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D9732" w14:textId="77777777" w:rsidR="0061206B" w:rsidRPr="00ED572E" w:rsidRDefault="0061206B" w:rsidP="00337CD4">
      <w:pPr>
        <w:pStyle w:val="Heading1"/>
      </w:pPr>
      <w:r w:rsidRPr="00ED572E">
        <w:t xml:space="preserve">Unit 2: </w:t>
      </w:r>
      <w:r w:rsidRPr="00ED572E">
        <w:br/>
        <w:t>Age of Contact</w:t>
      </w:r>
    </w:p>
    <w:p w14:paraId="723E1FAB" w14:textId="77777777" w:rsidR="0061206B" w:rsidRPr="00B71A76" w:rsidRDefault="0061206B" w:rsidP="00337CD4">
      <w:pPr>
        <w:pStyle w:val="Heading2"/>
      </w:pPr>
      <w:r w:rsidRPr="00B71A76">
        <w:t xml:space="preserve">Lesson 9: </w:t>
      </w:r>
    </w:p>
    <w:p w14:paraId="5451E066" w14:textId="77777777" w:rsidR="0061206B" w:rsidRPr="00B71A76" w:rsidRDefault="0061206B" w:rsidP="00337CD4">
      <w:pPr>
        <w:pStyle w:val="Heading2"/>
      </w:pPr>
      <w:r w:rsidRPr="00B71A76">
        <w:t>The French Arrive!</w:t>
      </w:r>
    </w:p>
    <w:p w14:paraId="641A9DDE" w14:textId="44E3D741" w:rsidR="0061206B" w:rsidRPr="00ED572E" w:rsidRDefault="00000000" w:rsidP="0061206B">
      <w:pPr>
        <w:spacing w:after="0" w:line="240" w:lineRule="auto"/>
      </w:pPr>
      <w:r>
        <w:rPr>
          <w:noProof/>
        </w:rPr>
        <w:pict w14:anchorId="5724B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60" type="#_x0000_t75" alt="A map of the Gulf of Mexico and surrounding area labeled in French from La Salle's expedition" style="position:absolute;margin-left:0;margin-top:0;width:468pt;height:331.9pt;z-index:2;visibility:visible;mso-wrap-style:square;mso-wrap-distance-left:9pt;mso-wrap-distance-top:0;mso-wrap-distance-right:9pt;mso-wrap-distance-bottom:0;mso-position-horizontal:absolute;mso-position-horizontal-relative:text;mso-position-vertical:absolute;mso-position-vertical-relative:text">
            <v:imagedata r:id="rId8" o:title="A map of the Gulf of Mexico and surrounding area labeled in French from La Salle's expedition" cropleft="6397f"/>
          </v:shape>
        </w:pict>
      </w:r>
    </w:p>
    <w:p w14:paraId="6C272E4E" w14:textId="77777777" w:rsidR="0061206B" w:rsidRPr="00ED572E" w:rsidRDefault="0061206B" w:rsidP="0061206B">
      <w:pPr>
        <w:spacing w:after="0" w:line="240" w:lineRule="auto"/>
      </w:pPr>
    </w:p>
    <w:p w14:paraId="36284C50" w14:textId="77777777" w:rsidR="0061206B" w:rsidRPr="00ED572E" w:rsidRDefault="0061206B" w:rsidP="0061206B">
      <w:pPr>
        <w:spacing w:after="0" w:line="240" w:lineRule="auto"/>
      </w:pPr>
    </w:p>
    <w:p w14:paraId="43047B25" w14:textId="77777777" w:rsidR="0061206B" w:rsidRPr="00ED572E" w:rsidRDefault="0061206B" w:rsidP="0061206B">
      <w:pPr>
        <w:spacing w:after="0" w:line="240" w:lineRule="auto"/>
      </w:pPr>
    </w:p>
    <w:p w14:paraId="1DF50B5E" w14:textId="77777777" w:rsidR="0061206B" w:rsidRPr="00ED572E" w:rsidRDefault="0061206B" w:rsidP="0061206B">
      <w:pPr>
        <w:spacing w:after="0" w:line="240" w:lineRule="auto"/>
      </w:pPr>
    </w:p>
    <w:p w14:paraId="5CC1CF37" w14:textId="77777777" w:rsidR="0061206B" w:rsidRPr="00ED572E" w:rsidRDefault="0061206B" w:rsidP="0061206B">
      <w:pPr>
        <w:spacing w:after="0" w:line="240" w:lineRule="auto"/>
      </w:pPr>
    </w:p>
    <w:p w14:paraId="1237686B" w14:textId="77777777" w:rsidR="0061206B" w:rsidRPr="00ED572E" w:rsidRDefault="0061206B" w:rsidP="0061206B">
      <w:pPr>
        <w:spacing w:after="0" w:line="240" w:lineRule="auto"/>
      </w:pPr>
    </w:p>
    <w:p w14:paraId="72AD98E0" w14:textId="77777777" w:rsidR="0061206B" w:rsidRPr="00ED572E" w:rsidRDefault="0061206B" w:rsidP="0061206B">
      <w:pPr>
        <w:spacing w:after="0" w:line="240" w:lineRule="auto"/>
      </w:pPr>
    </w:p>
    <w:p w14:paraId="08CEB893" w14:textId="77777777" w:rsidR="0061206B" w:rsidRPr="00ED572E" w:rsidRDefault="0061206B" w:rsidP="0061206B">
      <w:pPr>
        <w:spacing w:after="0" w:line="240" w:lineRule="auto"/>
      </w:pPr>
    </w:p>
    <w:p w14:paraId="7D8B81CA" w14:textId="77777777" w:rsidR="0061206B" w:rsidRPr="00ED572E" w:rsidRDefault="0061206B" w:rsidP="0061206B">
      <w:pPr>
        <w:spacing w:after="0" w:line="240" w:lineRule="auto"/>
      </w:pPr>
    </w:p>
    <w:p w14:paraId="6BFF30E5" w14:textId="77777777" w:rsidR="0061206B" w:rsidRPr="00ED572E" w:rsidRDefault="0061206B" w:rsidP="0061206B">
      <w:pPr>
        <w:spacing w:after="0" w:line="240" w:lineRule="auto"/>
      </w:pPr>
    </w:p>
    <w:p w14:paraId="3803AD9D" w14:textId="77777777" w:rsidR="0061206B" w:rsidRPr="00ED572E" w:rsidRDefault="0061206B" w:rsidP="0061206B">
      <w:pPr>
        <w:spacing w:after="0" w:line="240" w:lineRule="auto"/>
      </w:pPr>
    </w:p>
    <w:p w14:paraId="00283396" w14:textId="77777777" w:rsidR="0061206B" w:rsidRPr="00ED572E" w:rsidRDefault="0061206B" w:rsidP="0061206B">
      <w:pPr>
        <w:spacing w:after="0" w:line="240" w:lineRule="auto"/>
      </w:pPr>
    </w:p>
    <w:p w14:paraId="214FA2EA" w14:textId="77777777" w:rsidR="0061206B" w:rsidRPr="00ED572E" w:rsidRDefault="0061206B" w:rsidP="0061206B">
      <w:pPr>
        <w:spacing w:after="0" w:line="240" w:lineRule="auto"/>
      </w:pPr>
    </w:p>
    <w:p w14:paraId="62C31A54" w14:textId="4A5A87D9" w:rsidR="0061206B" w:rsidRPr="00ED572E" w:rsidRDefault="0061206B" w:rsidP="001821DD">
      <w:pPr>
        <w:pStyle w:val="Heading3"/>
      </w:pPr>
      <w:r w:rsidRPr="00ED572E">
        <w:br w:type="page"/>
      </w:r>
      <w:r w:rsidRPr="00ED572E">
        <w:lastRenderedPageBreak/>
        <w:t>Guided Notes: The French Arrive!</w:t>
      </w:r>
      <w:r w:rsidRPr="00ED572E">
        <w:br/>
        <w:t>Warm-up</w:t>
      </w:r>
    </w:p>
    <w:p w14:paraId="369B803F" w14:textId="7A7C55DF" w:rsidR="0061206B" w:rsidRPr="00ED572E" w:rsidRDefault="0061206B" w:rsidP="00061F81">
      <w:pPr>
        <w:pStyle w:val="Heading3"/>
      </w:pPr>
      <w:r w:rsidRPr="00ED572E">
        <w:br w:type="page"/>
      </w:r>
      <w:r w:rsidR="00000000">
        <w:rPr>
          <w:noProof/>
        </w:rPr>
        <w:lastRenderedPageBreak/>
        <w:pict w14:anchorId="6B511765">
          <v:rect id="Subtitle 2" o:spid="_x0000_s1059" style="position:absolute;left:0;text-align:left;margin-left:608.55pt;margin-top:331.7pt;width:350.55pt;height:205.7pt;z-index: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" filled="f" stroked="f">
            <o:lock v:ext="edit" grouping="t"/>
            <v:textbox>
              <w:txbxContent>
                <w:p w14:paraId="22818BFB" w14:textId="77777777" w:rsidR="0061206B" w:rsidRPr="0061206B" w:rsidRDefault="0061206B" w:rsidP="0061206B">
                  <w:pPr>
                    <w:spacing w:before="200" w:line="216" w:lineRule="auto"/>
                    <w:rPr>
                      <w:b/>
                      <w:bCs/>
                      <w:i/>
                      <w:iCs/>
                      <w:color w:val="595959"/>
                      <w:kern w:val="24"/>
                      <w:sz w:val="56"/>
                      <w:szCs w:val="56"/>
                    </w:rPr>
                  </w:pPr>
                  <w:r w:rsidRPr="0061206B">
                    <w:rPr>
                      <w:b/>
                      <w:bCs/>
                      <w:i/>
                      <w:iCs/>
                      <w:color w:val="595959"/>
                      <w:kern w:val="24"/>
                      <w:sz w:val="56"/>
                      <w:szCs w:val="56"/>
                    </w:rPr>
                    <w:t xml:space="preserve">Lesson 9: </w:t>
                  </w:r>
                </w:p>
                <w:p w14:paraId="5EE3D68D" w14:textId="77777777" w:rsidR="0061206B" w:rsidRPr="0061206B" w:rsidRDefault="0061206B" w:rsidP="0061206B">
                  <w:pPr>
                    <w:spacing w:before="200" w:line="216" w:lineRule="auto"/>
                    <w:rPr>
                      <w:b/>
                      <w:bCs/>
                      <w:i/>
                      <w:iCs/>
                      <w:color w:val="0070C0"/>
                      <w:kern w:val="24"/>
                      <w:sz w:val="80"/>
                      <w:szCs w:val="80"/>
                    </w:rPr>
                  </w:pPr>
                  <w:r w:rsidRPr="0061206B">
                    <w:rPr>
                      <w:b/>
                      <w:bCs/>
                      <w:i/>
                      <w:iCs/>
                      <w:color w:val="0070C0"/>
                      <w:kern w:val="24"/>
                      <w:sz w:val="80"/>
                      <w:szCs w:val="80"/>
                    </w:rPr>
                    <w:t>The French Arrive!</w:t>
                  </w:r>
                </w:p>
              </w:txbxContent>
            </v:textbox>
          </v:rect>
        </w:pict>
      </w:r>
      <w:r w:rsidRPr="00ED572E">
        <w:t>Warm-up: Follow the directions to complete your warm-up</w:t>
      </w:r>
    </w:p>
    <w:p w14:paraId="0693C93B" w14:textId="77777777" w:rsidR="0061206B" w:rsidRPr="00B71A76" w:rsidRDefault="0061206B" w:rsidP="00061F81">
      <w:pPr>
        <w:pStyle w:val="ListParagraph"/>
      </w:pPr>
      <w:r w:rsidRPr="00B71A76">
        <w:t>Read each scenario and provide your opinion in the response.</w:t>
      </w:r>
    </w:p>
    <w:p w14:paraId="6E9B95D3" w14:textId="77777777" w:rsidR="0061206B" w:rsidRPr="00B71A76" w:rsidRDefault="0061206B" w:rsidP="00061F81">
      <w:pPr>
        <w:pStyle w:val="ListParagraph"/>
      </w:pPr>
      <w:r w:rsidRPr="00B71A76">
        <w:t>Share with a partner.</w:t>
      </w:r>
    </w:p>
    <w:p w14:paraId="7AC93D40" w14:textId="2D8BEAA3" w:rsidR="0061206B" w:rsidRPr="00ED572E" w:rsidRDefault="0061206B" w:rsidP="00C8563C">
      <w:pPr>
        <w:pStyle w:val="Heading3"/>
      </w:pPr>
      <w:r w:rsidRPr="00ED572E">
        <w:br w:type="page"/>
      </w:r>
      <w:r w:rsidRPr="00ED572E">
        <w:lastRenderedPageBreak/>
        <w:t>Share with the class</w:t>
      </w:r>
    </w:p>
    <w:p w14:paraId="153FB30B" w14:textId="77777777" w:rsidR="0061206B" w:rsidRPr="00B71A76" w:rsidRDefault="0061206B" w:rsidP="00C8563C">
      <w:pPr>
        <w:pStyle w:val="ListParagraph"/>
      </w:pPr>
      <w:r w:rsidRPr="00B71A76">
        <w:t xml:space="preserve">When a child sees another kid playing with a toy that they had first, the first child often </w:t>
      </w:r>
      <w:r>
        <w:t>(blank)</w:t>
      </w:r>
    </w:p>
    <w:p w14:paraId="47C46AF6" w14:textId="77777777" w:rsidR="0061206B" w:rsidRPr="00B71A76" w:rsidRDefault="0061206B" w:rsidP="00C8563C">
      <w:pPr>
        <w:pStyle w:val="ListParagraph"/>
      </w:pPr>
      <w:r w:rsidRPr="00B71A76">
        <w:t xml:space="preserve">If two countries are exploring the same land that one of them claimed first, I think </w:t>
      </w:r>
      <w:r>
        <w:t>(blank)</w:t>
      </w:r>
    </w:p>
    <w:p w14:paraId="50068992" w14:textId="1B70F494" w:rsidR="0061206B" w:rsidRDefault="0061206B" w:rsidP="002D4C95">
      <w:pPr>
        <w:pStyle w:val="Heading3"/>
      </w:pPr>
      <w:r w:rsidRPr="00ED572E">
        <w:br w:type="page"/>
      </w:r>
      <w:r w:rsidRPr="00ED572E">
        <w:lastRenderedPageBreak/>
        <w:t>Essential Questions</w:t>
      </w:r>
    </w:p>
    <w:p w14:paraId="25D8825A" w14:textId="77777777" w:rsidR="0061206B" w:rsidRDefault="0061206B" w:rsidP="002D4C95">
      <w:pPr>
        <w:pStyle w:val="List1"/>
      </w:pPr>
      <w:r>
        <w:t xml:space="preserve">1. </w:t>
      </w:r>
      <w:r w:rsidRPr="00B71A76">
        <w:t>How successful was Spain at accomplishing its goals of “God, Gold, and Glory” in Texas</w:t>
      </w:r>
      <w:r>
        <w:t>?</w:t>
      </w:r>
    </w:p>
    <w:p w14:paraId="7E0D8824" w14:textId="77777777" w:rsidR="0061206B" w:rsidRDefault="0061206B" w:rsidP="002D4C95">
      <w:pPr>
        <w:pStyle w:val="List1"/>
      </w:pPr>
      <w:r>
        <w:t>2.</w:t>
      </w:r>
      <w:r w:rsidRPr="00B71A76">
        <w:t xml:space="preserve"> What does Spain do as a result?</w:t>
      </w:r>
    </w:p>
    <w:p w14:paraId="682CB7EC" w14:textId="77777777" w:rsidR="00C602B3" w:rsidRPr="00B71A76" w:rsidRDefault="0061206B" w:rsidP="002D4C95">
      <w:pPr>
        <w:pStyle w:val="List1"/>
      </w:pPr>
      <w:r>
        <w:t>3.</w:t>
      </w:r>
      <w:r w:rsidRPr="00B71A76">
        <w:t xml:space="preserve"> How does the arrival of the French change Spain’s response?</w:t>
      </w:r>
    </w:p>
    <w:p w14:paraId="00E9BF50" w14:textId="606B16F9" w:rsidR="0061206B" w:rsidRDefault="0061206B" w:rsidP="002D4C95">
      <w:pPr>
        <w:pStyle w:val="Heading3"/>
      </w:pPr>
      <w:r w:rsidRPr="00ED572E">
        <w:br w:type="page"/>
      </w:r>
      <w:r w:rsidRPr="00ED572E">
        <w:lastRenderedPageBreak/>
        <w:t>In today’s lesson…</w:t>
      </w:r>
    </w:p>
    <w:p w14:paraId="225D0800" w14:textId="77777777" w:rsidR="0061206B" w:rsidRDefault="0061206B" w:rsidP="002D4C95">
      <w:pPr>
        <w:pStyle w:val="List1"/>
      </w:pPr>
      <w:r>
        <w:t xml:space="preserve">1. </w:t>
      </w:r>
      <w:r w:rsidRPr="00B71A76">
        <w:t>We will examine the significance of the last Spanish conquistadors to explore Texas and the first French explorer to arrive in Texas.</w:t>
      </w:r>
    </w:p>
    <w:p w14:paraId="6608BAB8" w14:textId="77777777" w:rsidR="00C602B3" w:rsidRPr="00B71A76" w:rsidRDefault="0061206B" w:rsidP="002D4C95">
      <w:pPr>
        <w:pStyle w:val="List1"/>
      </w:pPr>
      <w:r>
        <w:t xml:space="preserve">2. </w:t>
      </w:r>
      <w:r w:rsidRPr="00B71A76">
        <w:t>I will complete my guided note-taking chart including writing key information, the significance of each topic, and responding to an essential question about each topic.</w:t>
      </w:r>
    </w:p>
    <w:p w14:paraId="51D16A41" w14:textId="61B9B79B" w:rsidR="0061206B" w:rsidRPr="00ED572E" w:rsidRDefault="0061206B" w:rsidP="002D4C95">
      <w:pPr>
        <w:pStyle w:val="Heading3"/>
      </w:pPr>
      <w:r w:rsidRPr="00ED572E">
        <w:br w:type="page"/>
      </w:r>
      <w:r w:rsidRPr="00ED572E">
        <w:lastRenderedPageBreak/>
        <w:t>Hernando de Soto</w:t>
      </w:r>
    </w:p>
    <w:p w14:paraId="69E627D6" w14:textId="77777777" w:rsidR="0061206B" w:rsidRPr="00B71A76" w:rsidRDefault="0061206B" w:rsidP="00B92B3E">
      <w:pPr>
        <w:pStyle w:val="BodyText"/>
      </w:pPr>
      <w:r w:rsidRPr="00B71A76">
        <w:t xml:space="preserve">Even though neither Cabeza de Vaca nor Francisco Coronado had any success acquiring gold in North America, other conquistadors still tried their luck in the lands north of Mexico. </w:t>
      </w:r>
    </w:p>
    <w:p w14:paraId="3D932FFB" w14:textId="77777777" w:rsidR="0061206B" w:rsidRPr="00B71A76" w:rsidRDefault="0061206B" w:rsidP="00B92B3E">
      <w:pPr>
        <w:pStyle w:val="BodyText"/>
      </w:pPr>
      <w:r w:rsidRPr="00B71A76">
        <w:t xml:space="preserve">A man named Hernando de Soto led an expedition that began in Florida. He and his men traveled through present-day Georgia, North and South Carolina, Tennessee, Alabama, Mississippi, Arkansas, and Louisiana. </w:t>
      </w:r>
    </w:p>
    <w:p w14:paraId="52A497F5" w14:textId="77777777" w:rsidR="0061206B" w:rsidRPr="00B71A76" w:rsidRDefault="0061206B" w:rsidP="00B92B3E">
      <w:pPr>
        <w:pStyle w:val="BodyText"/>
      </w:pPr>
      <w:r w:rsidRPr="00B71A76">
        <w:t xml:space="preserve">De Soto and his men were the first known Europeans to explore much of the American southeast. Unfortunately, he came down with a severe fever and died at the Mississippi River in May of 1542. </w:t>
      </w:r>
    </w:p>
    <w:p w14:paraId="0F6681CD" w14:textId="77777777" w:rsidR="0061206B" w:rsidRPr="00B71A76" w:rsidRDefault="0061206B" w:rsidP="00B92B3E">
      <w:pPr>
        <w:pStyle w:val="BodyText"/>
      </w:pPr>
      <w:r w:rsidRPr="00B71A76">
        <w:t xml:space="preserve">Before he died, he left another conquistador named Luis de Moscoso Alvarado in charge of his expedition. Moscoso would go on to explore Texas. </w:t>
      </w:r>
    </w:p>
    <w:p w14:paraId="6A8E493F" w14:textId="77777777" w:rsidR="0061206B" w:rsidRPr="00B71A76" w:rsidRDefault="0061206B" w:rsidP="00B92B3E">
      <w:pPr>
        <w:pStyle w:val="List1"/>
      </w:pPr>
      <w:r w:rsidRPr="00B71A76">
        <w:t>Key Information</w:t>
      </w:r>
    </w:p>
    <w:p w14:paraId="6F9CE36E" w14:textId="77777777" w:rsidR="00C602B3" w:rsidRPr="00E77D6C" w:rsidRDefault="00000000" w:rsidP="00B92B3E">
      <w:pPr>
        <w:pStyle w:val="ListBullet"/>
        <w:rPr>
          <w:szCs w:val="28"/>
        </w:rPr>
      </w:pPr>
      <w:r w:rsidRPr="00E77D6C">
        <w:rPr>
          <w:szCs w:val="28"/>
        </w:rPr>
        <w:t>Explored the American southeast</w:t>
      </w:r>
    </w:p>
    <w:p w14:paraId="70CDE23A" w14:textId="77777777" w:rsidR="00C602B3" w:rsidRPr="00E77D6C" w:rsidRDefault="00000000" w:rsidP="00B92B3E">
      <w:pPr>
        <w:pStyle w:val="ListBullet"/>
        <w:rPr>
          <w:szCs w:val="28"/>
        </w:rPr>
      </w:pPr>
      <w:r w:rsidRPr="00E77D6C">
        <w:rPr>
          <w:szCs w:val="28"/>
        </w:rPr>
        <w:t>No gold</w:t>
      </w:r>
    </w:p>
    <w:p w14:paraId="256CC13C" w14:textId="77777777" w:rsidR="0061206B" w:rsidRPr="00E77D6C" w:rsidRDefault="0061206B" w:rsidP="00B92B3E">
      <w:pPr>
        <w:pStyle w:val="ListBullet"/>
        <w:rPr>
          <w:szCs w:val="28"/>
        </w:rPr>
      </w:pPr>
      <w:r w:rsidRPr="00E77D6C">
        <w:rPr>
          <w:szCs w:val="28"/>
        </w:rPr>
        <w:t>Died near Texas</w:t>
      </w:r>
    </w:p>
    <w:p w14:paraId="583DDF81" w14:textId="77777777" w:rsidR="0061206B" w:rsidRPr="00ED572E" w:rsidRDefault="0061206B" w:rsidP="00E77D6C">
      <w:pPr>
        <w:pStyle w:val="List1"/>
      </w:pPr>
      <w:r w:rsidRPr="00ED572E">
        <w:t>Significance</w:t>
      </w:r>
    </w:p>
    <w:p w14:paraId="58B4475B" w14:textId="77777777" w:rsidR="0061206B" w:rsidRPr="00B71A76" w:rsidRDefault="0061206B" w:rsidP="00E77D6C">
      <w:pPr>
        <w:pStyle w:val="List2"/>
      </w:pPr>
      <w:r w:rsidRPr="00B71A76">
        <w:t>First known European to explore the southeastern part of North America.</w:t>
      </w:r>
    </w:p>
    <w:p w14:paraId="172252B1" w14:textId="77777777" w:rsidR="0061206B" w:rsidRPr="00B71A76" w:rsidRDefault="0061206B" w:rsidP="00E77D6C">
      <w:pPr>
        <w:pStyle w:val="List1"/>
      </w:pPr>
      <w:r w:rsidRPr="00B71A76">
        <w:t>Essential Question</w:t>
      </w:r>
    </w:p>
    <w:p w14:paraId="1ACB019B" w14:textId="77777777" w:rsidR="0061206B" w:rsidRPr="00B71A76" w:rsidRDefault="0061206B" w:rsidP="00E77D6C">
      <w:pPr>
        <w:pStyle w:val="List2"/>
      </w:pPr>
      <w:r w:rsidRPr="00B71A76">
        <w:t xml:space="preserve">Do you predict Moscoso will have any luck finding gold in Texas? Why or why not? </w:t>
      </w:r>
    </w:p>
    <w:p w14:paraId="7783704A" w14:textId="5CAAC1FB" w:rsidR="0061206B" w:rsidRPr="00ED572E" w:rsidRDefault="0061206B" w:rsidP="00E77D6C">
      <w:pPr>
        <w:pStyle w:val="Heading3"/>
      </w:pPr>
      <w:r w:rsidRPr="00ED572E">
        <w:br w:type="page"/>
      </w:r>
      <w:r w:rsidRPr="00ED572E">
        <w:lastRenderedPageBreak/>
        <w:t>Hernando de Soto’s Expedition</w:t>
      </w:r>
    </w:p>
    <w:p w14:paraId="0877B09C" w14:textId="0506FA26" w:rsidR="0061206B" w:rsidRPr="00ED572E" w:rsidRDefault="00000000" w:rsidP="0061206B">
      <w:pPr>
        <w:spacing w:after="0" w:line="240" w:lineRule="auto"/>
      </w:pPr>
      <w:r>
        <w:rPr>
          <w:noProof/>
        </w:rPr>
        <w:pict w14:anchorId="3A54F750">
          <v:group id="Graphic 2" o:spid="_x0000_s1056" alt="Gravestone with solid fill" style="position:absolute;margin-left:101.1pt;margin-top:190.35pt;width:43.7pt;height:43.7pt;z-index:7" coordsize="55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">
            <v:shape id="Freeform: Shape 243947952" o:spid="_x0000_s1057" style="position:absolute;left:1387;top:462;width:2776;height:3759;visibility:visible;mso-wrap-style:square;v-text-anchor:middle" coordsize="277585,375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" adj="0,,0" path="m260236,121444c260236,54372,205864,,138793,,71721,,17349,54372,17349,121444l,121444,,375897r277586,l277586,121444r-17350,xm185057,179274r-92528,c86141,179274,80962,174096,80962,167708v,-6388,5179,-11566,11567,-11566l185057,156142v6388,,11566,5178,11566,11566c196623,174096,191445,179274,185057,179274xm202406,133010r-127227,c68791,133010,63613,127832,63613,121444v,-6388,5178,-11566,11566,-11566l202406,109878v6388,,11566,5178,11566,11566c213972,127832,208794,133010,202406,133010xe" fillcolor="black" stroked="f" strokeweight=".15986mm">
              <v:stroke joinstyle="miter"/>
              <v:formulas/>
              <v:path arrowok="t" o:connecttype="custom" o:connectlocs="260236,121444;138793,0;17349,121444;0,121444;0,375897;277586,375897;277586,121444;185057,179274;92529,179274;80962,167708;92529,156142;185057,156142;196623,167708;185057,179274;202406,133010;75179,133010;63613,121444;75179,109878;202406,109878;213972,121444;202406,133010" o:connectangles="0,0,0,0,0,0,0,0,0,0,0,0,0,0,0,0,0,0,0,0,0"/>
            </v:shape>
            <v:shape id="Freeform: Shape 631608097" o:spid="_x0000_s1058" style="position:absolute;left:1156;top:4452;width:3239;height:637;visibility:visible;mso-wrap-style:square;v-text-anchor:middle" coordsize="323849,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" path="m23132,l300718,v12775,,23132,10357,23132,23132l323850,63613r,l,63613r,l,23132c,10357,10357,,23132,xe" fillcolor="black" stroked="f" strokeweight=".15986mm">
              <v:stroke joinstyle="miter"/>
              <v:path arrowok="t" o:connecttype="custom" o:connectlocs="23132,0;300718,0;323850,23132;323850,63613;323850,63613;0,63613;0,63613;0,23132;23132,0" o:connectangles="0,0,0,0,0,0,0,0,0"/>
            </v:shape>
          </v:group>
        </w:pict>
      </w:r>
      <w:r>
        <w:rPr>
          <w:noProof/>
        </w:rPr>
        <w:pict w14:anchorId="36BBE73E">
          <v:rect id="Ink 1" o:spid="_x0000_s1055" style="position:absolute;margin-left:109.85pt;margin-top:183.45pt;width:30.1pt;height:49.65pt;z-index:6;visibility:visible;mso-wrap-style:square;mso-wrap-distance-left:9pt;mso-wrap-distance-top:0;mso-wrap-distance-right:9pt;mso-wrap-distance-bottom:0;mso-position-horizontal:absolute;mso-position-horizontal-relative:text;mso-position-vertical:absolute;mso-position-vertical-relative:text" filled="f" strokecolor="#ffff8b" strokeweight="6mm">
            <v:stroke opacity="21845f" endcap="square"/>
            <v:path shadowok="f" o:extrusionok="f" fillok="f" insetpenok="f"/>
            <o:lock v:ext="edit" rotation="t" aspectratio="t" verticies="t" text="t" shapetype="t"/>
            <o:ink i="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" annotation="t"/>
          </v:rect>
        </w:pict>
      </w:r>
      <w:r>
        <w:rPr>
          <w:noProof/>
        </w:rPr>
        <w:pict w14:anchorId="72274C25">
          <v:rect id="Ink 12" o:spid="_x0000_s1054" alt="&quot;&quot;" style="position:absolute;margin-left:101.7pt;margin-top:179.65pt;width:56.6pt;height:60.7pt;z-index:5;visibility:visible;mso-wrap-style:square;mso-wrap-distance-left:9pt;mso-wrap-distance-top:0;mso-wrap-distance-right:9pt;mso-wrap-distance-bottom:0;mso-position-horizontal:absolute;mso-position-horizontal-relative:text;mso-position-vertical:absolute;mso-position-vertical-relative:text" filled="f" strokecolor="#ffff8b" strokeweight="6mm">
            <v:stroke opacity="21845f" endcap="square"/>
            <v:path shadowok="f" o:extrusionok="f" fillok="f" insetpenok="f"/>
            <o:lock v:ext="edit" rotation="t" aspectratio="t" verticies="t" text="t" shapetype="t"/>
            <o:ink i="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" annotation="t"/>
          </v:rect>
        </w:pict>
      </w:r>
      <w:r>
        <w:rPr>
          <w:noProof/>
        </w:rPr>
        <w:pict w14:anchorId="76A077B2">
          <v:shape id="_x0000_s1052" type="#_x0000_t75" alt="A map showing the route de Soto took through the American southeast. A headstone icon is placed in the southeastern portion of present-day Arkansas to show the approximate location where he died. " style="position:absolute;margin-left:-6.25pt;margin-top:69.85pt;width:475.7pt;height:291.35pt;z-index:3;visibility:visible;mso-wrap-distance-left:9pt;mso-wrap-distance-top:0;mso-wrap-distance-right:9pt;mso-wrap-distance-bottom:0;mso-position-horizontal:absolute;mso-position-horizontal-relative:text;mso-position-vertical:absolute;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">
            <v:imagedata r:id="rId9" o:title=""/>
          </v:shape>
        </w:pict>
      </w:r>
    </w:p>
    <w:p w14:paraId="72BF0F89" w14:textId="77777777" w:rsidR="0061206B" w:rsidRPr="00ED572E" w:rsidRDefault="0061206B" w:rsidP="0061206B">
      <w:pPr>
        <w:spacing w:after="0" w:line="240" w:lineRule="auto"/>
      </w:pPr>
    </w:p>
    <w:p w14:paraId="26C3E3D2" w14:textId="77777777" w:rsidR="0061206B" w:rsidRPr="00ED572E" w:rsidRDefault="0061206B" w:rsidP="0061206B">
      <w:pPr>
        <w:spacing w:after="0" w:line="240" w:lineRule="auto"/>
      </w:pPr>
    </w:p>
    <w:p w14:paraId="4407BC3E" w14:textId="77777777" w:rsidR="0061206B" w:rsidRPr="00ED572E" w:rsidRDefault="0061206B" w:rsidP="0061206B">
      <w:pPr>
        <w:spacing w:after="0" w:line="240" w:lineRule="auto"/>
      </w:pPr>
    </w:p>
    <w:p w14:paraId="77CD5EE7" w14:textId="1F28F50F" w:rsidR="0061206B" w:rsidRPr="00ED572E" w:rsidRDefault="0061206B" w:rsidP="0061206B">
      <w:pPr>
        <w:spacing w:after="0" w:line="240" w:lineRule="auto"/>
      </w:pPr>
    </w:p>
    <w:p w14:paraId="1CBEAF98" w14:textId="576DF334" w:rsidR="0061206B" w:rsidRPr="00ED572E" w:rsidRDefault="00000000" w:rsidP="0061206B">
      <w:pPr>
        <w:spacing w:after="0" w:line="240" w:lineRule="auto"/>
      </w:pPr>
      <w:r>
        <w:rPr>
          <w:noProof/>
        </w:rPr>
        <w:pict w14:anchorId="27DCE980">
          <v:rect id="Ink 9" o:spid="_x0000_s1053" alt="&quot;&quot;" style="position:absolute;margin-left:38.15pt;margin-top:3.4pt;width:402.95pt;height:269.95pt;z-index:4;visibility:visible;mso-wrap-style:square;mso-wrap-distance-left:9pt;mso-wrap-distance-top:0;mso-wrap-distance-right:9pt;mso-wrap-distance-bottom:0;mso-position-horizontal-relative:text;mso-position-vertical-relative:text;mso-width-relative:margin;mso-height-relative:margin" filled="f" strokecolor="#ffff8b" strokeweight="6mm">
            <v:stroke opacity="21845f" endcap="square"/>
            <v:path shadowok="f" o:extrusionok="f" fillok="f" insetpenok="f"/>
            <o:lock v:ext="edit" rotation="t" aspectratio="t" verticies="t" text="t" shapetype="t"/>
            <o:ink i="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" annotation="t"/>
          </v:rect>
        </w:pict>
      </w:r>
    </w:p>
    <w:p w14:paraId="5A630E71" w14:textId="77777777" w:rsidR="0061206B" w:rsidRPr="00ED572E" w:rsidRDefault="0061206B" w:rsidP="0061206B">
      <w:pPr>
        <w:spacing w:after="0" w:line="240" w:lineRule="auto"/>
      </w:pPr>
    </w:p>
    <w:p w14:paraId="252DF60B" w14:textId="77777777" w:rsidR="0061206B" w:rsidRPr="00ED572E" w:rsidRDefault="0061206B" w:rsidP="0061206B">
      <w:pPr>
        <w:spacing w:after="0" w:line="240" w:lineRule="auto"/>
      </w:pPr>
    </w:p>
    <w:p w14:paraId="6F44DA89" w14:textId="77777777" w:rsidR="0061206B" w:rsidRPr="00ED572E" w:rsidRDefault="0061206B" w:rsidP="0061206B">
      <w:pPr>
        <w:spacing w:after="0" w:line="240" w:lineRule="auto"/>
      </w:pPr>
    </w:p>
    <w:p w14:paraId="3F80B21B" w14:textId="77777777" w:rsidR="0061206B" w:rsidRPr="00ED572E" w:rsidRDefault="0061206B" w:rsidP="0061206B">
      <w:pPr>
        <w:spacing w:after="0" w:line="240" w:lineRule="auto"/>
      </w:pPr>
    </w:p>
    <w:p w14:paraId="473D84DC" w14:textId="77777777" w:rsidR="0061206B" w:rsidRPr="00ED572E" w:rsidRDefault="0061206B" w:rsidP="0061206B">
      <w:pPr>
        <w:spacing w:after="0" w:line="240" w:lineRule="auto"/>
      </w:pPr>
    </w:p>
    <w:p w14:paraId="1E1EB79A" w14:textId="77777777" w:rsidR="0061206B" w:rsidRPr="00ED572E" w:rsidRDefault="0061206B" w:rsidP="0061206B">
      <w:pPr>
        <w:spacing w:after="0" w:line="240" w:lineRule="auto"/>
      </w:pPr>
    </w:p>
    <w:p w14:paraId="1B7653F5" w14:textId="77777777" w:rsidR="0061206B" w:rsidRPr="00ED572E" w:rsidRDefault="0061206B" w:rsidP="0061206B">
      <w:pPr>
        <w:spacing w:after="0" w:line="240" w:lineRule="auto"/>
      </w:pPr>
    </w:p>
    <w:p w14:paraId="257F9CA5" w14:textId="77777777" w:rsidR="0061206B" w:rsidRPr="00ED572E" w:rsidRDefault="0061206B" w:rsidP="0061206B">
      <w:pPr>
        <w:spacing w:after="0" w:line="240" w:lineRule="auto"/>
      </w:pPr>
    </w:p>
    <w:p w14:paraId="2BA93A16" w14:textId="77777777" w:rsidR="0061206B" w:rsidRPr="00ED572E" w:rsidRDefault="0061206B" w:rsidP="0061206B">
      <w:pPr>
        <w:spacing w:after="0" w:line="240" w:lineRule="auto"/>
      </w:pPr>
    </w:p>
    <w:p w14:paraId="080C3547" w14:textId="77777777" w:rsidR="009E427A" w:rsidRDefault="009E427A" w:rsidP="0061206B">
      <w:pPr>
        <w:spacing w:after="0" w:line="240" w:lineRule="auto"/>
      </w:pPr>
    </w:p>
    <w:p w14:paraId="47F34F18" w14:textId="77777777" w:rsidR="009E427A" w:rsidRDefault="009E427A" w:rsidP="0061206B">
      <w:pPr>
        <w:spacing w:after="0" w:line="240" w:lineRule="auto"/>
      </w:pPr>
    </w:p>
    <w:p w14:paraId="70E25670" w14:textId="77777777" w:rsidR="009E427A" w:rsidRDefault="009E427A" w:rsidP="0061206B">
      <w:pPr>
        <w:spacing w:after="0" w:line="240" w:lineRule="auto"/>
      </w:pPr>
    </w:p>
    <w:p w14:paraId="44DE9645" w14:textId="77777777" w:rsidR="009E427A" w:rsidRDefault="009E427A" w:rsidP="0061206B">
      <w:pPr>
        <w:spacing w:after="0" w:line="240" w:lineRule="auto"/>
      </w:pPr>
    </w:p>
    <w:p w14:paraId="33E1FB9A" w14:textId="77777777" w:rsidR="009E427A" w:rsidRDefault="009E427A" w:rsidP="0061206B">
      <w:pPr>
        <w:spacing w:after="0" w:line="240" w:lineRule="auto"/>
      </w:pPr>
    </w:p>
    <w:p w14:paraId="240EFD99" w14:textId="77777777" w:rsidR="009E427A" w:rsidRDefault="009E427A" w:rsidP="0061206B">
      <w:pPr>
        <w:spacing w:after="0" w:line="240" w:lineRule="auto"/>
      </w:pPr>
    </w:p>
    <w:p w14:paraId="68B881FA" w14:textId="77777777" w:rsidR="009E427A" w:rsidRDefault="009E427A" w:rsidP="0061206B">
      <w:pPr>
        <w:spacing w:after="0" w:line="240" w:lineRule="auto"/>
      </w:pPr>
    </w:p>
    <w:p w14:paraId="246472B0" w14:textId="77777777" w:rsidR="009E427A" w:rsidRDefault="009E427A" w:rsidP="0061206B">
      <w:pPr>
        <w:spacing w:after="0" w:line="240" w:lineRule="auto"/>
      </w:pPr>
    </w:p>
    <w:p w14:paraId="113BB9BF" w14:textId="77777777" w:rsidR="009E427A" w:rsidRDefault="009E427A" w:rsidP="0061206B">
      <w:pPr>
        <w:spacing w:after="0" w:line="240" w:lineRule="auto"/>
      </w:pPr>
    </w:p>
    <w:p w14:paraId="4506563A" w14:textId="77777777" w:rsidR="009E427A" w:rsidRDefault="009E427A" w:rsidP="0061206B">
      <w:pPr>
        <w:spacing w:after="0" w:line="240" w:lineRule="auto"/>
      </w:pPr>
    </w:p>
    <w:p w14:paraId="531ED937" w14:textId="3B519D25" w:rsidR="0061206B" w:rsidRPr="00ED572E" w:rsidRDefault="0061206B" w:rsidP="00F419C1">
      <w:pPr>
        <w:pStyle w:val="Heading3"/>
      </w:pPr>
      <w:r w:rsidRPr="00ED572E">
        <w:br w:type="page"/>
      </w:r>
      <w:r w:rsidRPr="00ED572E">
        <w:lastRenderedPageBreak/>
        <w:t>Luis de Moscoso Alvarado</w:t>
      </w:r>
    </w:p>
    <w:p w14:paraId="617FEB18" w14:textId="77777777" w:rsidR="0061206B" w:rsidRPr="00AD356A" w:rsidRDefault="0061206B" w:rsidP="00F419C1">
      <w:pPr>
        <w:pStyle w:val="BodyText"/>
      </w:pPr>
      <w:r w:rsidRPr="00AD356A">
        <w:t xml:space="preserve">After de Soto’s death in 1542, Moscoso continued into Texas. He led the expedition into northeastern Texas – part of the rich and fertile Coastal Plains. This area was populated primarily by different tribes within the Caddo Confederacy. </w:t>
      </w:r>
    </w:p>
    <w:p w14:paraId="036AE8F0" w14:textId="77777777" w:rsidR="0061206B" w:rsidRPr="00AD356A" w:rsidRDefault="0061206B" w:rsidP="00F419C1">
      <w:pPr>
        <w:pStyle w:val="BodyText"/>
      </w:pPr>
      <w:r w:rsidRPr="00AD356A">
        <w:t xml:space="preserve">Moscoso encountered several groups of Caddo people, including the </w:t>
      </w:r>
      <w:proofErr w:type="spellStart"/>
      <w:r w:rsidRPr="00AD356A">
        <w:t>Naguatex</w:t>
      </w:r>
      <w:proofErr w:type="spellEnd"/>
      <w:r w:rsidRPr="00AD356A">
        <w:t xml:space="preserve">, </w:t>
      </w:r>
      <w:proofErr w:type="spellStart"/>
      <w:r w:rsidRPr="00AD356A">
        <w:t>Hacanac</w:t>
      </w:r>
      <w:proofErr w:type="spellEnd"/>
      <w:r w:rsidRPr="00AD356A">
        <w:t>, and Maye people. A member of Moscoso’s expedition kept a journal in which he documented many encounters with the Caddo and other Indigenous people of the Coastal Plains.</w:t>
      </w:r>
    </w:p>
    <w:p w14:paraId="37770446" w14:textId="77777777" w:rsidR="0061206B" w:rsidRPr="00AD356A" w:rsidRDefault="0061206B" w:rsidP="00F419C1">
      <w:pPr>
        <w:pStyle w:val="BodyText"/>
      </w:pPr>
      <w:r w:rsidRPr="00AD356A">
        <w:t>As Moscoso’s expedition made its way toward the southern portion of the Coastal Plains, they encountered difficulties resulting from the harsher climate and environment, and the lack of food and other resources there. Moscoso and his men decided to leave Texas because of these hardships.</w:t>
      </w:r>
    </w:p>
    <w:p w14:paraId="6BEBB709" w14:textId="77777777" w:rsidR="0061206B" w:rsidRPr="00AD356A" w:rsidRDefault="0061206B" w:rsidP="00F419C1">
      <w:pPr>
        <w:pStyle w:val="List1"/>
      </w:pPr>
      <w:r w:rsidRPr="00AD356A">
        <w:t>Key Information</w:t>
      </w:r>
    </w:p>
    <w:p w14:paraId="4CD9CAA8" w14:textId="77777777" w:rsidR="00C602B3" w:rsidRPr="00AD356A" w:rsidRDefault="00000000" w:rsidP="00F419C1">
      <w:pPr>
        <w:pStyle w:val="ListBullet"/>
      </w:pPr>
      <w:r w:rsidRPr="00AD356A">
        <w:t>Encountered the Caddo people</w:t>
      </w:r>
    </w:p>
    <w:p w14:paraId="5A406892" w14:textId="77777777" w:rsidR="00C602B3" w:rsidRPr="00AD356A" w:rsidRDefault="00000000" w:rsidP="00F419C1">
      <w:pPr>
        <w:pStyle w:val="ListBullet"/>
      </w:pPr>
      <w:r w:rsidRPr="00AD356A">
        <w:t>Struggled in south TX</w:t>
      </w:r>
    </w:p>
    <w:p w14:paraId="73F88533" w14:textId="77777777" w:rsidR="00C602B3" w:rsidRPr="00AD356A" w:rsidRDefault="00000000" w:rsidP="00F419C1">
      <w:pPr>
        <w:pStyle w:val="ListBullet"/>
      </w:pPr>
      <w:r w:rsidRPr="00AD356A">
        <w:t>Left with no gold.</w:t>
      </w:r>
    </w:p>
    <w:p w14:paraId="201ADF67" w14:textId="77777777" w:rsidR="0061206B" w:rsidRPr="00ED572E" w:rsidRDefault="0061206B" w:rsidP="00F419C1">
      <w:pPr>
        <w:pStyle w:val="List1"/>
      </w:pPr>
      <w:r w:rsidRPr="00ED572E">
        <w:t>Significance</w:t>
      </w:r>
    </w:p>
    <w:p w14:paraId="41F93F38" w14:textId="77777777" w:rsidR="0061206B" w:rsidRPr="00AD356A" w:rsidRDefault="0061206B" w:rsidP="00F419C1">
      <w:pPr>
        <w:pStyle w:val="List2"/>
      </w:pPr>
      <w:r w:rsidRPr="00AD356A">
        <w:t>His expedition in Texas failed to find any gold.</w:t>
      </w:r>
    </w:p>
    <w:p w14:paraId="11FB2827" w14:textId="77777777" w:rsidR="0061206B" w:rsidRPr="00AD356A" w:rsidRDefault="0061206B" w:rsidP="00F419C1">
      <w:pPr>
        <w:pStyle w:val="List1"/>
      </w:pPr>
      <w:r w:rsidRPr="00AD356A">
        <w:t>Essential Question</w:t>
      </w:r>
    </w:p>
    <w:p w14:paraId="6B402DB7" w14:textId="77777777" w:rsidR="0061206B" w:rsidRPr="00AD356A" w:rsidRDefault="0061206B" w:rsidP="00F419C1">
      <w:pPr>
        <w:pStyle w:val="List2"/>
      </w:pPr>
      <w:r w:rsidRPr="00AD356A">
        <w:t xml:space="preserve">Does this information about the Coastal Plains support what we learned about the region in Unit 1? Why or why not? </w:t>
      </w:r>
    </w:p>
    <w:p w14:paraId="2277BC87" w14:textId="581D11EB" w:rsidR="0061206B" w:rsidRPr="00ED572E" w:rsidRDefault="0061206B" w:rsidP="00545958">
      <w:pPr>
        <w:pStyle w:val="Heading1"/>
      </w:pPr>
      <w:r w:rsidRPr="00ED572E">
        <w:br w:type="page"/>
      </w:r>
      <w:r w:rsidRPr="00ED572E">
        <w:lastRenderedPageBreak/>
        <w:t>Luis de Moscoso Alvarado’s Expedition</w:t>
      </w:r>
    </w:p>
    <w:p w14:paraId="66884C20" w14:textId="0B95DB69" w:rsidR="0061206B" w:rsidRPr="00ED572E" w:rsidRDefault="00000000" w:rsidP="0061206B">
      <w:pPr>
        <w:spacing w:after="0" w:line="240" w:lineRule="auto"/>
      </w:pPr>
      <w:r>
        <w:rPr>
          <w:noProof/>
        </w:rPr>
        <w:pict w14:anchorId="705BDF0C">
          <v:shape id="_x0000_s1051" type="#_x0000_t75" alt="A map showing the route de Soto took through the American southeast. A headstone icon is placed in the southeastern portion of present-day Arkansas to show the approximate location where he died. " style="position:absolute;margin-left:-6.25pt;margin-top:3.65pt;width:475.7pt;height:291.35pt;z-index:8;visibility:visible;mso-wrap-distance-left:9pt;mso-wrap-distance-top:0;mso-wrap-distance-right:9pt;mso-wrap-distance-bottom:0;mso-position-horizontal:absolute;mso-position-horizontal-relative:text;mso-position-vertical:absolute;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">
            <v:imagedata r:id="rId9" o:title=""/>
          </v:shape>
        </w:pict>
      </w:r>
    </w:p>
    <w:p w14:paraId="15DD5399" w14:textId="79CF9B65" w:rsidR="0061206B" w:rsidRPr="00ED572E" w:rsidRDefault="0061206B" w:rsidP="0061206B">
      <w:pPr>
        <w:spacing w:after="0" w:line="240" w:lineRule="auto"/>
      </w:pPr>
    </w:p>
    <w:p w14:paraId="66DCE49A" w14:textId="143C9FD0" w:rsidR="0061206B" w:rsidRPr="00ED572E" w:rsidRDefault="0061206B" w:rsidP="0061206B">
      <w:pPr>
        <w:spacing w:after="0" w:line="240" w:lineRule="auto"/>
      </w:pPr>
    </w:p>
    <w:p w14:paraId="433AE7D9" w14:textId="1DD1861F" w:rsidR="0061206B" w:rsidRPr="00ED572E" w:rsidRDefault="0061206B" w:rsidP="0061206B">
      <w:pPr>
        <w:spacing w:after="0" w:line="240" w:lineRule="auto"/>
      </w:pPr>
    </w:p>
    <w:p w14:paraId="45DD4BFE" w14:textId="45E6792E" w:rsidR="0061206B" w:rsidRPr="00ED572E" w:rsidRDefault="0061206B" w:rsidP="0061206B">
      <w:pPr>
        <w:spacing w:after="0" w:line="240" w:lineRule="auto"/>
      </w:pPr>
    </w:p>
    <w:p w14:paraId="55B93925" w14:textId="2280AD7B" w:rsidR="0061206B" w:rsidRPr="00ED572E" w:rsidRDefault="00545958" w:rsidP="0061206B">
      <w:pPr>
        <w:spacing w:after="0" w:line="240" w:lineRule="auto"/>
      </w:pPr>
      <w:r>
        <w:rPr>
          <w:noProof/>
        </w:rPr>
        <w:pict w14:anchorId="7E31E63A">
          <v:rect id="Ink 3" o:spid="_x0000_s1050" alt="&quot;&quot;" style="position:absolute;margin-left:19.85pt;margin-top:11.15pt;width:183.65pt;height:194.3pt;z-index: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illed="f" strokecolor="#ffff8b" strokeweight="6mm">
            <v:stroke opacity="21845f" endcap="square"/>
            <v:path shadowok="f" o:extrusionok="f" fillok="f" insetpenok="f"/>
            <o:lock v:ext="edit" rotation="t" aspectratio="t" verticies="t" text="t" shapetype="t"/>
            <o:ink i="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" annotation="t"/>
          </v:rect>
        </w:pict>
      </w:r>
    </w:p>
    <w:p w14:paraId="3DD23388" w14:textId="77777777" w:rsidR="0061206B" w:rsidRPr="00ED572E" w:rsidRDefault="0061206B" w:rsidP="0061206B">
      <w:pPr>
        <w:spacing w:after="0" w:line="240" w:lineRule="auto"/>
      </w:pPr>
    </w:p>
    <w:p w14:paraId="440FC23F" w14:textId="6983AA0A" w:rsidR="0061206B" w:rsidRPr="00ED572E" w:rsidRDefault="0061206B" w:rsidP="0061206B">
      <w:pPr>
        <w:spacing w:after="0" w:line="240" w:lineRule="auto"/>
      </w:pPr>
    </w:p>
    <w:p w14:paraId="2B9BBC8F" w14:textId="77777777" w:rsidR="0061206B" w:rsidRPr="00ED572E" w:rsidRDefault="0061206B" w:rsidP="0061206B">
      <w:pPr>
        <w:spacing w:after="0" w:line="240" w:lineRule="auto"/>
      </w:pPr>
    </w:p>
    <w:p w14:paraId="109D9358" w14:textId="77777777" w:rsidR="0061206B" w:rsidRPr="00ED572E" w:rsidRDefault="0061206B" w:rsidP="0061206B">
      <w:pPr>
        <w:spacing w:after="0" w:line="240" w:lineRule="auto"/>
      </w:pPr>
    </w:p>
    <w:p w14:paraId="082A3ED6" w14:textId="77777777" w:rsidR="0061206B" w:rsidRPr="00ED572E" w:rsidRDefault="0061206B" w:rsidP="0061206B">
      <w:pPr>
        <w:spacing w:after="0" w:line="240" w:lineRule="auto"/>
      </w:pPr>
    </w:p>
    <w:p w14:paraId="57B93D21" w14:textId="77777777" w:rsidR="0061206B" w:rsidRPr="00ED572E" w:rsidRDefault="0061206B" w:rsidP="0061206B">
      <w:pPr>
        <w:spacing w:after="0" w:line="240" w:lineRule="auto"/>
      </w:pPr>
    </w:p>
    <w:p w14:paraId="786B0D53" w14:textId="77777777" w:rsidR="0061206B" w:rsidRDefault="0061206B" w:rsidP="0061206B">
      <w:pPr>
        <w:spacing w:after="0" w:line="240" w:lineRule="auto"/>
      </w:pPr>
    </w:p>
    <w:p w14:paraId="3DEB3066" w14:textId="77777777" w:rsidR="0061206B" w:rsidRDefault="0061206B" w:rsidP="0061206B">
      <w:pPr>
        <w:spacing w:after="0" w:line="240" w:lineRule="auto"/>
      </w:pPr>
    </w:p>
    <w:p w14:paraId="02AC8DA7" w14:textId="77777777" w:rsidR="0061206B" w:rsidRDefault="0061206B" w:rsidP="0061206B">
      <w:pPr>
        <w:spacing w:after="0" w:line="240" w:lineRule="auto"/>
      </w:pPr>
    </w:p>
    <w:p w14:paraId="30C2F5EB" w14:textId="77777777" w:rsidR="0061206B" w:rsidRDefault="0061206B" w:rsidP="0061206B">
      <w:pPr>
        <w:spacing w:after="0" w:line="240" w:lineRule="auto"/>
      </w:pPr>
    </w:p>
    <w:p w14:paraId="4260FF55" w14:textId="77777777" w:rsidR="0061206B" w:rsidRDefault="0061206B" w:rsidP="0061206B">
      <w:pPr>
        <w:spacing w:after="0" w:line="240" w:lineRule="auto"/>
      </w:pPr>
    </w:p>
    <w:p w14:paraId="1E302AE2" w14:textId="77777777" w:rsidR="0061206B" w:rsidRDefault="0061206B" w:rsidP="0061206B">
      <w:pPr>
        <w:spacing w:after="0" w:line="240" w:lineRule="auto"/>
      </w:pPr>
    </w:p>
    <w:p w14:paraId="38E9F31F" w14:textId="77777777" w:rsidR="0061206B" w:rsidRDefault="0061206B" w:rsidP="0061206B">
      <w:pPr>
        <w:spacing w:after="0" w:line="240" w:lineRule="auto"/>
      </w:pPr>
    </w:p>
    <w:p w14:paraId="0220CFFF" w14:textId="77777777" w:rsidR="0061206B" w:rsidRDefault="0061206B" w:rsidP="0061206B">
      <w:pPr>
        <w:spacing w:after="0" w:line="240" w:lineRule="auto"/>
      </w:pPr>
    </w:p>
    <w:p w14:paraId="3FD8140C" w14:textId="77777777" w:rsidR="0061206B" w:rsidRPr="00ED572E" w:rsidRDefault="0061206B" w:rsidP="0061206B">
      <w:pPr>
        <w:spacing w:after="0" w:line="240" w:lineRule="auto"/>
      </w:pPr>
    </w:p>
    <w:p w14:paraId="2E5CDBE1" w14:textId="79715BC5" w:rsidR="0061206B" w:rsidRPr="00ED572E" w:rsidRDefault="0061206B" w:rsidP="00545958">
      <w:pPr>
        <w:pStyle w:val="Heading3"/>
      </w:pPr>
      <w:r w:rsidRPr="00ED572E">
        <w:br w:type="page"/>
      </w:r>
      <w:r w:rsidRPr="00ED572E">
        <w:lastRenderedPageBreak/>
        <w:t>Juan de Oñate</w:t>
      </w:r>
    </w:p>
    <w:p w14:paraId="3B6C04EE" w14:textId="77777777" w:rsidR="0061206B" w:rsidRPr="00AD356A" w:rsidRDefault="0061206B" w:rsidP="00545958">
      <w:pPr>
        <w:pStyle w:val="BodyText"/>
      </w:pPr>
      <w:proofErr w:type="gramStart"/>
      <w:r w:rsidRPr="00AD356A">
        <w:t>Despite the fact that</w:t>
      </w:r>
      <w:proofErr w:type="gramEnd"/>
      <w:r w:rsidRPr="00AD356A">
        <w:t xml:space="preserve"> the expeditions of Cabeza de Vaca, Coronado, de Soto, and Moscoso all failed to find gold north of Mexico, another conquistador set out in search of riches. His name was Juan de Oñate. His expedition took place in 1598, more than 50 years after Moscoso passed through the Coastal Plains.</w:t>
      </w:r>
    </w:p>
    <w:p w14:paraId="3A05EF29" w14:textId="77777777" w:rsidR="0061206B" w:rsidRPr="00AD356A" w:rsidRDefault="0061206B" w:rsidP="00545958">
      <w:pPr>
        <w:pStyle w:val="BodyText"/>
      </w:pPr>
      <w:r w:rsidRPr="00AD356A">
        <w:t>Oñate decided to search in the west. He established a settlement in the Mountains and Basins region at a place called El Paso del Norte. Does that sound familiar? It is modern-day El Paso, Texas!</w:t>
      </w:r>
    </w:p>
    <w:p w14:paraId="10B4C36D" w14:textId="77777777" w:rsidR="0061206B" w:rsidRPr="00AD356A" w:rsidRDefault="0061206B" w:rsidP="00545958">
      <w:pPr>
        <w:pStyle w:val="BodyText"/>
      </w:pPr>
      <w:r w:rsidRPr="00AD356A">
        <w:t>He continued into present day New Mexico and claimed all the land there in the name of Spain. He is also credited with founding Santa Fe, New Mexico.</w:t>
      </w:r>
    </w:p>
    <w:p w14:paraId="01B9E3AD" w14:textId="77777777" w:rsidR="0061206B" w:rsidRPr="00AD356A" w:rsidRDefault="0061206B" w:rsidP="00545958">
      <w:pPr>
        <w:pStyle w:val="BodyText"/>
      </w:pPr>
      <w:r w:rsidRPr="00AD356A">
        <w:t xml:space="preserve">There were claims that Oñate was harsh and cruel to both American Indian people and his own men. After his expedition failed to find gold, he was put on trial for crimes including cruelty. He was found guilty and exiled, though his conviction was later overturned. </w:t>
      </w:r>
    </w:p>
    <w:p w14:paraId="5360045E" w14:textId="77777777" w:rsidR="0061206B" w:rsidRPr="00AD356A" w:rsidRDefault="0061206B" w:rsidP="00545958">
      <w:pPr>
        <w:pStyle w:val="List1"/>
      </w:pPr>
      <w:r w:rsidRPr="00AD356A">
        <w:t>Key Information</w:t>
      </w:r>
    </w:p>
    <w:p w14:paraId="25945D8C" w14:textId="77777777" w:rsidR="00C602B3" w:rsidRPr="00AD356A" w:rsidRDefault="00000000" w:rsidP="00545958">
      <w:pPr>
        <w:pStyle w:val="ListBullet"/>
      </w:pPr>
      <w:r w:rsidRPr="00AD356A">
        <w:t>Established a settlement at El Paso.</w:t>
      </w:r>
    </w:p>
    <w:p w14:paraId="47D594B5" w14:textId="77777777" w:rsidR="00C602B3" w:rsidRPr="00AD356A" w:rsidRDefault="00000000" w:rsidP="00545958">
      <w:pPr>
        <w:pStyle w:val="ListBullet"/>
      </w:pPr>
      <w:r w:rsidRPr="00AD356A">
        <w:t>Founded Santa Fe, NM</w:t>
      </w:r>
    </w:p>
    <w:p w14:paraId="67B6BD37" w14:textId="77777777" w:rsidR="0061206B" w:rsidRPr="00ED572E" w:rsidRDefault="00000000" w:rsidP="00545958">
      <w:pPr>
        <w:pStyle w:val="ListBullet"/>
      </w:pPr>
      <w:r w:rsidRPr="00AD356A">
        <w:t xml:space="preserve">Claimed New Mexico </w:t>
      </w:r>
    </w:p>
    <w:p w14:paraId="6885E289" w14:textId="77777777" w:rsidR="0061206B" w:rsidRPr="00AD356A" w:rsidRDefault="0061206B" w:rsidP="00545958">
      <w:pPr>
        <w:pStyle w:val="List1"/>
      </w:pPr>
      <w:r w:rsidRPr="00AD356A">
        <w:t>Significance</w:t>
      </w:r>
    </w:p>
    <w:p w14:paraId="73508FC3" w14:textId="77777777" w:rsidR="0061206B" w:rsidRPr="00AD356A" w:rsidRDefault="0061206B" w:rsidP="00545958">
      <w:pPr>
        <w:pStyle w:val="List2"/>
      </w:pPr>
      <w:r w:rsidRPr="00AD356A">
        <w:t>His expedition in Texas failed to find any gold.</w:t>
      </w:r>
    </w:p>
    <w:p w14:paraId="74A81E8D" w14:textId="77777777" w:rsidR="0061206B" w:rsidRPr="00AD356A" w:rsidRDefault="0061206B" w:rsidP="00545958">
      <w:pPr>
        <w:pStyle w:val="List1"/>
      </w:pPr>
      <w:r w:rsidRPr="00AD356A">
        <w:t>Essential Question</w:t>
      </w:r>
    </w:p>
    <w:p w14:paraId="70A90B05" w14:textId="77777777" w:rsidR="0061206B" w:rsidRPr="00AD356A" w:rsidRDefault="0061206B" w:rsidP="00545958">
      <w:pPr>
        <w:pStyle w:val="List2"/>
      </w:pPr>
      <w:r w:rsidRPr="00AD356A">
        <w:t>Think back to the Mountains and Basins region of Texas. Based on your knowledge, what might Oñate have encountered there?</w:t>
      </w:r>
    </w:p>
    <w:p w14:paraId="6D909527" w14:textId="29CF2331" w:rsidR="0061206B" w:rsidRPr="00ED572E" w:rsidRDefault="0061206B" w:rsidP="00545958">
      <w:pPr>
        <w:pStyle w:val="Heading3"/>
      </w:pPr>
      <w:r w:rsidRPr="00ED572E">
        <w:br w:type="page"/>
      </w:r>
      <w:r w:rsidRPr="00ED572E">
        <w:lastRenderedPageBreak/>
        <w:t>Juan de Oñate’s Expedition</w:t>
      </w:r>
    </w:p>
    <w:p w14:paraId="5EB6DC39" w14:textId="2F8546E4" w:rsidR="0061206B" w:rsidRPr="00ED572E" w:rsidRDefault="00000000" w:rsidP="0061206B">
      <w:pPr>
        <w:spacing w:after="0" w:line="240" w:lineRule="auto"/>
      </w:pPr>
      <w:r>
        <w:rPr>
          <w:noProof/>
        </w:rPr>
        <w:pict w14:anchorId="35DE3357">
          <v:shape id="_x0000_s1049" type="#_x0000_t75" alt="A map showing Juan de Onate's route from Mexico City, through El Paso, Texas, to Santa Fe, New Mexico." style="position:absolute;margin-left:-6.25pt;margin-top:.55pt;width:467.55pt;height:420.5pt;z-index:10;visibility:visible;mso-wrap-distance-left:9pt;mso-wrap-distance-top:0;mso-wrap-distance-right:9pt;mso-wrap-distance-bottom:0;mso-position-horizontal:absolute;mso-position-horizontal-relative:text;mso-position-vertical:absolute;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">
            <v:imagedata r:id="rId10" o:title=""/>
          </v:shape>
        </w:pict>
      </w:r>
      <w:r>
        <w:rPr>
          <w:noProof/>
        </w:rPr>
        <w:pict w14:anchorId="0F66FA15">
          <v:shape id="Star: 5 Points 9" o:spid="_x0000_s1048" alt="&quot;&quot;" style="position:absolute;margin-left:264.5pt;margin-top:330.1pt;width:26.35pt;height:23.7pt;z-index:22;visibility:visible;mso-wrap-style:square;mso-wrap-distance-left:9pt;mso-wrap-distance-top:0;mso-wrap-distance-right:9pt;mso-wrap-distance-bottom:0;mso-position-horizontal:absolute;mso-position-horizontal-relative:text;mso-position-vertical:absolute;mso-position-vertical-relative:text;v-text-anchor:middle" coordsize="334537,30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" path="m,115003r127782,1l167269,r39486,115004l334537,115003,231158,186079r39488,115003l167269,230005,63891,301082,103379,186079,,115003xe" fillcolor="#156082" strokecolor="#042433" strokeweight="1.5pt">
            <v:stroke joinstyle="miter"/>
            <v:path arrowok="t" o:connecttype="custom" o:connectlocs="0,115003;127782,115004;167269,0;206755,115004;334537,115003;231158,186079;270646,301082;167269,230005;63891,301082;103379,186079;0,115003" o:connectangles="0,0,0,0,0,0,0,0,0,0,0"/>
          </v:shape>
        </w:pict>
      </w:r>
      <w:r>
        <w:rPr>
          <w:noProof/>
        </w:rPr>
        <w:pict w14:anchorId="42B92C91">
          <v:shapetype id="_x0000_t202" coordsize="21600,21600" o:spt="202" path="m,l,21600r21600,l21600,xe">
            <v:stroke joinstyle="miter"/>
            <v:path gradientshapeok="t" o:connecttype="rect"/>
          </v:shapetype>
          <v:shape id="TextBox 12" o:spid="_x0000_s1047" type="#_x0000_t202" alt="&quot;&quot;" style="position:absolute;margin-left:230.55pt;margin-top:344pt;width:94.25pt;height:65.4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" filled="f" stroked="f">
            <v:textbox style="mso-fit-shape-to-text:t">
              <w:txbxContent>
                <w:p w14:paraId="64676B81" w14:textId="77777777" w:rsidR="0061206B" w:rsidRPr="0061206B" w:rsidRDefault="0061206B" w:rsidP="0061206B">
                  <w:pPr>
                    <w:jc w:val="center"/>
                    <w:rPr>
                      <w:color w:val="000000"/>
                      <w:kern w:val="24"/>
                      <w:sz w:val="48"/>
                      <w:szCs w:val="48"/>
                    </w:rPr>
                  </w:pPr>
                  <w:r w:rsidRPr="0061206B">
                    <w:rPr>
                      <w:color w:val="000000"/>
                      <w:kern w:val="24"/>
                      <w:sz w:val="48"/>
                      <w:szCs w:val="48"/>
                    </w:rPr>
                    <w:t>Mexico City</w:t>
                  </w:r>
                </w:p>
              </w:txbxContent>
            </v:textbox>
          </v:shape>
        </w:pict>
      </w:r>
      <w:r>
        <w:rPr>
          <w:noProof/>
        </w:rPr>
        <w:pict w14:anchorId="6FD7B2F5">
          <v:shape id="TextBox 13" o:spid="_x0000_s1046" type="#_x0000_t202" alt="&quot;&quot;" style="position:absolute;margin-left:14pt;margin-top:295.25pt;width:94.25pt;height:65.45pt;z-index: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" filled="f" stroked="f">
            <v:textbox style="mso-fit-shape-to-text:t">
              <w:txbxContent>
                <w:p w14:paraId="444B3C9E" w14:textId="77777777" w:rsidR="0061206B" w:rsidRPr="0061206B" w:rsidRDefault="0061206B" w:rsidP="0061206B">
                  <w:pPr>
                    <w:jc w:val="center"/>
                    <w:rPr>
                      <w:color w:val="000000"/>
                      <w:kern w:val="24"/>
                      <w:sz w:val="48"/>
                      <w:szCs w:val="48"/>
                    </w:rPr>
                  </w:pPr>
                  <w:r w:rsidRPr="0061206B">
                    <w:rPr>
                      <w:color w:val="000000"/>
                      <w:kern w:val="24"/>
                      <w:sz w:val="48"/>
                      <w:szCs w:val="48"/>
                    </w:rPr>
                    <w:t>Pacific Ocean</w:t>
                  </w:r>
                </w:p>
              </w:txbxContent>
            </v:textbox>
          </v:shape>
        </w:pict>
      </w:r>
      <w:r>
        <w:rPr>
          <w:noProof/>
        </w:rPr>
        <w:pict w14:anchorId="5A20A309">
          <v:shape id="TextBox 14" o:spid="_x0000_s1045" type="#_x0000_t202" alt="&quot;&quot;" style="position:absolute;margin-left:350.6pt;margin-top:229.8pt;width:94.25pt;height:65.45pt;z-index: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" filled="f" stroked="f">
            <v:textbox style="mso-fit-shape-to-text:t">
              <w:txbxContent>
                <w:p w14:paraId="53108DD4" w14:textId="77777777" w:rsidR="0061206B" w:rsidRPr="0061206B" w:rsidRDefault="0061206B" w:rsidP="0061206B">
                  <w:pPr>
                    <w:jc w:val="center"/>
                    <w:rPr>
                      <w:color w:val="000000"/>
                      <w:kern w:val="24"/>
                      <w:sz w:val="48"/>
                      <w:szCs w:val="48"/>
                    </w:rPr>
                  </w:pPr>
                  <w:r w:rsidRPr="0061206B">
                    <w:rPr>
                      <w:color w:val="000000"/>
                      <w:kern w:val="24"/>
                      <w:sz w:val="48"/>
                      <w:szCs w:val="48"/>
                    </w:rPr>
                    <w:t>Gulf of Mexico</w:t>
                  </w:r>
                </w:p>
              </w:txbxContent>
            </v:textbox>
          </v:shape>
        </w:pict>
      </w:r>
      <w:r>
        <w:rPr>
          <w:noProof/>
        </w:rPr>
        <w:pict w14:anchorId="026E0289">
          <v:shape id="TextBox 15" o:spid="_x0000_s1044" type="#_x0000_t202" alt="&quot;&quot;" style="position:absolute;margin-left:252.8pt;margin-top:145.25pt;width:94.25pt;height:36.35pt;z-index: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" filled="f" stroked="f">
            <v:textbox style="mso-fit-shape-to-text:t">
              <w:txbxContent>
                <w:p w14:paraId="3FF6DB50" w14:textId="77777777" w:rsidR="0061206B" w:rsidRPr="0061206B" w:rsidRDefault="0061206B" w:rsidP="0061206B">
                  <w:pPr>
                    <w:jc w:val="center"/>
                    <w:rPr>
                      <w:color w:val="000000"/>
                      <w:kern w:val="24"/>
                      <w:sz w:val="48"/>
                      <w:szCs w:val="48"/>
                    </w:rPr>
                  </w:pPr>
                  <w:r w:rsidRPr="0061206B">
                    <w:rPr>
                      <w:color w:val="000000"/>
                      <w:kern w:val="24"/>
                      <w:sz w:val="48"/>
                      <w:szCs w:val="48"/>
                    </w:rPr>
                    <w:t>Texas</w:t>
                  </w:r>
                </w:p>
              </w:txbxContent>
            </v:textbox>
          </v:shape>
        </w:pict>
      </w:r>
      <w:r>
        <w:rPr>
          <w:noProof/>
        </w:rPr>
        <w:pict w14:anchorId="43182647">
          <v:rect id="Ink 16" o:spid="_x0000_s1043" alt="&quot;&quot;" style="position:absolute;margin-left:198pt;margin-top:97.4pt;width:76.75pt;height:244.2pt;z-index:15;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1mm">
            <v:stroke endcap="round"/>
            <v:path shadowok="f" o:extrusionok="f" fillok="f" insetpenok="f"/>
            <o:lock v:ext="edit" rotation="t" aspectratio="t" verticies="t" text="t" shapetype="t"/>
            <o:ink i="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" annotation="t"/>
          </v:rect>
        </w:pict>
      </w:r>
      <w:r>
        <w:rPr>
          <w:noProof/>
        </w:rPr>
        <w:pict w14:anchorId="7CC719D8">
          <v:shape id="TextBox 18" o:spid="_x0000_s1042" type="#_x0000_t202" alt="&quot;&quot;" style="position:absolute;margin-left:169.35pt;margin-top:53.4pt;width:115.3pt;height:36.35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" filled="f" stroked="f">
            <v:textbox style="mso-fit-shape-to-text:t">
              <w:txbxContent>
                <w:p w14:paraId="006321A1" w14:textId="77777777" w:rsidR="0061206B" w:rsidRPr="0061206B" w:rsidRDefault="0061206B" w:rsidP="0061206B">
                  <w:pPr>
                    <w:jc w:val="center"/>
                    <w:rPr>
                      <w:color w:val="000000"/>
                      <w:kern w:val="24"/>
                      <w:sz w:val="48"/>
                      <w:szCs w:val="48"/>
                    </w:rPr>
                  </w:pPr>
                  <w:r w:rsidRPr="0061206B">
                    <w:rPr>
                      <w:color w:val="000000"/>
                      <w:kern w:val="24"/>
                      <w:sz w:val="48"/>
                      <w:szCs w:val="48"/>
                    </w:rPr>
                    <w:t>Santa Fe</w:t>
                  </w:r>
                </w:p>
              </w:txbxContent>
            </v:textbox>
          </v:shape>
        </w:pict>
      </w:r>
      <w:r>
        <w:rPr>
          <w:noProof/>
        </w:rPr>
        <w:pict w14:anchorId="2E72D7B9">
          <v:shape id="TextBox 21" o:spid="_x0000_s1041" type="#_x0000_t202" alt="&quot;&quot;" style="position:absolute;margin-left:54.5pt;margin-top:36.7pt;width:115.3pt;height:65.45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" filled="f" stroked="f">
            <v:textbox style="mso-fit-shape-to-text:t">
              <w:txbxContent>
                <w:p w14:paraId="0A3BEF3C" w14:textId="77777777" w:rsidR="0061206B" w:rsidRPr="0061206B" w:rsidRDefault="0061206B" w:rsidP="0061206B">
                  <w:pPr>
                    <w:jc w:val="center"/>
                    <w:rPr>
                      <w:color w:val="000000"/>
                      <w:kern w:val="24"/>
                      <w:sz w:val="48"/>
                      <w:szCs w:val="48"/>
                    </w:rPr>
                  </w:pPr>
                  <w:r w:rsidRPr="0061206B">
                    <w:rPr>
                      <w:color w:val="000000"/>
                      <w:kern w:val="24"/>
                      <w:sz w:val="48"/>
                      <w:szCs w:val="48"/>
                    </w:rPr>
                    <w:t>New Mexico</w:t>
                  </w:r>
                </w:p>
              </w:txbxContent>
            </v:textbox>
          </v:shape>
        </w:pict>
      </w:r>
      <w:r>
        <w:rPr>
          <w:noProof/>
        </w:rPr>
        <w:pict w14:anchorId="6FF95B7A">
          <v:line id="Straight Connector 22" o:spid="_x0000_s1040" alt="&quot;&quot;" style="position:absolute;z-index:21;visibility:visible;mso-wrap-style:square;mso-wrap-distance-left:9pt;mso-wrap-distance-top:0;mso-wrap-distance-right:9pt;mso-wrap-distance-bottom:0;mso-position-horizontal:absolute;mso-position-horizontal-relative:text;mso-position-vertical:absolute;mso-position-vertical-relative:text" from="131.6pt,98.45pt" to="191.55pt,139.4pt" wrapcoords="-540 -393 -540 785 20520 21993 21870 21993 22140 21600 21600 20422 1080 -393 -540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" strokecolor="#156082" strokeweight="2.25pt">
            <v:stroke joinstyle="miter"/>
            <o:lock v:ext="edit" shapetype="f"/>
            <w10:wrap type="through"/>
          </v:line>
        </w:pict>
      </w:r>
    </w:p>
    <w:p w14:paraId="282B55A5" w14:textId="77777777" w:rsidR="0061206B" w:rsidRPr="00ED572E" w:rsidRDefault="0061206B" w:rsidP="0061206B">
      <w:pPr>
        <w:spacing w:after="0" w:line="240" w:lineRule="auto"/>
      </w:pPr>
    </w:p>
    <w:p w14:paraId="218153BD" w14:textId="77777777" w:rsidR="0061206B" w:rsidRPr="00ED572E" w:rsidRDefault="0061206B" w:rsidP="0061206B">
      <w:pPr>
        <w:spacing w:after="0" w:line="240" w:lineRule="auto"/>
      </w:pPr>
    </w:p>
    <w:p w14:paraId="7976475C" w14:textId="5D542D52" w:rsidR="0061206B" w:rsidRPr="00ED572E" w:rsidRDefault="0061206B" w:rsidP="0061206B">
      <w:pPr>
        <w:spacing w:after="0" w:line="240" w:lineRule="auto"/>
      </w:pPr>
    </w:p>
    <w:p w14:paraId="499C7C1F" w14:textId="77777777" w:rsidR="0061206B" w:rsidRPr="00ED572E" w:rsidRDefault="0061206B" w:rsidP="0061206B">
      <w:pPr>
        <w:spacing w:after="0" w:line="240" w:lineRule="auto"/>
      </w:pPr>
    </w:p>
    <w:p w14:paraId="13529A17" w14:textId="1E2AE852" w:rsidR="0061206B" w:rsidRPr="00ED572E" w:rsidRDefault="0061206B" w:rsidP="0061206B">
      <w:pPr>
        <w:spacing w:after="0" w:line="240" w:lineRule="auto"/>
      </w:pPr>
    </w:p>
    <w:p w14:paraId="62EE1C40" w14:textId="362ECCAA" w:rsidR="0061206B" w:rsidRPr="00ED572E" w:rsidRDefault="00000000" w:rsidP="0061206B">
      <w:pPr>
        <w:spacing w:after="0" w:line="240" w:lineRule="auto"/>
      </w:pPr>
      <w:r>
        <w:rPr>
          <w:noProof/>
        </w:rPr>
        <w:pict w14:anchorId="10FFA5B7">
          <v:oval id="Oval 17" o:spid="_x0000_s1039" alt="&quot;&quot;" style="position:absolute;margin-left:210.35pt;margin-top:6.35pt;width:9.8pt;height:10.4pt;z-index:19;visibility:visible;mso-wrap-style:square;mso-wrap-distance-left:9pt;mso-wrap-distance-top:0;mso-wrap-distance-right:9pt;mso-wrap-distance-bottom:0;mso-position-horizontal-relative:text;mso-position-vertical-relative:text;v-text-anchor:middle" wrapcoords="1662 -1543 -1662 3086 -1662 18514 1662 21600 19938 21600 23262 13886 23262 3086 18277 -1543 1662 -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" fillcolor="#156082" strokecolor="#042433" strokeweight="1.5pt">
            <v:stroke joinstyle="miter"/>
            <w10:wrap type="through"/>
          </v:oval>
        </w:pict>
      </w:r>
    </w:p>
    <w:p w14:paraId="63BEB06B" w14:textId="3A45C495" w:rsidR="0061206B" w:rsidRPr="00ED572E" w:rsidRDefault="0061206B" w:rsidP="0061206B">
      <w:pPr>
        <w:spacing w:after="0" w:line="240" w:lineRule="auto"/>
      </w:pPr>
    </w:p>
    <w:p w14:paraId="2582EBAA" w14:textId="33EDF2E2" w:rsidR="0061206B" w:rsidRPr="00ED572E" w:rsidRDefault="0061206B" w:rsidP="0061206B">
      <w:pPr>
        <w:spacing w:after="0" w:line="240" w:lineRule="auto"/>
      </w:pPr>
    </w:p>
    <w:p w14:paraId="2A9796BA" w14:textId="2FC52B3A" w:rsidR="0061206B" w:rsidRPr="00ED572E" w:rsidRDefault="0061206B" w:rsidP="0061206B">
      <w:pPr>
        <w:spacing w:after="0" w:line="240" w:lineRule="auto"/>
      </w:pPr>
    </w:p>
    <w:p w14:paraId="147E195E" w14:textId="2AD63CB2" w:rsidR="0061206B" w:rsidRPr="00ED572E" w:rsidRDefault="00000000" w:rsidP="0061206B">
      <w:pPr>
        <w:spacing w:after="0" w:line="240" w:lineRule="auto"/>
      </w:pPr>
      <w:r>
        <w:rPr>
          <w:noProof/>
        </w:rPr>
        <w:pict w14:anchorId="7B560612">
          <v:oval id="Oval 19" o:spid="_x0000_s1037" alt="&quot;&quot;" style="position:absolute;margin-left:197.25pt;margin-top:8.2pt;width:9.8pt;height:10.4pt;z-index:20;visibility:visible;mso-wrap-style:square;mso-wrap-distance-left:9pt;mso-wrap-distance-top:0;mso-wrap-distance-right:9pt;mso-wrap-distance-bottom:0;mso-position-horizontal-relative:text;mso-position-vertical-relative:text;v-text-anchor:middle" wrapcoords="1662 -1543 -1662 3086 -1662 18514 1662 21600 19938 21600 23262 13886 23262 3086 18277 -1543 1662 -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" fillcolor="#156082" strokecolor="#042433" strokeweight="1.5pt">
            <v:stroke joinstyle="miter"/>
            <w10:wrap type="through"/>
          </v:oval>
        </w:pict>
      </w:r>
      <w:r>
        <w:rPr>
          <w:noProof/>
        </w:rPr>
        <w:pict w14:anchorId="2020D287">
          <v:shape id="TextBox 20" o:spid="_x0000_s1038" type="#_x0000_t202" alt="&quot;&quot;" style="position:absolute;margin-left:86.9pt;margin-top:1.85pt;width:115.3pt;height:49.15pt;z-index:17;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" filled="f" stroked="f">
            <v:textbox style="mso-fit-shape-to-text:t">
              <w:txbxContent>
                <w:p w14:paraId="46C8602F" w14:textId="77777777" w:rsidR="0061206B" w:rsidRPr="0061206B" w:rsidRDefault="0061206B" w:rsidP="0061206B">
                  <w:pPr>
                    <w:jc w:val="center"/>
                    <w:rPr>
                      <w:color w:val="000000"/>
                      <w:kern w:val="24"/>
                      <w:sz w:val="48"/>
                      <w:szCs w:val="48"/>
                    </w:rPr>
                  </w:pPr>
                  <w:r w:rsidRPr="0061206B">
                    <w:rPr>
                      <w:color w:val="000000"/>
                      <w:kern w:val="24"/>
                      <w:sz w:val="48"/>
                      <w:szCs w:val="48"/>
                    </w:rPr>
                    <w:t>El Paso</w:t>
                  </w:r>
                </w:p>
              </w:txbxContent>
            </v:textbox>
          </v:shape>
        </w:pict>
      </w:r>
    </w:p>
    <w:p w14:paraId="449FDCAD" w14:textId="77777777" w:rsidR="0061206B" w:rsidRPr="00ED572E" w:rsidRDefault="0061206B" w:rsidP="0061206B">
      <w:pPr>
        <w:spacing w:after="0" w:line="240" w:lineRule="auto"/>
      </w:pPr>
    </w:p>
    <w:p w14:paraId="43E1B529" w14:textId="77777777" w:rsidR="0061206B" w:rsidRPr="00ED572E" w:rsidRDefault="0061206B" w:rsidP="0061206B">
      <w:pPr>
        <w:spacing w:after="0" w:line="240" w:lineRule="auto"/>
      </w:pPr>
    </w:p>
    <w:p w14:paraId="44EFB757" w14:textId="77777777" w:rsidR="0061206B" w:rsidRPr="00ED572E" w:rsidRDefault="0061206B" w:rsidP="0061206B">
      <w:pPr>
        <w:spacing w:after="0" w:line="240" w:lineRule="auto"/>
      </w:pPr>
    </w:p>
    <w:p w14:paraId="3B596F74" w14:textId="77777777" w:rsidR="0061206B" w:rsidRPr="00ED572E" w:rsidRDefault="0061206B" w:rsidP="0061206B">
      <w:pPr>
        <w:spacing w:after="0" w:line="240" w:lineRule="auto"/>
      </w:pPr>
    </w:p>
    <w:p w14:paraId="71158FBA" w14:textId="77777777" w:rsidR="0061206B" w:rsidRPr="00ED572E" w:rsidRDefault="0061206B" w:rsidP="0061206B">
      <w:pPr>
        <w:spacing w:after="0" w:line="240" w:lineRule="auto"/>
      </w:pPr>
    </w:p>
    <w:p w14:paraId="6337C38F" w14:textId="77777777" w:rsidR="0061206B" w:rsidRPr="00ED572E" w:rsidRDefault="0061206B" w:rsidP="0061206B">
      <w:pPr>
        <w:spacing w:after="0" w:line="240" w:lineRule="auto"/>
      </w:pPr>
    </w:p>
    <w:p w14:paraId="21294088" w14:textId="71C27420" w:rsidR="0061206B" w:rsidRPr="00ED572E" w:rsidRDefault="0061206B" w:rsidP="006B0BF4">
      <w:pPr>
        <w:pStyle w:val="Heading3"/>
      </w:pPr>
      <w:r w:rsidRPr="00ED572E">
        <w:br w:type="page"/>
      </w:r>
      <w:r w:rsidRPr="00ED572E">
        <w:lastRenderedPageBreak/>
        <w:t>René-Robert Cavelier, Sieur de La Salle</w:t>
      </w:r>
    </w:p>
    <w:p w14:paraId="469D7075" w14:textId="77777777" w:rsidR="0061206B" w:rsidRPr="00AD356A" w:rsidRDefault="0061206B" w:rsidP="006B0BF4">
      <w:pPr>
        <w:pStyle w:val="BodyText"/>
      </w:pPr>
      <w:r w:rsidRPr="00AD356A">
        <w:t>Spain had been growing extremely wealthy from resources like gold, and especially silver, in Mexico.  In contrast, Texas had brought Spain no wealth at all. As a result, Spain essentially began to ignore its northern frontier and focus its attention mostly on Mexico.</w:t>
      </w:r>
    </w:p>
    <w:p w14:paraId="20F0042F" w14:textId="77777777" w:rsidR="0061206B" w:rsidRPr="00AD356A" w:rsidRDefault="0061206B" w:rsidP="006B0BF4">
      <w:pPr>
        <w:pStyle w:val="BodyText"/>
      </w:pPr>
      <w:r w:rsidRPr="00AD356A">
        <w:t xml:space="preserve">Then, 87 years after Oñate and nearly 150 years after Moscoso, on a cold February day in 1685, a French man named Robert La Salle arrived with more than 100 other French people in Matagorda Bay, Texas. He built a </w:t>
      </w:r>
      <w:proofErr w:type="gramStart"/>
      <w:r w:rsidRPr="00AD356A">
        <w:t>fort he</w:t>
      </w:r>
      <w:proofErr w:type="gramEnd"/>
      <w:r w:rsidRPr="00AD356A">
        <w:t xml:space="preserve"> called Fort Saint Louis. He and his men quickly began exploring Texas, planning to take part in the fur trade with American Indians. This was a huge problem for Spain.</w:t>
      </w:r>
    </w:p>
    <w:p w14:paraId="32DD4416" w14:textId="77777777" w:rsidR="0061206B" w:rsidRPr="00AD356A" w:rsidRDefault="0061206B" w:rsidP="006B0BF4">
      <w:pPr>
        <w:pStyle w:val="BodyText"/>
      </w:pPr>
      <w:r w:rsidRPr="00AD356A">
        <w:t xml:space="preserve">Spain and France had been enemies for hundreds of years. Spain might have lost interest in Texas, but the Spanish </w:t>
      </w:r>
      <w:proofErr w:type="gramStart"/>
      <w:r w:rsidRPr="00AD356A">
        <w:t>definitely didn’t</w:t>
      </w:r>
      <w:proofErr w:type="gramEnd"/>
      <w:r w:rsidRPr="00AD356A">
        <w:t xml:space="preserve"> want the French to have it! La Salle’s expedition was a failure. He even ended up being killed by his own men. Even so, La Salle’s arrival still made Spain worried enough to turn its attention back to Texas. </w:t>
      </w:r>
    </w:p>
    <w:p w14:paraId="6D89BEA1" w14:textId="77777777" w:rsidR="0061206B" w:rsidRPr="00AD356A" w:rsidRDefault="0061206B" w:rsidP="006B0BF4">
      <w:pPr>
        <w:pStyle w:val="List1"/>
      </w:pPr>
      <w:r w:rsidRPr="00AD356A">
        <w:t>Key Information</w:t>
      </w:r>
    </w:p>
    <w:p w14:paraId="586320FF" w14:textId="77777777" w:rsidR="00C602B3" w:rsidRPr="00AD356A" w:rsidRDefault="00000000" w:rsidP="006B0BF4">
      <w:pPr>
        <w:pStyle w:val="ListBullet"/>
      </w:pPr>
      <w:r w:rsidRPr="00AD356A">
        <w:t>Mexican silver and gold made Spain rich.</w:t>
      </w:r>
    </w:p>
    <w:p w14:paraId="6DF5AFE0" w14:textId="77777777" w:rsidR="00C602B3" w:rsidRPr="00AD356A" w:rsidRDefault="00000000" w:rsidP="006B0BF4">
      <w:pPr>
        <w:pStyle w:val="ListBullet"/>
      </w:pPr>
      <w:r w:rsidRPr="00AD356A">
        <w:t>Spain ignored Texas.</w:t>
      </w:r>
    </w:p>
    <w:p w14:paraId="05690B08" w14:textId="77777777" w:rsidR="00C602B3" w:rsidRPr="00AD356A" w:rsidRDefault="00000000" w:rsidP="006B0BF4">
      <w:pPr>
        <w:pStyle w:val="ListBullet"/>
      </w:pPr>
      <w:r w:rsidRPr="00AD356A">
        <w:t>French Fort Saint Louis in TX</w:t>
      </w:r>
    </w:p>
    <w:p w14:paraId="29D8DFB0" w14:textId="77777777" w:rsidR="0061206B" w:rsidRPr="00ED572E" w:rsidRDefault="0061206B" w:rsidP="00221968">
      <w:pPr>
        <w:pStyle w:val="List1"/>
      </w:pPr>
      <w:r w:rsidRPr="00ED572E">
        <w:t>Significance</w:t>
      </w:r>
    </w:p>
    <w:p w14:paraId="000A3C1B" w14:textId="77777777" w:rsidR="0061206B" w:rsidRPr="00AD356A" w:rsidRDefault="0061206B" w:rsidP="00221968">
      <w:pPr>
        <w:pStyle w:val="List2"/>
      </w:pPr>
      <w:r w:rsidRPr="00AD356A">
        <w:t>Spain wanted to keep Texas out of French hands.</w:t>
      </w:r>
    </w:p>
    <w:p w14:paraId="23B09121" w14:textId="77777777" w:rsidR="0061206B" w:rsidRPr="00AD356A" w:rsidRDefault="0061206B" w:rsidP="00221968">
      <w:pPr>
        <w:pStyle w:val="List1"/>
      </w:pPr>
      <w:r w:rsidRPr="00AD356A">
        <w:t>Essential Question</w:t>
      </w:r>
    </w:p>
    <w:p w14:paraId="47BC771B" w14:textId="77777777" w:rsidR="0061206B" w:rsidRPr="00AD356A" w:rsidRDefault="0061206B" w:rsidP="00221968">
      <w:pPr>
        <w:pStyle w:val="List2"/>
      </w:pPr>
      <w:r w:rsidRPr="00AD356A">
        <w:t xml:space="preserve">Considering Spain’s goals of “God, Gold, and Glory,” what do you think Spain will focus on next in Texas? </w:t>
      </w:r>
    </w:p>
    <w:p w14:paraId="31E7944E" w14:textId="550E1B78" w:rsidR="0061206B" w:rsidRPr="00ED572E" w:rsidRDefault="0061206B" w:rsidP="00143320">
      <w:pPr>
        <w:pStyle w:val="Heading3"/>
      </w:pPr>
      <w:r w:rsidRPr="00ED572E">
        <w:br w:type="page"/>
      </w:r>
      <w:r w:rsidRPr="00ED572E">
        <w:lastRenderedPageBreak/>
        <w:t>La Salle’s Expedition</w:t>
      </w:r>
    </w:p>
    <w:p w14:paraId="1C314B2E" w14:textId="2B507E89" w:rsidR="0061206B" w:rsidRPr="00ED572E" w:rsidRDefault="00000000" w:rsidP="0061206B">
      <w:pPr>
        <w:spacing w:after="0" w:line="240" w:lineRule="auto"/>
      </w:pPr>
      <w:r>
        <w:rPr>
          <w:noProof/>
        </w:rPr>
        <w:pict w14:anchorId="26B1BAF4">
          <v:shape id="Picture 1" o:spid="_x0000_s1036" type="#_x0000_t75" alt="A map showing the location of Fort Saint Louis, La Salle's exploration of Texas, including the approximate location where he was killed." style="position:absolute;margin-left:-6.25pt;margin-top:.55pt;width:475.2pt;height:404.65pt;z-index:23;visibility:visible;mso-wrap-distance-left:9pt;mso-wrap-distance-top:0;mso-wrap-distance-right:9pt;mso-wrap-distance-bottom:0;mso-position-horizontal:absolute;mso-position-horizontal-relative:text;mso-position-vertical:absolute;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">
            <v:imagedata r:id="rId11" o:title=""/>
          </v:shape>
        </w:pict>
      </w:r>
      <w:r>
        <w:rPr>
          <w:noProof/>
        </w:rPr>
        <w:pict w14:anchorId="578BA6BF">
          <v:shape id="Star: 5 Points 2" o:spid="_x0000_s1035" alt="&quot;&quot;" style="position:absolute;margin-left:241.5pt;margin-top:334.45pt;width:26.35pt;height:23.7pt;z-index:24;visibility:visible;mso-wrap-style:square;mso-wrap-distance-left:9pt;mso-wrap-distance-top:0;mso-wrap-distance-right:9pt;mso-wrap-distance-bottom:0;mso-position-horizontal:absolute;mso-position-horizontal-relative:text;mso-position-vertical:absolute;mso-position-vertical-relative:text;v-text-anchor:middle" coordsize="334537,30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" path="m,115003r127782,1l167269,r39486,115004l334537,115003,231158,186079r39488,115003l167269,230005,63891,301082,103379,186079,,115003xe" fillcolor="#156082" strokecolor="#042433" strokeweight="1.5pt">
            <v:stroke joinstyle="miter"/>
            <v:path arrowok="t" o:connecttype="custom" o:connectlocs="0,115003;127782,115004;167269,0;206755,115004;334537,115003;231158,186079;270646,301082;167269,230005;63891,301082;103379,186079;0,115003" o:connectangles="0,0,0,0,0,0,0,0,0,0,0"/>
          </v:shape>
        </w:pict>
      </w:r>
      <w:r>
        <w:rPr>
          <w:noProof/>
        </w:rPr>
        <w:pict w14:anchorId="465E2330">
          <v:shape id="TextBox 10" o:spid="_x0000_s1034" type="#_x0000_t202" alt="&quot;&quot;" style="position:absolute;margin-left:209.2pt;margin-top:266.65pt;width:94.25pt;height:65.45pt;z-index: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" filled="f" stroked="f">
            <v:textbox style="mso-fit-shape-to-text:t">
              <w:txbxContent>
                <w:p w14:paraId="075E17B8" w14:textId="77777777" w:rsidR="0061206B" w:rsidRPr="0061206B" w:rsidRDefault="0061206B" w:rsidP="0061206B">
                  <w:pPr>
                    <w:jc w:val="center"/>
                    <w:rPr>
                      <w:color w:val="000000"/>
                      <w:kern w:val="24"/>
                      <w:sz w:val="48"/>
                      <w:szCs w:val="48"/>
                    </w:rPr>
                  </w:pPr>
                  <w:r w:rsidRPr="0061206B">
                    <w:rPr>
                      <w:color w:val="000000"/>
                      <w:kern w:val="24"/>
                      <w:sz w:val="48"/>
                      <w:szCs w:val="48"/>
                    </w:rPr>
                    <w:t>Mexico City</w:t>
                  </w:r>
                </w:p>
              </w:txbxContent>
            </v:textbox>
          </v:shape>
        </w:pict>
      </w:r>
      <w:r>
        <w:rPr>
          <w:noProof/>
        </w:rPr>
        <w:pict w14:anchorId="4AA81629">
          <v:shape id="TextBox 23" o:spid="_x0000_s1033" type="#_x0000_t202" alt="&quot;&quot;" style="position:absolute;margin-left:344.6pt;margin-top:288.6pt;width:94.25pt;height:65.45pt;z-index: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" filled="f" stroked="f">
            <v:textbox style="mso-fit-shape-to-text:t">
              <w:txbxContent>
                <w:p w14:paraId="5B19628C" w14:textId="77777777" w:rsidR="0061206B" w:rsidRPr="0061206B" w:rsidRDefault="0061206B" w:rsidP="0061206B">
                  <w:pPr>
                    <w:jc w:val="center"/>
                    <w:rPr>
                      <w:color w:val="000000"/>
                      <w:kern w:val="24"/>
                      <w:sz w:val="48"/>
                      <w:szCs w:val="48"/>
                    </w:rPr>
                  </w:pPr>
                  <w:r w:rsidRPr="0061206B">
                    <w:rPr>
                      <w:color w:val="000000"/>
                      <w:kern w:val="24"/>
                      <w:sz w:val="48"/>
                      <w:szCs w:val="48"/>
                    </w:rPr>
                    <w:t>Gulf of Mexico</w:t>
                  </w:r>
                </w:p>
              </w:txbxContent>
            </v:textbox>
          </v:shape>
        </w:pict>
      </w:r>
      <w:r>
        <w:rPr>
          <w:noProof/>
        </w:rPr>
        <w:pict w14:anchorId="0599FB5E">
          <v:shape id="TextBox 24" o:spid="_x0000_s1032" type="#_x0000_t202" alt="&quot;&quot;" style="position:absolute;margin-left:15.5pt;margin-top:310.6pt;width:94.25pt;height:65.45pt;z-index: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" filled="f" stroked="f">
            <v:textbox style="mso-fit-shape-to-text:t">
              <w:txbxContent>
                <w:p w14:paraId="604E0262" w14:textId="77777777" w:rsidR="0061206B" w:rsidRPr="0061206B" w:rsidRDefault="0061206B" w:rsidP="0061206B">
                  <w:pPr>
                    <w:jc w:val="center"/>
                    <w:rPr>
                      <w:color w:val="000000"/>
                      <w:kern w:val="24"/>
                      <w:sz w:val="48"/>
                      <w:szCs w:val="48"/>
                    </w:rPr>
                  </w:pPr>
                  <w:r w:rsidRPr="0061206B">
                    <w:rPr>
                      <w:color w:val="000000"/>
                      <w:kern w:val="24"/>
                      <w:sz w:val="48"/>
                      <w:szCs w:val="48"/>
                    </w:rPr>
                    <w:t>Pacific Ocean</w:t>
                  </w:r>
                </w:p>
              </w:txbxContent>
            </v:textbox>
          </v:shape>
        </w:pict>
      </w:r>
      <w:r>
        <w:rPr>
          <w:noProof/>
        </w:rPr>
        <w:pict w14:anchorId="0259C0A3">
          <v:shape id="TextBox 25" o:spid="_x0000_s1031" type="#_x0000_t202" alt="&quot;&quot;" style="position:absolute;margin-left:220.7pt;margin-top:129.85pt;width:94.25pt;height:36.35pt;z-index: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" filled="f" stroked="f">
            <v:textbox style="mso-fit-shape-to-text:t">
              <w:txbxContent>
                <w:p w14:paraId="41C2E2F5" w14:textId="77777777" w:rsidR="0061206B" w:rsidRPr="0061206B" w:rsidRDefault="0061206B" w:rsidP="0061206B">
                  <w:pPr>
                    <w:jc w:val="center"/>
                    <w:rPr>
                      <w:color w:val="000000"/>
                      <w:kern w:val="24"/>
                      <w:sz w:val="48"/>
                      <w:szCs w:val="48"/>
                    </w:rPr>
                  </w:pPr>
                  <w:r w:rsidRPr="0061206B">
                    <w:rPr>
                      <w:color w:val="000000"/>
                      <w:kern w:val="24"/>
                      <w:sz w:val="48"/>
                      <w:szCs w:val="48"/>
                    </w:rPr>
                    <w:t>Texas</w:t>
                  </w:r>
                </w:p>
              </w:txbxContent>
            </v:textbox>
          </v:shape>
        </w:pict>
      </w:r>
      <w:r>
        <w:rPr>
          <w:noProof/>
        </w:rPr>
        <w:pict w14:anchorId="5516B48C">
          <v:oval id="Oval 26" o:spid="_x0000_s1030" alt="&quot;&quot;" style="position:absolute;margin-left:337.75pt;margin-top:185.5pt;width:13.65pt;height:12pt;z-index: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" fillcolor="#156082" strokecolor="#042433" strokeweight="1.5pt">
            <v:stroke joinstyle="miter"/>
          </v:oval>
        </w:pict>
      </w:r>
      <w:r>
        <w:rPr>
          <w:noProof/>
        </w:rPr>
        <w:pict w14:anchorId="6F578381">
          <v:shape id="TextBox 27" o:spid="_x0000_s1029" type="#_x0000_t202" alt="&quot;&quot;" style="position:absolute;margin-left:267.8pt;margin-top:191.5pt;width:154.6pt;height:65.45pt;z-index: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" filled="f" stroked="f">
            <v:textbox style="mso-fit-shape-to-text:t">
              <w:txbxContent>
                <w:p w14:paraId="7957A788" w14:textId="77777777" w:rsidR="0061206B" w:rsidRPr="0061206B" w:rsidRDefault="0061206B" w:rsidP="0061206B">
                  <w:pPr>
                    <w:jc w:val="center"/>
                    <w:rPr>
                      <w:i/>
                      <w:iCs/>
                      <w:color w:val="000000"/>
                      <w:kern w:val="24"/>
                      <w:sz w:val="48"/>
                      <w:szCs w:val="48"/>
                    </w:rPr>
                  </w:pPr>
                  <w:r w:rsidRPr="0061206B">
                    <w:rPr>
                      <w:i/>
                      <w:iCs/>
                      <w:color w:val="000000"/>
                      <w:kern w:val="24"/>
                      <w:sz w:val="48"/>
                      <w:szCs w:val="48"/>
                    </w:rPr>
                    <w:t>Fort Saint Louis, 1685</w:t>
                  </w:r>
                </w:p>
              </w:txbxContent>
            </v:textbox>
          </v:shape>
        </w:pict>
      </w:r>
      <w:r>
        <w:rPr>
          <w:noProof/>
        </w:rPr>
        <w:pict w14:anchorId="7C67E48D">
          <v:rect id="Ink 28" o:spid="_x0000_s1028" alt="&quot;&quot;" style="position:absolute;margin-left:341.85pt;margin-top:140.6pt;width:25.95pt;height:49.15pt;z-index:31;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1mm">
            <v:stroke endcap="round"/>
            <v:path shadowok="f" o:extrusionok="f" fillok="f" insetpenok="f"/>
            <o:lock v:ext="edit" rotation="t" aspectratio="t" verticies="t" text="t" shapetype="t"/>
            <o:ink i="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" annotation="t"/>
          </v:rect>
        </w:pict>
      </w:r>
      <w:r>
        <w:rPr>
          <w:noProof/>
        </w:rPr>
        <w:pict w14:anchorId="0DF0A112">
          <v:oval id="Oval 29" o:spid="_x0000_s1027" alt="&quot;&quot;" style="position:absolute;margin-left:363.5pt;margin-top:134.05pt;width:13.65pt;height:12pt;z-index: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" fillcolor="#156082" strokecolor="#042433" strokeweight="1.5pt">
            <v:stroke joinstyle="miter"/>
          </v:oval>
        </w:pict>
      </w:r>
      <w:r>
        <w:rPr>
          <w:noProof/>
        </w:rPr>
        <w:pict w14:anchorId="0D8841AD">
          <v:shape id="TextBox 30" o:spid="_x0000_s1026" type="#_x0000_t202" alt="&quot;&quot;" style="position:absolute;margin-left:303.1pt;margin-top:72.05pt;width:146.45pt;height:65.45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" filled="f" stroked="f">
            <v:textbox style="mso-fit-shape-to-text:t">
              <w:txbxContent>
                <w:p w14:paraId="00D00286" w14:textId="77777777" w:rsidR="0061206B" w:rsidRPr="0061206B" w:rsidRDefault="0061206B" w:rsidP="0061206B">
                  <w:pPr>
                    <w:jc w:val="center"/>
                    <w:rPr>
                      <w:i/>
                      <w:iCs/>
                      <w:color w:val="000000"/>
                      <w:kern w:val="24"/>
                      <w:sz w:val="48"/>
                      <w:szCs w:val="48"/>
                    </w:rPr>
                  </w:pPr>
                  <w:r w:rsidRPr="0061206B">
                    <w:rPr>
                      <w:i/>
                      <w:iCs/>
                      <w:color w:val="000000"/>
                      <w:kern w:val="24"/>
                      <w:sz w:val="48"/>
                      <w:szCs w:val="48"/>
                    </w:rPr>
                    <w:t>La Salle Killed, 1687</w:t>
                  </w:r>
                </w:p>
              </w:txbxContent>
            </v:textbox>
          </v:shape>
        </w:pict>
      </w:r>
    </w:p>
    <w:p w14:paraId="2A1DEB32" w14:textId="77777777" w:rsidR="0061206B" w:rsidRPr="00ED572E" w:rsidRDefault="0061206B" w:rsidP="0061206B">
      <w:pPr>
        <w:spacing w:after="0" w:line="240" w:lineRule="auto"/>
      </w:pPr>
    </w:p>
    <w:p w14:paraId="58D49B94" w14:textId="77777777" w:rsidR="0061206B" w:rsidRPr="00ED572E" w:rsidRDefault="0061206B" w:rsidP="0061206B">
      <w:pPr>
        <w:spacing w:after="0" w:line="240" w:lineRule="auto"/>
      </w:pPr>
    </w:p>
    <w:p w14:paraId="6F61625E" w14:textId="77777777" w:rsidR="0061206B" w:rsidRPr="00ED572E" w:rsidRDefault="0061206B" w:rsidP="0061206B">
      <w:pPr>
        <w:spacing w:after="0" w:line="240" w:lineRule="auto"/>
      </w:pPr>
    </w:p>
    <w:p w14:paraId="060795AE" w14:textId="77777777" w:rsidR="0061206B" w:rsidRPr="00ED572E" w:rsidRDefault="0061206B" w:rsidP="0061206B">
      <w:pPr>
        <w:spacing w:after="0" w:line="240" w:lineRule="auto"/>
      </w:pPr>
    </w:p>
    <w:p w14:paraId="6C05EC7B" w14:textId="77777777" w:rsidR="0061206B" w:rsidRPr="00ED572E" w:rsidRDefault="0061206B" w:rsidP="0061206B">
      <w:pPr>
        <w:spacing w:after="0" w:line="240" w:lineRule="auto"/>
      </w:pPr>
    </w:p>
    <w:p w14:paraId="3A4E1455" w14:textId="77777777" w:rsidR="0061206B" w:rsidRPr="00ED572E" w:rsidRDefault="0061206B" w:rsidP="0061206B">
      <w:pPr>
        <w:spacing w:after="0" w:line="240" w:lineRule="auto"/>
      </w:pPr>
    </w:p>
    <w:p w14:paraId="606EDF36" w14:textId="77777777" w:rsidR="0061206B" w:rsidRPr="00ED572E" w:rsidRDefault="0061206B" w:rsidP="0061206B">
      <w:pPr>
        <w:spacing w:after="0" w:line="240" w:lineRule="auto"/>
      </w:pPr>
    </w:p>
    <w:p w14:paraId="18760EC2" w14:textId="77777777" w:rsidR="0061206B" w:rsidRPr="00ED572E" w:rsidRDefault="0061206B" w:rsidP="0061206B">
      <w:pPr>
        <w:spacing w:after="0" w:line="240" w:lineRule="auto"/>
      </w:pPr>
    </w:p>
    <w:p w14:paraId="0420F0C9" w14:textId="77777777" w:rsidR="0061206B" w:rsidRPr="00ED572E" w:rsidRDefault="0061206B" w:rsidP="0061206B">
      <w:pPr>
        <w:spacing w:after="0" w:line="240" w:lineRule="auto"/>
      </w:pPr>
    </w:p>
    <w:p w14:paraId="7EC20D5B" w14:textId="77777777" w:rsidR="0061206B" w:rsidRPr="00ED572E" w:rsidRDefault="0061206B" w:rsidP="0061206B">
      <w:pPr>
        <w:spacing w:after="0" w:line="240" w:lineRule="auto"/>
      </w:pPr>
    </w:p>
    <w:p w14:paraId="7587610E" w14:textId="77777777" w:rsidR="0061206B" w:rsidRPr="00ED572E" w:rsidRDefault="0061206B" w:rsidP="0061206B">
      <w:pPr>
        <w:spacing w:after="0" w:line="240" w:lineRule="auto"/>
      </w:pPr>
    </w:p>
    <w:p w14:paraId="65A33FCF" w14:textId="77777777" w:rsidR="0061206B" w:rsidRPr="00ED572E" w:rsidRDefault="0061206B" w:rsidP="0061206B">
      <w:pPr>
        <w:spacing w:after="0" w:line="240" w:lineRule="auto"/>
      </w:pPr>
    </w:p>
    <w:p w14:paraId="42D3CD6D" w14:textId="77777777" w:rsidR="0061206B" w:rsidRPr="00ED572E" w:rsidRDefault="0061206B" w:rsidP="0061206B">
      <w:pPr>
        <w:spacing w:after="0" w:line="240" w:lineRule="auto"/>
      </w:pPr>
    </w:p>
    <w:p w14:paraId="527CB7A5" w14:textId="77777777" w:rsidR="0061206B" w:rsidRPr="00ED572E" w:rsidRDefault="0061206B" w:rsidP="0061206B">
      <w:pPr>
        <w:spacing w:after="0" w:line="240" w:lineRule="auto"/>
      </w:pPr>
    </w:p>
    <w:p w14:paraId="159E281C" w14:textId="77777777" w:rsidR="0061206B" w:rsidRPr="00ED572E" w:rsidRDefault="0061206B" w:rsidP="0061206B">
      <w:pPr>
        <w:spacing w:after="0" w:line="240" w:lineRule="auto"/>
      </w:pPr>
    </w:p>
    <w:p w14:paraId="6F75749D" w14:textId="77777777" w:rsidR="0061206B" w:rsidRPr="00ED572E" w:rsidRDefault="0061206B" w:rsidP="0061206B">
      <w:pPr>
        <w:spacing w:after="0" w:line="240" w:lineRule="auto"/>
      </w:pPr>
    </w:p>
    <w:p w14:paraId="2769AA1E" w14:textId="545B887B" w:rsidR="0061206B" w:rsidRPr="00ED572E" w:rsidRDefault="0061206B" w:rsidP="00143320">
      <w:pPr>
        <w:pStyle w:val="Heading3"/>
      </w:pPr>
      <w:r w:rsidRPr="00ED572E">
        <w:br w:type="page"/>
      </w:r>
      <w:r w:rsidRPr="00ED572E">
        <w:lastRenderedPageBreak/>
        <w:t>Guided Notes: The French Arrive!</w:t>
      </w:r>
      <w:r w:rsidRPr="00ED572E">
        <w:br/>
        <w:t>Exit Ticket</w:t>
      </w:r>
    </w:p>
    <w:p w14:paraId="4CC5446E" w14:textId="4D67578E" w:rsidR="0061206B" w:rsidRDefault="0061206B" w:rsidP="00143320">
      <w:pPr>
        <w:pStyle w:val="Heading3"/>
      </w:pPr>
      <w:r w:rsidRPr="00ED572E">
        <w:br w:type="page"/>
      </w:r>
      <w:r w:rsidRPr="00ED572E">
        <w:lastRenderedPageBreak/>
        <w:t xml:space="preserve">Exit Ticket: </w:t>
      </w:r>
    </w:p>
    <w:p w14:paraId="46DEFE30" w14:textId="77777777" w:rsidR="0061206B" w:rsidRPr="00ED572E" w:rsidRDefault="0061206B" w:rsidP="00143320">
      <w:pPr>
        <w:pStyle w:val="List1"/>
      </w:pPr>
      <w:r w:rsidRPr="00ED572E">
        <w:t>Follow the directions to complete your warm-up</w:t>
      </w:r>
    </w:p>
    <w:p w14:paraId="73CA4330" w14:textId="77777777" w:rsidR="0061206B" w:rsidRPr="00ED572E" w:rsidRDefault="0061206B" w:rsidP="00143320">
      <w:pPr>
        <w:pStyle w:val="List1"/>
      </w:pPr>
      <w:r w:rsidRPr="00ED572E">
        <w:t>Read each box showing Spain’s possible response to France’s arrival in Texas.</w:t>
      </w:r>
    </w:p>
    <w:p w14:paraId="31807AC7" w14:textId="77777777" w:rsidR="0061206B" w:rsidRPr="00ED572E" w:rsidRDefault="0061206B" w:rsidP="00143320">
      <w:pPr>
        <w:pStyle w:val="List1"/>
      </w:pPr>
      <w:proofErr w:type="gramStart"/>
      <w:r w:rsidRPr="00ED572E">
        <w:t>Highlight or circle which</w:t>
      </w:r>
      <w:proofErr w:type="gramEnd"/>
      <w:r w:rsidRPr="00ED572E">
        <w:t xml:space="preserve"> three you think are most likely.</w:t>
      </w:r>
    </w:p>
    <w:p w14:paraId="28F30554" w14:textId="77777777" w:rsidR="0061206B" w:rsidRPr="00ED572E" w:rsidRDefault="0061206B" w:rsidP="00143320">
      <w:pPr>
        <w:pStyle w:val="List1"/>
      </w:pPr>
      <w:r w:rsidRPr="00ED572E">
        <w:t>Share with a partner.</w:t>
      </w:r>
    </w:p>
    <w:p w14:paraId="0202E514" w14:textId="16412BC4" w:rsidR="0061206B" w:rsidRPr="00ED572E" w:rsidRDefault="0061206B" w:rsidP="00143320">
      <w:pPr>
        <w:pStyle w:val="Heading3"/>
      </w:pPr>
      <w:r w:rsidRPr="00ED572E">
        <w:br w:type="page"/>
      </w:r>
      <w:r w:rsidRPr="00ED572E">
        <w:lastRenderedPageBreak/>
        <w:t xml:space="preserve">Share with </w:t>
      </w:r>
      <w:proofErr w:type="gramStart"/>
      <w:r w:rsidRPr="00ED572E">
        <w:t>the class</w:t>
      </w:r>
      <w:proofErr w:type="gramEnd"/>
      <w:r w:rsidRPr="00ED572E">
        <w:t xml:space="preserve"> 2</w:t>
      </w:r>
    </w:p>
    <w:p w14:paraId="441AD5BB" w14:textId="77777777" w:rsidR="0061206B" w:rsidRPr="00ED572E" w:rsidRDefault="0061206B" w:rsidP="00921093">
      <w:pPr>
        <w:pStyle w:val="List1"/>
      </w:pPr>
      <w:r w:rsidRPr="00ED572E">
        <w:t>One thing I think the Spanish might do in response to the arrival of the French is (blank)</w:t>
      </w:r>
    </w:p>
    <w:p w14:paraId="548639E1" w14:textId="77777777" w:rsidR="0061206B" w:rsidRDefault="0061206B" w:rsidP="0061206B">
      <w:pPr>
        <w:rPr>
          <w:b/>
          <w:bCs/>
        </w:rPr>
      </w:pPr>
    </w:p>
    <w:p w14:paraId="01711FC8" w14:textId="77777777" w:rsidR="002628AE" w:rsidRDefault="002628AE" w:rsidP="006943E5">
      <w:pPr>
        <w:pStyle w:val="BodyText"/>
      </w:pPr>
    </w:p>
    <w:sectPr w:rsidR="002628AE" w:rsidSect="00612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01D0A3E"/>
    <w:multiLevelType w:val="hybridMultilevel"/>
    <w:tmpl w:val="3C2E3F0C"/>
    <w:lvl w:ilvl="0" w:tplc="14B605F0">
      <w:start w:val="1"/>
      <w:numFmt w:val="bullet"/>
      <w:lvlText w:val="•"/>
      <w:lvlJc w:val="left"/>
      <w:pPr>
        <w:tabs>
          <w:tab w:val="num" w:pos="720"/>
        </w:tabs>
        <w:ind w:left="720" w:hanging="360"/>
      </w:pPr>
      <w:rPr>
        <w:rFonts w:ascii="Arial" w:hAnsi="Arial" w:hint="default"/>
      </w:rPr>
    </w:lvl>
    <w:lvl w:ilvl="1" w:tplc="2C4EF91A" w:tentative="1">
      <w:start w:val="1"/>
      <w:numFmt w:val="bullet"/>
      <w:lvlText w:val="•"/>
      <w:lvlJc w:val="left"/>
      <w:pPr>
        <w:tabs>
          <w:tab w:val="num" w:pos="1440"/>
        </w:tabs>
        <w:ind w:left="1440" w:hanging="360"/>
      </w:pPr>
      <w:rPr>
        <w:rFonts w:ascii="Arial" w:hAnsi="Arial" w:hint="default"/>
      </w:rPr>
    </w:lvl>
    <w:lvl w:ilvl="2" w:tplc="E620D5EE" w:tentative="1">
      <w:start w:val="1"/>
      <w:numFmt w:val="bullet"/>
      <w:lvlText w:val="•"/>
      <w:lvlJc w:val="left"/>
      <w:pPr>
        <w:tabs>
          <w:tab w:val="num" w:pos="2160"/>
        </w:tabs>
        <w:ind w:left="2160" w:hanging="360"/>
      </w:pPr>
      <w:rPr>
        <w:rFonts w:ascii="Arial" w:hAnsi="Arial" w:hint="default"/>
      </w:rPr>
    </w:lvl>
    <w:lvl w:ilvl="3" w:tplc="8CD42D80" w:tentative="1">
      <w:start w:val="1"/>
      <w:numFmt w:val="bullet"/>
      <w:lvlText w:val="•"/>
      <w:lvlJc w:val="left"/>
      <w:pPr>
        <w:tabs>
          <w:tab w:val="num" w:pos="2880"/>
        </w:tabs>
        <w:ind w:left="2880" w:hanging="360"/>
      </w:pPr>
      <w:rPr>
        <w:rFonts w:ascii="Arial" w:hAnsi="Arial" w:hint="default"/>
      </w:rPr>
    </w:lvl>
    <w:lvl w:ilvl="4" w:tplc="05062122" w:tentative="1">
      <w:start w:val="1"/>
      <w:numFmt w:val="bullet"/>
      <w:lvlText w:val="•"/>
      <w:lvlJc w:val="left"/>
      <w:pPr>
        <w:tabs>
          <w:tab w:val="num" w:pos="3600"/>
        </w:tabs>
        <w:ind w:left="3600" w:hanging="360"/>
      </w:pPr>
      <w:rPr>
        <w:rFonts w:ascii="Arial" w:hAnsi="Arial" w:hint="default"/>
      </w:rPr>
    </w:lvl>
    <w:lvl w:ilvl="5" w:tplc="99DE6958" w:tentative="1">
      <w:start w:val="1"/>
      <w:numFmt w:val="bullet"/>
      <w:lvlText w:val="•"/>
      <w:lvlJc w:val="left"/>
      <w:pPr>
        <w:tabs>
          <w:tab w:val="num" w:pos="4320"/>
        </w:tabs>
        <w:ind w:left="4320" w:hanging="360"/>
      </w:pPr>
      <w:rPr>
        <w:rFonts w:ascii="Arial" w:hAnsi="Arial" w:hint="default"/>
      </w:rPr>
    </w:lvl>
    <w:lvl w:ilvl="6" w:tplc="EABE40AE" w:tentative="1">
      <w:start w:val="1"/>
      <w:numFmt w:val="bullet"/>
      <w:lvlText w:val="•"/>
      <w:lvlJc w:val="left"/>
      <w:pPr>
        <w:tabs>
          <w:tab w:val="num" w:pos="5040"/>
        </w:tabs>
        <w:ind w:left="5040" w:hanging="360"/>
      </w:pPr>
      <w:rPr>
        <w:rFonts w:ascii="Arial" w:hAnsi="Arial" w:hint="default"/>
      </w:rPr>
    </w:lvl>
    <w:lvl w:ilvl="7" w:tplc="DD4C50C4" w:tentative="1">
      <w:start w:val="1"/>
      <w:numFmt w:val="bullet"/>
      <w:lvlText w:val="•"/>
      <w:lvlJc w:val="left"/>
      <w:pPr>
        <w:tabs>
          <w:tab w:val="num" w:pos="5760"/>
        </w:tabs>
        <w:ind w:left="5760" w:hanging="360"/>
      </w:pPr>
      <w:rPr>
        <w:rFonts w:ascii="Arial" w:hAnsi="Arial" w:hint="default"/>
      </w:rPr>
    </w:lvl>
    <w:lvl w:ilvl="8" w:tplc="DA0A31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9"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3E4C2E76"/>
    <w:multiLevelType w:val="hybridMultilevel"/>
    <w:tmpl w:val="1C7E847E"/>
    <w:lvl w:ilvl="0" w:tplc="38A2F388">
      <w:start w:val="1"/>
      <w:numFmt w:val="bullet"/>
      <w:lvlText w:val="•"/>
      <w:lvlJc w:val="left"/>
      <w:pPr>
        <w:tabs>
          <w:tab w:val="num" w:pos="720"/>
        </w:tabs>
        <w:ind w:left="720" w:hanging="360"/>
      </w:pPr>
      <w:rPr>
        <w:rFonts w:ascii="Arial" w:hAnsi="Arial" w:hint="default"/>
      </w:rPr>
    </w:lvl>
    <w:lvl w:ilvl="1" w:tplc="6A56F538" w:tentative="1">
      <w:start w:val="1"/>
      <w:numFmt w:val="bullet"/>
      <w:lvlText w:val="•"/>
      <w:lvlJc w:val="left"/>
      <w:pPr>
        <w:tabs>
          <w:tab w:val="num" w:pos="1440"/>
        </w:tabs>
        <w:ind w:left="1440" w:hanging="360"/>
      </w:pPr>
      <w:rPr>
        <w:rFonts w:ascii="Arial" w:hAnsi="Arial" w:hint="default"/>
      </w:rPr>
    </w:lvl>
    <w:lvl w:ilvl="2" w:tplc="16541736" w:tentative="1">
      <w:start w:val="1"/>
      <w:numFmt w:val="bullet"/>
      <w:lvlText w:val="•"/>
      <w:lvlJc w:val="left"/>
      <w:pPr>
        <w:tabs>
          <w:tab w:val="num" w:pos="2160"/>
        </w:tabs>
        <w:ind w:left="2160" w:hanging="360"/>
      </w:pPr>
      <w:rPr>
        <w:rFonts w:ascii="Arial" w:hAnsi="Arial" w:hint="default"/>
      </w:rPr>
    </w:lvl>
    <w:lvl w:ilvl="3" w:tplc="C26C2294" w:tentative="1">
      <w:start w:val="1"/>
      <w:numFmt w:val="bullet"/>
      <w:lvlText w:val="•"/>
      <w:lvlJc w:val="left"/>
      <w:pPr>
        <w:tabs>
          <w:tab w:val="num" w:pos="2880"/>
        </w:tabs>
        <w:ind w:left="2880" w:hanging="360"/>
      </w:pPr>
      <w:rPr>
        <w:rFonts w:ascii="Arial" w:hAnsi="Arial" w:hint="default"/>
      </w:rPr>
    </w:lvl>
    <w:lvl w:ilvl="4" w:tplc="F39C2B6C" w:tentative="1">
      <w:start w:val="1"/>
      <w:numFmt w:val="bullet"/>
      <w:lvlText w:val="•"/>
      <w:lvlJc w:val="left"/>
      <w:pPr>
        <w:tabs>
          <w:tab w:val="num" w:pos="3600"/>
        </w:tabs>
        <w:ind w:left="3600" w:hanging="360"/>
      </w:pPr>
      <w:rPr>
        <w:rFonts w:ascii="Arial" w:hAnsi="Arial" w:hint="default"/>
      </w:rPr>
    </w:lvl>
    <w:lvl w:ilvl="5" w:tplc="33D85ED8" w:tentative="1">
      <w:start w:val="1"/>
      <w:numFmt w:val="bullet"/>
      <w:lvlText w:val="•"/>
      <w:lvlJc w:val="left"/>
      <w:pPr>
        <w:tabs>
          <w:tab w:val="num" w:pos="4320"/>
        </w:tabs>
        <w:ind w:left="4320" w:hanging="360"/>
      </w:pPr>
      <w:rPr>
        <w:rFonts w:ascii="Arial" w:hAnsi="Arial" w:hint="default"/>
      </w:rPr>
    </w:lvl>
    <w:lvl w:ilvl="6" w:tplc="F99EE094" w:tentative="1">
      <w:start w:val="1"/>
      <w:numFmt w:val="bullet"/>
      <w:lvlText w:val="•"/>
      <w:lvlJc w:val="left"/>
      <w:pPr>
        <w:tabs>
          <w:tab w:val="num" w:pos="5040"/>
        </w:tabs>
        <w:ind w:left="5040" w:hanging="360"/>
      </w:pPr>
      <w:rPr>
        <w:rFonts w:ascii="Arial" w:hAnsi="Arial" w:hint="default"/>
      </w:rPr>
    </w:lvl>
    <w:lvl w:ilvl="7" w:tplc="1214D99A" w:tentative="1">
      <w:start w:val="1"/>
      <w:numFmt w:val="bullet"/>
      <w:lvlText w:val="•"/>
      <w:lvlJc w:val="left"/>
      <w:pPr>
        <w:tabs>
          <w:tab w:val="num" w:pos="5760"/>
        </w:tabs>
        <w:ind w:left="5760" w:hanging="360"/>
      </w:pPr>
      <w:rPr>
        <w:rFonts w:ascii="Arial" w:hAnsi="Arial" w:hint="default"/>
      </w:rPr>
    </w:lvl>
    <w:lvl w:ilvl="8" w:tplc="7230392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2"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3"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4" w15:restartNumberingAfterBreak="0">
    <w:nsid w:val="52A419AB"/>
    <w:multiLevelType w:val="hybridMultilevel"/>
    <w:tmpl w:val="B0B48168"/>
    <w:lvl w:ilvl="0" w:tplc="0CB02926">
      <w:start w:val="1"/>
      <w:numFmt w:val="bullet"/>
      <w:lvlText w:val="•"/>
      <w:lvlJc w:val="left"/>
      <w:pPr>
        <w:tabs>
          <w:tab w:val="num" w:pos="720"/>
        </w:tabs>
        <w:ind w:left="720" w:hanging="360"/>
      </w:pPr>
      <w:rPr>
        <w:rFonts w:ascii="Arial" w:hAnsi="Arial" w:hint="default"/>
      </w:rPr>
    </w:lvl>
    <w:lvl w:ilvl="1" w:tplc="FF60A034" w:tentative="1">
      <w:start w:val="1"/>
      <w:numFmt w:val="bullet"/>
      <w:lvlText w:val="•"/>
      <w:lvlJc w:val="left"/>
      <w:pPr>
        <w:tabs>
          <w:tab w:val="num" w:pos="1440"/>
        </w:tabs>
        <w:ind w:left="1440" w:hanging="360"/>
      </w:pPr>
      <w:rPr>
        <w:rFonts w:ascii="Arial" w:hAnsi="Arial" w:hint="default"/>
      </w:rPr>
    </w:lvl>
    <w:lvl w:ilvl="2" w:tplc="71CE5B92" w:tentative="1">
      <w:start w:val="1"/>
      <w:numFmt w:val="bullet"/>
      <w:lvlText w:val="•"/>
      <w:lvlJc w:val="left"/>
      <w:pPr>
        <w:tabs>
          <w:tab w:val="num" w:pos="2160"/>
        </w:tabs>
        <w:ind w:left="2160" w:hanging="360"/>
      </w:pPr>
      <w:rPr>
        <w:rFonts w:ascii="Arial" w:hAnsi="Arial" w:hint="default"/>
      </w:rPr>
    </w:lvl>
    <w:lvl w:ilvl="3" w:tplc="68F05A60" w:tentative="1">
      <w:start w:val="1"/>
      <w:numFmt w:val="bullet"/>
      <w:lvlText w:val="•"/>
      <w:lvlJc w:val="left"/>
      <w:pPr>
        <w:tabs>
          <w:tab w:val="num" w:pos="2880"/>
        </w:tabs>
        <w:ind w:left="2880" w:hanging="360"/>
      </w:pPr>
      <w:rPr>
        <w:rFonts w:ascii="Arial" w:hAnsi="Arial" w:hint="default"/>
      </w:rPr>
    </w:lvl>
    <w:lvl w:ilvl="4" w:tplc="9DBEEF8C" w:tentative="1">
      <w:start w:val="1"/>
      <w:numFmt w:val="bullet"/>
      <w:lvlText w:val="•"/>
      <w:lvlJc w:val="left"/>
      <w:pPr>
        <w:tabs>
          <w:tab w:val="num" w:pos="3600"/>
        </w:tabs>
        <w:ind w:left="3600" w:hanging="360"/>
      </w:pPr>
      <w:rPr>
        <w:rFonts w:ascii="Arial" w:hAnsi="Arial" w:hint="default"/>
      </w:rPr>
    </w:lvl>
    <w:lvl w:ilvl="5" w:tplc="9760E40A" w:tentative="1">
      <w:start w:val="1"/>
      <w:numFmt w:val="bullet"/>
      <w:lvlText w:val="•"/>
      <w:lvlJc w:val="left"/>
      <w:pPr>
        <w:tabs>
          <w:tab w:val="num" w:pos="4320"/>
        </w:tabs>
        <w:ind w:left="4320" w:hanging="360"/>
      </w:pPr>
      <w:rPr>
        <w:rFonts w:ascii="Arial" w:hAnsi="Arial" w:hint="default"/>
      </w:rPr>
    </w:lvl>
    <w:lvl w:ilvl="6" w:tplc="12CA46EA" w:tentative="1">
      <w:start w:val="1"/>
      <w:numFmt w:val="bullet"/>
      <w:lvlText w:val="•"/>
      <w:lvlJc w:val="left"/>
      <w:pPr>
        <w:tabs>
          <w:tab w:val="num" w:pos="5040"/>
        </w:tabs>
        <w:ind w:left="5040" w:hanging="360"/>
      </w:pPr>
      <w:rPr>
        <w:rFonts w:ascii="Arial" w:hAnsi="Arial" w:hint="default"/>
      </w:rPr>
    </w:lvl>
    <w:lvl w:ilvl="7" w:tplc="E57C874A" w:tentative="1">
      <w:start w:val="1"/>
      <w:numFmt w:val="bullet"/>
      <w:lvlText w:val="•"/>
      <w:lvlJc w:val="left"/>
      <w:pPr>
        <w:tabs>
          <w:tab w:val="num" w:pos="5760"/>
        </w:tabs>
        <w:ind w:left="5760" w:hanging="360"/>
      </w:pPr>
      <w:rPr>
        <w:rFonts w:ascii="Arial" w:hAnsi="Arial" w:hint="default"/>
      </w:rPr>
    </w:lvl>
    <w:lvl w:ilvl="8" w:tplc="B77A321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6"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7"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8"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abstractNum w:abstractNumId="19" w15:restartNumberingAfterBreak="0">
    <w:nsid w:val="7660018B"/>
    <w:multiLevelType w:val="hybridMultilevel"/>
    <w:tmpl w:val="C03EB8D6"/>
    <w:lvl w:ilvl="0" w:tplc="248EBE52">
      <w:start w:val="1"/>
      <w:numFmt w:val="bullet"/>
      <w:lvlText w:val="•"/>
      <w:lvlJc w:val="left"/>
      <w:pPr>
        <w:tabs>
          <w:tab w:val="num" w:pos="720"/>
        </w:tabs>
        <w:ind w:left="720" w:hanging="360"/>
      </w:pPr>
      <w:rPr>
        <w:rFonts w:ascii="Arial" w:hAnsi="Arial" w:hint="default"/>
      </w:rPr>
    </w:lvl>
    <w:lvl w:ilvl="1" w:tplc="0976405C" w:tentative="1">
      <w:start w:val="1"/>
      <w:numFmt w:val="bullet"/>
      <w:lvlText w:val="•"/>
      <w:lvlJc w:val="left"/>
      <w:pPr>
        <w:tabs>
          <w:tab w:val="num" w:pos="1440"/>
        </w:tabs>
        <w:ind w:left="1440" w:hanging="360"/>
      </w:pPr>
      <w:rPr>
        <w:rFonts w:ascii="Arial" w:hAnsi="Arial" w:hint="default"/>
      </w:rPr>
    </w:lvl>
    <w:lvl w:ilvl="2" w:tplc="65A61828" w:tentative="1">
      <w:start w:val="1"/>
      <w:numFmt w:val="bullet"/>
      <w:lvlText w:val="•"/>
      <w:lvlJc w:val="left"/>
      <w:pPr>
        <w:tabs>
          <w:tab w:val="num" w:pos="2160"/>
        </w:tabs>
        <w:ind w:left="2160" w:hanging="360"/>
      </w:pPr>
      <w:rPr>
        <w:rFonts w:ascii="Arial" w:hAnsi="Arial" w:hint="default"/>
      </w:rPr>
    </w:lvl>
    <w:lvl w:ilvl="3" w:tplc="17EAC896" w:tentative="1">
      <w:start w:val="1"/>
      <w:numFmt w:val="bullet"/>
      <w:lvlText w:val="•"/>
      <w:lvlJc w:val="left"/>
      <w:pPr>
        <w:tabs>
          <w:tab w:val="num" w:pos="2880"/>
        </w:tabs>
        <w:ind w:left="2880" w:hanging="360"/>
      </w:pPr>
      <w:rPr>
        <w:rFonts w:ascii="Arial" w:hAnsi="Arial" w:hint="default"/>
      </w:rPr>
    </w:lvl>
    <w:lvl w:ilvl="4" w:tplc="AD9AA36E" w:tentative="1">
      <w:start w:val="1"/>
      <w:numFmt w:val="bullet"/>
      <w:lvlText w:val="•"/>
      <w:lvlJc w:val="left"/>
      <w:pPr>
        <w:tabs>
          <w:tab w:val="num" w:pos="3600"/>
        </w:tabs>
        <w:ind w:left="3600" w:hanging="360"/>
      </w:pPr>
      <w:rPr>
        <w:rFonts w:ascii="Arial" w:hAnsi="Arial" w:hint="default"/>
      </w:rPr>
    </w:lvl>
    <w:lvl w:ilvl="5" w:tplc="4C64E912" w:tentative="1">
      <w:start w:val="1"/>
      <w:numFmt w:val="bullet"/>
      <w:lvlText w:val="•"/>
      <w:lvlJc w:val="left"/>
      <w:pPr>
        <w:tabs>
          <w:tab w:val="num" w:pos="4320"/>
        </w:tabs>
        <w:ind w:left="4320" w:hanging="360"/>
      </w:pPr>
      <w:rPr>
        <w:rFonts w:ascii="Arial" w:hAnsi="Arial" w:hint="default"/>
      </w:rPr>
    </w:lvl>
    <w:lvl w:ilvl="6" w:tplc="072A1E64" w:tentative="1">
      <w:start w:val="1"/>
      <w:numFmt w:val="bullet"/>
      <w:lvlText w:val="•"/>
      <w:lvlJc w:val="left"/>
      <w:pPr>
        <w:tabs>
          <w:tab w:val="num" w:pos="5040"/>
        </w:tabs>
        <w:ind w:left="5040" w:hanging="360"/>
      </w:pPr>
      <w:rPr>
        <w:rFonts w:ascii="Arial" w:hAnsi="Arial" w:hint="default"/>
      </w:rPr>
    </w:lvl>
    <w:lvl w:ilvl="7" w:tplc="6346EA5A" w:tentative="1">
      <w:start w:val="1"/>
      <w:numFmt w:val="bullet"/>
      <w:lvlText w:val="•"/>
      <w:lvlJc w:val="left"/>
      <w:pPr>
        <w:tabs>
          <w:tab w:val="num" w:pos="5760"/>
        </w:tabs>
        <w:ind w:left="5760" w:hanging="360"/>
      </w:pPr>
      <w:rPr>
        <w:rFonts w:ascii="Arial" w:hAnsi="Arial" w:hint="default"/>
      </w:rPr>
    </w:lvl>
    <w:lvl w:ilvl="8" w:tplc="15FE35AC" w:tentative="1">
      <w:start w:val="1"/>
      <w:numFmt w:val="bullet"/>
      <w:lvlText w:val="•"/>
      <w:lvlJc w:val="left"/>
      <w:pPr>
        <w:tabs>
          <w:tab w:val="num" w:pos="6480"/>
        </w:tabs>
        <w:ind w:left="6480" w:hanging="360"/>
      </w:pPr>
      <w:rPr>
        <w:rFonts w:ascii="Arial" w:hAnsi="Arial" w:hint="default"/>
      </w:rPr>
    </w:lvl>
  </w:abstractNum>
  <w:num w:numId="1" w16cid:durableId="455026579">
    <w:abstractNumId w:val="12"/>
  </w:num>
  <w:num w:numId="2" w16cid:durableId="1891454311">
    <w:abstractNumId w:val="2"/>
  </w:num>
  <w:num w:numId="3" w16cid:durableId="734821375">
    <w:abstractNumId w:val="13"/>
  </w:num>
  <w:num w:numId="4" w16cid:durableId="838496600">
    <w:abstractNumId w:val="1"/>
  </w:num>
  <w:num w:numId="5" w16cid:durableId="2070759286">
    <w:abstractNumId w:val="11"/>
  </w:num>
  <w:num w:numId="6" w16cid:durableId="1171485615">
    <w:abstractNumId w:val="8"/>
  </w:num>
  <w:num w:numId="7" w16cid:durableId="1626736257">
    <w:abstractNumId w:val="18"/>
  </w:num>
  <w:num w:numId="8" w16cid:durableId="741827941">
    <w:abstractNumId w:val="4"/>
  </w:num>
  <w:num w:numId="9" w16cid:durableId="600334110">
    <w:abstractNumId w:val="6"/>
  </w:num>
  <w:num w:numId="10" w16cid:durableId="1293368066">
    <w:abstractNumId w:val="3"/>
  </w:num>
  <w:num w:numId="11" w16cid:durableId="2070379299">
    <w:abstractNumId w:val="0"/>
  </w:num>
  <w:num w:numId="12" w16cid:durableId="1016619278">
    <w:abstractNumId w:val="13"/>
  </w:num>
  <w:num w:numId="13" w16cid:durableId="440730780">
    <w:abstractNumId w:val="12"/>
  </w:num>
  <w:num w:numId="14" w16cid:durableId="238683412">
    <w:abstractNumId w:val="2"/>
  </w:num>
  <w:num w:numId="15" w16cid:durableId="211383617">
    <w:abstractNumId w:val="9"/>
  </w:num>
  <w:num w:numId="16" w16cid:durableId="167673067">
    <w:abstractNumId w:val="1"/>
  </w:num>
  <w:num w:numId="17" w16cid:durableId="503473778">
    <w:abstractNumId w:val="11"/>
  </w:num>
  <w:num w:numId="18" w16cid:durableId="1612204795">
    <w:abstractNumId w:val="16"/>
  </w:num>
  <w:num w:numId="19" w16cid:durableId="864948280">
    <w:abstractNumId w:val="15"/>
  </w:num>
  <w:num w:numId="20" w16cid:durableId="1557467937">
    <w:abstractNumId w:val="5"/>
  </w:num>
  <w:num w:numId="21" w16cid:durableId="341670168">
    <w:abstractNumId w:val="17"/>
  </w:num>
  <w:num w:numId="22" w16cid:durableId="1311637614">
    <w:abstractNumId w:val="11"/>
  </w:num>
  <w:num w:numId="23" w16cid:durableId="914820063">
    <w:abstractNumId w:val="19"/>
  </w:num>
  <w:num w:numId="24" w16cid:durableId="1768379950">
    <w:abstractNumId w:val="10"/>
  </w:num>
  <w:num w:numId="25" w16cid:durableId="315838931">
    <w:abstractNumId w:val="14"/>
  </w:num>
  <w:num w:numId="26" w16cid:durableId="65988644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61206B"/>
    <w:rsid w:val="00056151"/>
    <w:rsid w:val="00061F81"/>
    <w:rsid w:val="0006590A"/>
    <w:rsid w:val="00076967"/>
    <w:rsid w:val="000B4A57"/>
    <w:rsid w:val="000D1F13"/>
    <w:rsid w:val="00100C58"/>
    <w:rsid w:val="00111278"/>
    <w:rsid w:val="00114498"/>
    <w:rsid w:val="00143320"/>
    <w:rsid w:val="0017251B"/>
    <w:rsid w:val="001821DD"/>
    <w:rsid w:val="001845B2"/>
    <w:rsid w:val="00186434"/>
    <w:rsid w:val="001C08EA"/>
    <w:rsid w:val="001C1834"/>
    <w:rsid w:val="001E09F7"/>
    <w:rsid w:val="001F20DD"/>
    <w:rsid w:val="001F7B9F"/>
    <w:rsid w:val="00212914"/>
    <w:rsid w:val="00221968"/>
    <w:rsid w:val="00221A8C"/>
    <w:rsid w:val="0022251F"/>
    <w:rsid w:val="002450C1"/>
    <w:rsid w:val="002628AE"/>
    <w:rsid w:val="002B7905"/>
    <w:rsid w:val="002D4C95"/>
    <w:rsid w:val="002D65AF"/>
    <w:rsid w:val="002E6341"/>
    <w:rsid w:val="002F4F9C"/>
    <w:rsid w:val="00303810"/>
    <w:rsid w:val="00305646"/>
    <w:rsid w:val="003145CD"/>
    <w:rsid w:val="00323A90"/>
    <w:rsid w:val="00325566"/>
    <w:rsid w:val="00337CD4"/>
    <w:rsid w:val="00342727"/>
    <w:rsid w:val="0034365C"/>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45958"/>
    <w:rsid w:val="005516F5"/>
    <w:rsid w:val="005938EA"/>
    <w:rsid w:val="00596B5C"/>
    <w:rsid w:val="005A7BBA"/>
    <w:rsid w:val="005B0960"/>
    <w:rsid w:val="005C4130"/>
    <w:rsid w:val="005D443F"/>
    <w:rsid w:val="005E692C"/>
    <w:rsid w:val="005F520B"/>
    <w:rsid w:val="005F66C7"/>
    <w:rsid w:val="0061206B"/>
    <w:rsid w:val="006168BD"/>
    <w:rsid w:val="00617301"/>
    <w:rsid w:val="006237E5"/>
    <w:rsid w:val="00632744"/>
    <w:rsid w:val="00641187"/>
    <w:rsid w:val="00656BDC"/>
    <w:rsid w:val="006874B6"/>
    <w:rsid w:val="006943E5"/>
    <w:rsid w:val="006A059A"/>
    <w:rsid w:val="006B0BF4"/>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21093"/>
    <w:rsid w:val="00925366"/>
    <w:rsid w:val="0092792C"/>
    <w:rsid w:val="00930DF6"/>
    <w:rsid w:val="00944C6A"/>
    <w:rsid w:val="009C0902"/>
    <w:rsid w:val="009E36BD"/>
    <w:rsid w:val="009E427A"/>
    <w:rsid w:val="00A03CE8"/>
    <w:rsid w:val="00A107E7"/>
    <w:rsid w:val="00A13C36"/>
    <w:rsid w:val="00A20ABD"/>
    <w:rsid w:val="00A37D00"/>
    <w:rsid w:val="00A427E1"/>
    <w:rsid w:val="00A61A0A"/>
    <w:rsid w:val="00A63BEE"/>
    <w:rsid w:val="00A64A34"/>
    <w:rsid w:val="00A666B8"/>
    <w:rsid w:val="00A66D80"/>
    <w:rsid w:val="00A716AC"/>
    <w:rsid w:val="00A8186B"/>
    <w:rsid w:val="00A83668"/>
    <w:rsid w:val="00A879A5"/>
    <w:rsid w:val="00AB48CD"/>
    <w:rsid w:val="00AD3E6E"/>
    <w:rsid w:val="00AF267E"/>
    <w:rsid w:val="00B4095F"/>
    <w:rsid w:val="00B5153C"/>
    <w:rsid w:val="00B66F60"/>
    <w:rsid w:val="00B7697C"/>
    <w:rsid w:val="00B92B3E"/>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602B3"/>
    <w:rsid w:val="00C7430E"/>
    <w:rsid w:val="00C819D3"/>
    <w:rsid w:val="00C83D0F"/>
    <w:rsid w:val="00C8563C"/>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E02F4"/>
    <w:rsid w:val="00DF1651"/>
    <w:rsid w:val="00E306FB"/>
    <w:rsid w:val="00E515B9"/>
    <w:rsid w:val="00E60706"/>
    <w:rsid w:val="00E6467D"/>
    <w:rsid w:val="00E65568"/>
    <w:rsid w:val="00E77D6C"/>
    <w:rsid w:val="00E81329"/>
    <w:rsid w:val="00E92D37"/>
    <w:rsid w:val="00EC48F4"/>
    <w:rsid w:val="00EC6848"/>
    <w:rsid w:val="00F154A9"/>
    <w:rsid w:val="00F347CA"/>
    <w:rsid w:val="00F3776C"/>
    <w:rsid w:val="00F419C1"/>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06345F55"/>
  <w15:chartTrackingRefBased/>
  <w15:docId w15:val="{A54485DF-3FE4-410B-91A1-548F7A88D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206B"/>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uiPriority w:val="34"/>
    <w:qFormat/>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D3DC4-7A8B-4BF7-8281-502AF8FC2172}">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3689E6A7-48CC-47D3-8962-4EBC2FDE6465}">
  <ds:schemaRefs>
    <ds:schemaRef ds:uri="http://schemas.microsoft.com/sharepoint/v3/contenttype/forms"/>
  </ds:schemaRefs>
</ds:datastoreItem>
</file>

<file path=customXml/itemProps3.xml><?xml version="1.0" encoding="utf-8"?>
<ds:datastoreItem xmlns:ds="http://schemas.openxmlformats.org/officeDocument/2006/customXml" ds:itemID="{ACCB6871-E084-43BA-A210-91AEA3633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12</TotalTime>
  <Pages>17</Pages>
  <Words>1052</Words>
  <Characters>5232</Characters>
  <Application>Microsoft Office Word</Application>
  <DocSecurity>0</DocSecurity>
  <Lines>237</Lines>
  <Paragraphs>96</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19</cp:revision>
  <dcterms:created xsi:type="dcterms:W3CDTF">2025-11-05T18:49:00Z</dcterms:created>
  <dcterms:modified xsi:type="dcterms:W3CDTF">2025-11-06T18:48:00Z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SIP_Label_37f4b8a2-ad4f-41b5-9a91-284d2cc38f56_Enabled">
    <vt:lpwstr>true</vt:lpwstr>
  </property>
  <property fmtid="{D5CDD505-2E9C-101B-9397-08002B2CF9AE}" pid="5" name="MSIP_Label_37f4b8a2-ad4f-41b5-9a91-284d2cc38f56_SetDate">
    <vt:lpwstr>2025-11-06T18:39:47Z</vt:lpwstr>
  </property>
  <property fmtid="{D5CDD505-2E9C-101B-9397-08002B2CF9AE}" pid="6" name="MSIP_Label_37f4b8a2-ad4f-41b5-9a91-284d2cc38f56_Method">
    <vt:lpwstr>Standard</vt:lpwstr>
  </property>
  <property fmtid="{D5CDD505-2E9C-101B-9397-08002B2CF9AE}" pid="7" name="MSIP_Label_37f4b8a2-ad4f-41b5-9a91-284d2cc38f56_Name">
    <vt:lpwstr>Internal-HSC</vt:lpwstr>
  </property>
  <property fmtid="{D5CDD505-2E9C-101B-9397-08002B2CF9AE}" pid="8" name="MSIP_Label_37f4b8a2-ad4f-41b5-9a91-284d2cc38f56_SiteId">
    <vt:lpwstr>70de1992-07c6-480f-a318-a1afcba03983</vt:lpwstr>
  </property>
  <property fmtid="{D5CDD505-2E9C-101B-9397-08002B2CF9AE}" pid="9" name="MSIP_Label_37f4b8a2-ad4f-41b5-9a91-284d2cc38f56_ActionId">
    <vt:lpwstr>17a6cefa-c08e-40a1-9616-ebcb8f1a85c2</vt:lpwstr>
  </property>
  <property fmtid="{D5CDD505-2E9C-101B-9397-08002B2CF9AE}" pid="10" name="MSIP_Label_37f4b8a2-ad4f-41b5-9a91-284d2cc38f56_ContentBits">
    <vt:lpwstr>0</vt:lpwstr>
  </property>
  <property fmtid="{D5CDD505-2E9C-101B-9397-08002B2CF9AE}" pid="11" name="MSIP_Label_37f4b8a2-ad4f-41b5-9a91-284d2cc38f56_Tag">
    <vt:lpwstr>10, 3, 0, 1</vt:lpwstr>
  </property>
  <property fmtid="{D5CDD505-2E9C-101B-9397-08002B2CF9AE}" pid="12" name="MediaServiceImageTags">
    <vt:lpwstr/>
  </property>
</Properties>
</file>