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EBEFC" w14:textId="77777777" w:rsidR="009F7ADF" w:rsidRPr="00F225E4" w:rsidRDefault="009F7ADF" w:rsidP="007049B8">
      <w:pPr>
        <w:pStyle w:val="Heading1"/>
      </w:pPr>
      <w:r>
        <w:t xml:space="preserve">Unit 2: </w:t>
      </w:r>
      <w:r>
        <w:br/>
        <w:t>Age of Contact</w:t>
      </w:r>
    </w:p>
    <w:p w14:paraId="507183EA" w14:textId="77777777" w:rsidR="009F7ADF" w:rsidRPr="00E140F4" w:rsidRDefault="009F7ADF" w:rsidP="007049B8">
      <w:pPr>
        <w:pStyle w:val="Heading2"/>
      </w:pPr>
      <w:r>
        <w:t xml:space="preserve">Lesson 11: </w:t>
      </w:r>
    </w:p>
    <w:p w14:paraId="2DDE94F4" w14:textId="77777777" w:rsidR="009F7ADF" w:rsidRPr="00E140F4" w:rsidRDefault="009F7ADF" w:rsidP="007049B8">
      <w:pPr>
        <w:pStyle w:val="Heading2"/>
      </w:pPr>
      <w:r>
        <w:t>Texas Today</w:t>
      </w:r>
    </w:p>
    <w:p w14:paraId="4F053286" w14:textId="36F0C825" w:rsidR="009F7ADF" w:rsidRPr="00DF53C8" w:rsidRDefault="009F7ADF" w:rsidP="009F7ADF">
      <w:pPr>
        <w:spacing w:after="0" w:line="240" w:lineRule="auto"/>
      </w:pPr>
      <w:r w:rsidRPr="00EB2E35">
        <w:rPr>
          <w:noProof/>
        </w:rPr>
        <w:pict w14:anchorId="64B65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The Rio Grande river, shown here between two tall canyon faces" style="width:468pt;height:370.4pt;visibility:visible;mso-wrap-style:square">
            <v:imagedata r:id="rId5" o:title="The Rio Grande river, shown here between two tall canyon faces" croptop="22002f" cropbottom="11215f" cropright="4335f"/>
          </v:shape>
        </w:pict>
      </w:r>
    </w:p>
    <w:p w14:paraId="15702F60" w14:textId="77777777" w:rsidR="009F7ADF" w:rsidRPr="00696F93" w:rsidRDefault="009F7ADF" w:rsidP="007049B8">
      <w:pPr>
        <w:pStyle w:val="Caption"/>
      </w:pPr>
      <w:r>
        <w:t>The Rio Grande River</w:t>
      </w:r>
    </w:p>
    <w:p w14:paraId="0BD6308C" w14:textId="77777777" w:rsidR="009F7ADF" w:rsidRPr="00F225E4" w:rsidRDefault="009F7ADF" w:rsidP="007049B8">
      <w:pPr>
        <w:pStyle w:val="Attribution"/>
      </w:pPr>
      <w:r>
        <w:t>The Portal to Texas History</w:t>
      </w:r>
    </w:p>
    <w:p w14:paraId="34102C0B" w14:textId="67857874" w:rsidR="009F7ADF" w:rsidRPr="00F225E4" w:rsidRDefault="009F7ADF" w:rsidP="009D1ED1">
      <w:pPr>
        <w:pStyle w:val="Heading3"/>
      </w:pPr>
      <w:r w:rsidRPr="00DF53C8">
        <w:br w:type="page"/>
      </w:r>
      <w:r>
        <w:lastRenderedPageBreak/>
        <w:t>Warm-up</w:t>
      </w:r>
    </w:p>
    <w:p w14:paraId="6B766DD2" w14:textId="77777777" w:rsidR="009F7ADF" w:rsidRPr="00DF53C8" w:rsidRDefault="009F7ADF" w:rsidP="009D1ED1">
      <w:pPr>
        <w:pStyle w:val="Directions"/>
      </w:pPr>
      <w:r>
        <w:t>Follow the directions below to complete your warm-up</w:t>
      </w:r>
    </w:p>
    <w:p w14:paraId="39600A99" w14:textId="77777777" w:rsidR="00000000" w:rsidRPr="00F25119" w:rsidRDefault="00000000" w:rsidP="009D1ED1">
      <w:pPr>
        <w:pStyle w:val="ListBullet"/>
      </w:pPr>
      <w:r w:rsidRPr="00F25119">
        <w:t>Look at the map of some present-day geographic locations in Texas.</w:t>
      </w:r>
    </w:p>
    <w:p w14:paraId="34836C6B" w14:textId="77777777" w:rsidR="00000000" w:rsidRPr="00F25119" w:rsidRDefault="00000000" w:rsidP="009D1ED1">
      <w:pPr>
        <w:pStyle w:val="ListBullet"/>
      </w:pPr>
      <w:r w:rsidRPr="00F25119">
        <w:t>What evidence do you see of Spanish or American Indian history, life, or culture based only on this map</w:t>
      </w:r>
    </w:p>
    <w:p w14:paraId="30E320BC" w14:textId="77777777" w:rsidR="00000000" w:rsidRPr="00F25119" w:rsidRDefault="00000000" w:rsidP="009D1ED1">
      <w:pPr>
        <w:pStyle w:val="ListBullet"/>
      </w:pPr>
      <w:r>
        <w:t>Discuss with a partner.</w:t>
      </w:r>
    </w:p>
    <w:p w14:paraId="146B9A4D" w14:textId="62F34B03" w:rsidR="009F7ADF" w:rsidRPr="00DF53C8" w:rsidRDefault="009F7ADF" w:rsidP="009F7ADF">
      <w:pPr>
        <w:spacing w:after="0" w:line="240" w:lineRule="auto"/>
      </w:pPr>
      <w:r w:rsidRPr="00EB2E35">
        <w:rPr>
          <w:noProof/>
        </w:rPr>
        <w:pict w14:anchorId="24B253E6">
          <v:shape id="_x0000_i1031" type="#_x0000_t75" alt="A map of the state of texas showing locations including the cities of Nacogdoches, Waxahachie, El Paso, Lubbock, Houston, and Austin. It also shows natural features like the Rio Grande river, the Llano Estacado, the Gulf of Mexico, and the Palo Duro Canyon" style="width:455.55pt;height:314.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">
            <v:imagedata r:id="rId6" o:title=""/>
          </v:shape>
        </w:pict>
      </w:r>
    </w:p>
    <w:p w14:paraId="6BA97AA1" w14:textId="3271A56F" w:rsidR="009F7ADF" w:rsidRPr="00DF53C8" w:rsidRDefault="009F7ADF" w:rsidP="003F55F8">
      <w:pPr>
        <w:pStyle w:val="Heading3"/>
      </w:pPr>
      <w:r w:rsidRPr="00DF53C8">
        <w:br w:type="page"/>
      </w:r>
      <w:r>
        <w:lastRenderedPageBreak/>
        <w:t>Share with the class: day 1</w:t>
      </w:r>
    </w:p>
    <w:p w14:paraId="5FD25252" w14:textId="77777777" w:rsidR="009F7ADF" w:rsidRPr="00C0102E" w:rsidRDefault="009F7ADF" w:rsidP="003F55F8">
      <w:pPr>
        <w:pStyle w:val="Exercise1"/>
      </w:pPr>
      <w:r>
        <w:t xml:space="preserve">I think (blank) might show evidence of </w:t>
      </w:r>
      <w:r>
        <w:rPr>
          <w:b/>
          <w:bCs/>
        </w:rPr>
        <w:t>Spanish</w:t>
      </w:r>
      <w:r>
        <w:t xml:space="preserve"> culture because (blank)</w:t>
      </w:r>
    </w:p>
    <w:p w14:paraId="22ACF9EB" w14:textId="77777777" w:rsidR="009F7ADF" w:rsidRPr="00C0102E" w:rsidRDefault="009F7ADF" w:rsidP="003F55F8">
      <w:pPr>
        <w:pStyle w:val="Exercise1"/>
      </w:pPr>
      <w:r>
        <w:t xml:space="preserve">I think (blank) might show evidence of </w:t>
      </w:r>
      <w:r>
        <w:rPr>
          <w:b/>
          <w:bCs/>
        </w:rPr>
        <w:t xml:space="preserve">American Indian </w:t>
      </w:r>
      <w:r>
        <w:t>culture because (blank)</w:t>
      </w:r>
    </w:p>
    <w:p w14:paraId="5045D35A" w14:textId="62E52221" w:rsidR="009F7ADF" w:rsidRPr="00DF53C8" w:rsidRDefault="009F7ADF" w:rsidP="002D5887">
      <w:pPr>
        <w:pStyle w:val="Heading3"/>
      </w:pPr>
      <w:r w:rsidRPr="00DF53C8">
        <w:br w:type="page"/>
      </w:r>
      <w:r>
        <w:lastRenderedPageBreak/>
        <w:t>Essential Question</w:t>
      </w:r>
    </w:p>
    <w:p w14:paraId="21CA0900" w14:textId="77777777" w:rsidR="009F7ADF" w:rsidRPr="00C0102E" w:rsidRDefault="009F7ADF" w:rsidP="002D5887">
      <w:pPr>
        <w:pStyle w:val="ListParagraph"/>
      </w:pPr>
      <w:r>
        <w:t>What evidence can we see today of Spanish or American Indian culture and influence on Texas geography?</w:t>
      </w:r>
    </w:p>
    <w:p w14:paraId="3BE70BB6" w14:textId="73BF6481" w:rsidR="009F7ADF" w:rsidRPr="00DF53C8" w:rsidRDefault="009F7ADF" w:rsidP="00FD72DD">
      <w:pPr>
        <w:pStyle w:val="Heading3"/>
      </w:pPr>
      <w:r w:rsidRPr="00DF53C8">
        <w:br w:type="page"/>
      </w:r>
      <w:r>
        <w:lastRenderedPageBreak/>
        <w:t>In Today’s Lesson</w:t>
      </w:r>
    </w:p>
    <w:p w14:paraId="29B9264D" w14:textId="77777777" w:rsidR="00000000" w:rsidRPr="006A40BF" w:rsidRDefault="00000000" w:rsidP="001B4546">
      <w:pPr>
        <w:pStyle w:val="List1"/>
      </w:pPr>
      <w:r>
        <w:t>We will</w:t>
      </w:r>
      <w:r>
        <w:t xml:space="preserve"> read short passages about various natural and human geographic features of Texas to identify Spanis</w:t>
      </w:r>
      <w:r>
        <w:t>h and American Indian influence in modern Texas.</w:t>
      </w:r>
    </w:p>
    <w:p w14:paraId="3EFF2201" w14:textId="77777777" w:rsidR="00000000" w:rsidRPr="006A40BF" w:rsidRDefault="00000000" w:rsidP="001B4546">
      <w:pPr>
        <w:pStyle w:val="List1"/>
      </w:pPr>
      <w:r>
        <w:t>I will</w:t>
      </w:r>
      <w:r>
        <w:t xml:space="preserve"> use the clues and information in each passage to correctly label significant geographic features on a map of Texas. </w:t>
      </w:r>
    </w:p>
    <w:p w14:paraId="0A1FF243" w14:textId="2C1DACF3" w:rsidR="009F7ADF" w:rsidRPr="00DF53C8" w:rsidRDefault="009F7ADF" w:rsidP="001B4546">
      <w:pPr>
        <w:pStyle w:val="Heading3"/>
      </w:pPr>
      <w:r w:rsidRPr="00DF53C8">
        <w:br w:type="page"/>
      </w:r>
      <w:r>
        <w:lastRenderedPageBreak/>
        <w:t>Llano Estacado</w:t>
      </w:r>
    </w:p>
    <w:p w14:paraId="069D99E2" w14:textId="1AB332CF" w:rsidR="009F7ADF" w:rsidRPr="00DF53C8" w:rsidRDefault="009F7ADF" w:rsidP="009F7ADF">
      <w:pPr>
        <w:spacing w:after="0" w:line="240" w:lineRule="auto"/>
      </w:pPr>
      <w:r w:rsidRPr="00EB2E35">
        <w:rPr>
          <w:noProof/>
        </w:rPr>
        <w:pict w14:anchorId="464213A2">
          <v:shape id="_x0000_i1030" type="#_x0000_t75" alt="A view of the high, flat-topped mesas in the Llano Estacado." style="width:475.6pt;height:318.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">
            <v:imagedata r:id="rId7" o:title=""/>
          </v:shape>
        </w:pict>
      </w:r>
    </w:p>
    <w:p w14:paraId="672526A6" w14:textId="77777777" w:rsidR="009F7ADF" w:rsidRPr="0040150E" w:rsidRDefault="009F7ADF" w:rsidP="001B4546">
      <w:pPr>
        <w:pStyle w:val="Caption"/>
      </w:pPr>
      <w:r>
        <w:t>The northern edge of the Llano Estacado</w:t>
      </w:r>
    </w:p>
    <w:p w14:paraId="5A2D84F7" w14:textId="6F3DABC3" w:rsidR="009F7ADF" w:rsidRPr="00DF53C8" w:rsidRDefault="009F7ADF" w:rsidP="001B4546">
      <w:pPr>
        <w:pStyle w:val="Heading3"/>
      </w:pPr>
      <w:r w:rsidRPr="00DF53C8">
        <w:br w:type="page"/>
      </w:r>
      <w:r>
        <w:lastRenderedPageBreak/>
        <w:t>Palo Duro Canyon</w:t>
      </w:r>
    </w:p>
    <w:p w14:paraId="1F52ECB2" w14:textId="2508BD1D" w:rsidR="009F7ADF" w:rsidRPr="00DF53C8" w:rsidRDefault="009F7ADF" w:rsidP="009F7ADF">
      <w:pPr>
        <w:spacing w:after="0" w:line="240" w:lineRule="auto"/>
      </w:pPr>
      <w:r w:rsidRPr="00EB2E35">
        <w:rPr>
          <w:noProof/>
        </w:rPr>
        <w:pict w14:anchorId="250040ED">
          <v:shape id="_x0000_i1029" type="#_x0000_t75" alt="A photograph of the Palo Duro Canyon in the background, with mesquite and juniper trees covering the foreground." style="width:475.6pt;height:319.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">
            <v:imagedata r:id="rId8" o:title=""/>
          </v:shape>
        </w:pict>
      </w:r>
    </w:p>
    <w:p w14:paraId="4B4F30E5" w14:textId="77777777" w:rsidR="009F7ADF" w:rsidRPr="00AA3B13" w:rsidRDefault="009F7ADF" w:rsidP="001B4546">
      <w:pPr>
        <w:pStyle w:val="Caption"/>
      </w:pPr>
      <w:r>
        <w:t>The entrance to Big Cave in Palo Duro Canyon</w:t>
      </w:r>
    </w:p>
    <w:p w14:paraId="38139EED" w14:textId="77777777" w:rsidR="009F7ADF" w:rsidRPr="00AA3B13" w:rsidRDefault="009F7ADF" w:rsidP="00664D31">
      <w:pPr>
        <w:pStyle w:val="Attribution"/>
      </w:pPr>
      <w:r>
        <w:t>Larry D. Moore Photograph</w:t>
      </w:r>
    </w:p>
    <w:p w14:paraId="0FF3B079" w14:textId="35D442C4" w:rsidR="009F7ADF" w:rsidRPr="00DF53C8" w:rsidRDefault="009F7ADF" w:rsidP="00664D31">
      <w:pPr>
        <w:pStyle w:val="Heading3"/>
      </w:pPr>
      <w:r w:rsidRPr="00DF53C8">
        <w:br w:type="page"/>
      </w:r>
      <w:r>
        <w:lastRenderedPageBreak/>
        <w:t>The Rio Grande</w:t>
      </w:r>
    </w:p>
    <w:p w14:paraId="12C5CD4E" w14:textId="09538DA6" w:rsidR="009F7ADF" w:rsidRPr="00DF53C8" w:rsidRDefault="009F7ADF" w:rsidP="009F7ADF">
      <w:pPr>
        <w:spacing w:after="0" w:line="240" w:lineRule="auto"/>
      </w:pPr>
      <w:r w:rsidRPr="00EB2E35">
        <w:rPr>
          <w:noProof/>
        </w:rPr>
        <w:pict w14:anchorId="607792E9">
          <v:shape id="Picture 1" o:spid="_x0000_i1028" type="#_x0000_t75" alt="The Rio Grande River shown here between two faces of a canyon&#10;" style="width:475.6pt;height:37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">
            <v:imagedata r:id="rId9" o:title=""/>
          </v:shape>
        </w:pict>
      </w:r>
    </w:p>
    <w:p w14:paraId="4961D76B" w14:textId="77777777" w:rsidR="009F7ADF" w:rsidRPr="00AA3B13" w:rsidRDefault="009F7ADF" w:rsidP="00664D31">
      <w:pPr>
        <w:pStyle w:val="Caption"/>
      </w:pPr>
      <w:r>
        <w:t>The Rio Grande River in Santa Elena Canyon</w:t>
      </w:r>
    </w:p>
    <w:p w14:paraId="4991F28C" w14:textId="77777777" w:rsidR="009F7ADF" w:rsidRPr="00AA3B13" w:rsidRDefault="009F7ADF" w:rsidP="00664D31">
      <w:pPr>
        <w:pStyle w:val="Attribution"/>
      </w:pPr>
      <w:r>
        <w:t>Photograph by Evelyn Streng</w:t>
      </w:r>
    </w:p>
    <w:p w14:paraId="7F12B40E" w14:textId="77777777" w:rsidR="009F7ADF" w:rsidRPr="00F225E4" w:rsidRDefault="009F7ADF" w:rsidP="00664D31">
      <w:pPr>
        <w:pStyle w:val="Attribution"/>
      </w:pPr>
      <w:r>
        <w:t>The Portal to Texas History</w:t>
      </w:r>
    </w:p>
    <w:p w14:paraId="0DD4B1F2" w14:textId="5FA9B3CE" w:rsidR="009F7ADF" w:rsidRPr="00664D31" w:rsidRDefault="009F7ADF" w:rsidP="00664D31">
      <w:pPr>
        <w:pStyle w:val="Heading3"/>
        <w:rPr>
          <w:i/>
          <w:iCs/>
        </w:rPr>
      </w:pPr>
      <w:r w:rsidRPr="00DF53C8">
        <w:rPr>
          <w:i/>
          <w:iCs/>
        </w:rPr>
        <w:br w:type="page"/>
      </w:r>
      <w:r>
        <w:lastRenderedPageBreak/>
        <w:t>El Paso</w:t>
      </w:r>
    </w:p>
    <w:p w14:paraId="33BB504E" w14:textId="3877114B" w:rsidR="009F7ADF" w:rsidRPr="00DF53C8" w:rsidRDefault="009F7ADF" w:rsidP="009F7ADF">
      <w:pPr>
        <w:spacing w:after="0" w:line="240" w:lineRule="auto"/>
      </w:pPr>
      <w:r w:rsidRPr="00EB2E35">
        <w:rPr>
          <w:noProof/>
        </w:rPr>
        <w:pict w14:anchorId="2E8899EE">
          <v:shape id="Picture 4" o:spid="_x0000_i1027" type="#_x0000_t75" alt="A photograph of the El Paso skyline with mountains in the background.&#10;" style="width:475.6pt;height:320.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">
            <v:imagedata r:id="rId10" o:title=""/>
          </v:shape>
        </w:pict>
      </w:r>
    </w:p>
    <w:p w14:paraId="34048D70" w14:textId="77777777" w:rsidR="009F7ADF" w:rsidRPr="00491DDE" w:rsidRDefault="009F7ADF" w:rsidP="0049184D">
      <w:pPr>
        <w:pStyle w:val="Caption"/>
      </w:pPr>
      <w:r>
        <w:t>Skyline view of El Paso, Texas by Carol Highsmith</w:t>
      </w:r>
    </w:p>
    <w:p w14:paraId="2DB2D802" w14:textId="77777777" w:rsidR="009F7ADF" w:rsidRPr="00491DDE" w:rsidRDefault="009F7ADF" w:rsidP="0049184D">
      <w:pPr>
        <w:pStyle w:val="Attribution"/>
      </w:pPr>
      <w:r>
        <w:t>Library of Congress</w:t>
      </w:r>
    </w:p>
    <w:p w14:paraId="71212402" w14:textId="45E40F6B" w:rsidR="009F7ADF" w:rsidRPr="00DF53C8" w:rsidRDefault="009F7ADF" w:rsidP="0049184D">
      <w:pPr>
        <w:pStyle w:val="Heading3"/>
      </w:pPr>
      <w:r w:rsidRPr="00DF53C8">
        <w:br w:type="page"/>
      </w:r>
      <w:r>
        <w:lastRenderedPageBreak/>
        <w:t>Waxahachie</w:t>
      </w:r>
    </w:p>
    <w:p w14:paraId="1F6F43B6" w14:textId="337ADEF9" w:rsidR="009F7ADF" w:rsidRPr="00DF53C8" w:rsidRDefault="009F7ADF" w:rsidP="009F7ADF">
      <w:pPr>
        <w:spacing w:after="0" w:line="240" w:lineRule="auto"/>
      </w:pPr>
      <w:r w:rsidRPr="00EB2E35">
        <w:rPr>
          <w:noProof/>
        </w:rPr>
        <w:pict w14:anchorId="2C8E8EFE">
          <v:shape id="_x0000_i1026" type="#_x0000_t75" alt="A photograph of the 1897 Ellis County Courthouse in Waxahachie Texas surrounded by trees" style="width:475.6pt;height:345.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">
            <v:imagedata r:id="rId11" o:title=""/>
          </v:shape>
        </w:pict>
      </w:r>
    </w:p>
    <w:p w14:paraId="0A854EA6" w14:textId="77777777" w:rsidR="009F7ADF" w:rsidRPr="00AD534E" w:rsidRDefault="009F7ADF" w:rsidP="0049184D">
      <w:pPr>
        <w:pStyle w:val="Caption"/>
      </w:pPr>
      <w:r>
        <w:t>The 1897 Ellis County Courthouse in Waxahachie, Texas</w:t>
      </w:r>
    </w:p>
    <w:p w14:paraId="3726EC41" w14:textId="77777777" w:rsidR="009F7ADF" w:rsidRPr="00AD534E" w:rsidRDefault="009F7ADF" w:rsidP="0049184D">
      <w:pPr>
        <w:pStyle w:val="Attribution"/>
      </w:pPr>
      <w:r>
        <w:t>Library of Congress</w:t>
      </w:r>
    </w:p>
    <w:p w14:paraId="6946694B" w14:textId="264A50DA" w:rsidR="009F7ADF" w:rsidRPr="00DF53C8" w:rsidRDefault="009F7ADF" w:rsidP="00AA7D9C">
      <w:pPr>
        <w:pStyle w:val="Heading3"/>
      </w:pPr>
      <w:r w:rsidRPr="00DF53C8">
        <w:br w:type="page"/>
      </w:r>
      <w:r>
        <w:lastRenderedPageBreak/>
        <w:t>Nacogdoches</w:t>
      </w:r>
    </w:p>
    <w:p w14:paraId="4D426359" w14:textId="3DE176A3" w:rsidR="009F7ADF" w:rsidRPr="00DF53C8" w:rsidRDefault="009F7ADF" w:rsidP="009F7ADF">
      <w:pPr>
        <w:spacing w:after="0" w:line="240" w:lineRule="auto"/>
      </w:pPr>
      <w:r w:rsidRPr="00EB2E35">
        <w:rPr>
          <w:noProof/>
        </w:rPr>
        <w:pict w14:anchorId="137654CD">
          <v:shape id="Picture 2" o:spid="_x0000_i1025" type="#_x0000_t75" alt="Primary view of object titled '[Stagecoach Inn]'." style="width:475.6pt;height:335.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9yVG9vbD5N&#10;aWNyb3NvZnQgV2luZG93cyBQaG90byBWaWV3ZXIgNi4xLjc2MDAuMTYzODU8L3htcDpDcmVhdG9y&#10;VG9vbD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">
            <v:imagedata r:id="rId12" o:title=""/>
          </v:shape>
        </w:pict>
      </w:r>
    </w:p>
    <w:p w14:paraId="06EA25E7" w14:textId="77777777" w:rsidR="009F7ADF" w:rsidRPr="00A70F7C" w:rsidRDefault="009F7ADF" w:rsidP="00AA7D9C">
      <w:pPr>
        <w:pStyle w:val="Caption"/>
      </w:pPr>
      <w:r>
        <w:t>A photograph of the Stagecoach Inn founded in 1838</w:t>
      </w:r>
    </w:p>
    <w:p w14:paraId="5FBCB6DA" w14:textId="77777777" w:rsidR="009F7ADF" w:rsidRPr="00A70F7C" w:rsidRDefault="009F7ADF" w:rsidP="00AA7D9C">
      <w:pPr>
        <w:pStyle w:val="Attribution"/>
      </w:pPr>
      <w:r>
        <w:t>The Portal to Texas History</w:t>
      </w:r>
    </w:p>
    <w:p w14:paraId="088D0C04" w14:textId="7EF79E2D" w:rsidR="009F7ADF" w:rsidRDefault="009F7ADF" w:rsidP="00D74580">
      <w:pPr>
        <w:pStyle w:val="Heading3"/>
      </w:pPr>
      <w:r w:rsidRPr="00DF53C8">
        <w:br w:type="page"/>
      </w:r>
      <w:r>
        <w:lastRenderedPageBreak/>
        <w:t>Exit Ticket</w:t>
      </w:r>
    </w:p>
    <w:p w14:paraId="2612B059" w14:textId="77777777" w:rsidR="009F7ADF" w:rsidRPr="00DF53C8" w:rsidRDefault="009F7ADF" w:rsidP="00D74580">
      <w:pPr>
        <w:pStyle w:val="Directions"/>
      </w:pPr>
      <w:r>
        <w:t>Follow the directions below to complete your warm-up</w:t>
      </w:r>
    </w:p>
    <w:p w14:paraId="36041755" w14:textId="77777777" w:rsidR="00000000" w:rsidRPr="00D60821" w:rsidRDefault="00000000" w:rsidP="00D74580">
      <w:pPr>
        <w:pStyle w:val="ListBullet"/>
      </w:pPr>
      <w:r w:rsidRPr="00D60821">
        <w:t>Read the question to determine which TWO answers provide the most accurate response.</w:t>
      </w:r>
    </w:p>
    <w:p w14:paraId="55FFD8EA" w14:textId="77777777" w:rsidR="00000000" w:rsidRPr="00D60821" w:rsidRDefault="00000000" w:rsidP="00D74580">
      <w:pPr>
        <w:pStyle w:val="ListBullet"/>
      </w:pPr>
      <w:r>
        <w:t>Discuss with a partner.</w:t>
      </w:r>
    </w:p>
    <w:p w14:paraId="2C7B4489" w14:textId="597FBC31" w:rsidR="009F7ADF" w:rsidRPr="00DF53C8" w:rsidRDefault="009F7ADF" w:rsidP="00DA5DEF">
      <w:pPr>
        <w:pStyle w:val="Heading3"/>
      </w:pPr>
      <w:r w:rsidRPr="00DF53C8">
        <w:br w:type="page"/>
      </w:r>
      <w:r>
        <w:lastRenderedPageBreak/>
        <w:t xml:space="preserve">Share with the class: 2 </w:t>
      </w:r>
      <w:proofErr w:type="gramStart"/>
      <w:r>
        <w:t>day</w:t>
      </w:r>
      <w:proofErr w:type="gramEnd"/>
      <w:r>
        <w:t xml:space="preserve"> 1</w:t>
      </w:r>
    </w:p>
    <w:p w14:paraId="10010115" w14:textId="77777777" w:rsidR="009F7ADF" w:rsidRPr="00D60821" w:rsidRDefault="009F7ADF" w:rsidP="00DA5DEF">
      <w:pPr>
        <w:pStyle w:val="Exercise1"/>
      </w:pPr>
      <w:r>
        <w:t xml:space="preserve">One example of </w:t>
      </w:r>
      <w:r>
        <w:rPr>
          <w:b/>
          <w:bCs/>
        </w:rPr>
        <w:t>Spanish</w:t>
      </w:r>
      <w:r>
        <w:t xml:space="preserve"> influence on Texas today is (blank)</w:t>
      </w:r>
    </w:p>
    <w:p w14:paraId="56D78138" w14:textId="3E26FE7F" w:rsidR="002628AE" w:rsidRDefault="009F7ADF" w:rsidP="006943E5">
      <w:pPr>
        <w:pStyle w:val="Exercise1"/>
      </w:pPr>
      <w:r>
        <w:t xml:space="preserve">One example of </w:t>
      </w:r>
      <w:r>
        <w:rPr>
          <w:b/>
          <w:bCs/>
        </w:rPr>
        <w:t xml:space="preserve">American Indian </w:t>
      </w:r>
      <w:r>
        <w:t>influence on Texas today is (blank)</w:t>
      </w:r>
    </w:p>
    <w:sectPr w:rsidR="002628AE" w:rsidSect="009F7A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611F1"/>
    <w:multiLevelType w:val="hybridMultilevel"/>
    <w:tmpl w:val="E5F4466E"/>
    <w:lvl w:ilvl="0" w:tplc="3F7E557E">
      <w:start w:val="1"/>
      <w:numFmt w:val="decimal"/>
      <w:lvlText w:val="%1."/>
      <w:lvlJc w:val="left"/>
      <w:pPr>
        <w:tabs>
          <w:tab w:val="num" w:pos="720"/>
        </w:tabs>
        <w:ind w:left="720" w:hanging="360"/>
      </w:pPr>
    </w:lvl>
    <w:lvl w:ilvl="1" w:tplc="3D8C9CF4" w:tentative="1">
      <w:start w:val="1"/>
      <w:numFmt w:val="decimal"/>
      <w:lvlText w:val="%2."/>
      <w:lvlJc w:val="left"/>
      <w:pPr>
        <w:tabs>
          <w:tab w:val="num" w:pos="1440"/>
        </w:tabs>
        <w:ind w:left="1440" w:hanging="360"/>
      </w:pPr>
    </w:lvl>
    <w:lvl w:ilvl="2" w:tplc="DAD6D8AE" w:tentative="1">
      <w:start w:val="1"/>
      <w:numFmt w:val="decimal"/>
      <w:lvlText w:val="%3."/>
      <w:lvlJc w:val="left"/>
      <w:pPr>
        <w:tabs>
          <w:tab w:val="num" w:pos="2160"/>
        </w:tabs>
        <w:ind w:left="2160" w:hanging="360"/>
      </w:pPr>
    </w:lvl>
    <w:lvl w:ilvl="3" w:tplc="4CC46A64" w:tentative="1">
      <w:start w:val="1"/>
      <w:numFmt w:val="decimal"/>
      <w:lvlText w:val="%4."/>
      <w:lvlJc w:val="left"/>
      <w:pPr>
        <w:tabs>
          <w:tab w:val="num" w:pos="2880"/>
        </w:tabs>
        <w:ind w:left="2880" w:hanging="360"/>
      </w:pPr>
    </w:lvl>
    <w:lvl w:ilvl="4" w:tplc="191E16B8" w:tentative="1">
      <w:start w:val="1"/>
      <w:numFmt w:val="decimal"/>
      <w:lvlText w:val="%5."/>
      <w:lvlJc w:val="left"/>
      <w:pPr>
        <w:tabs>
          <w:tab w:val="num" w:pos="3600"/>
        </w:tabs>
        <w:ind w:left="3600" w:hanging="360"/>
      </w:pPr>
    </w:lvl>
    <w:lvl w:ilvl="5" w:tplc="E46ECD10" w:tentative="1">
      <w:start w:val="1"/>
      <w:numFmt w:val="decimal"/>
      <w:lvlText w:val="%6."/>
      <w:lvlJc w:val="left"/>
      <w:pPr>
        <w:tabs>
          <w:tab w:val="num" w:pos="4320"/>
        </w:tabs>
        <w:ind w:left="4320" w:hanging="360"/>
      </w:pPr>
    </w:lvl>
    <w:lvl w:ilvl="6" w:tplc="606C9758" w:tentative="1">
      <w:start w:val="1"/>
      <w:numFmt w:val="decimal"/>
      <w:lvlText w:val="%7."/>
      <w:lvlJc w:val="left"/>
      <w:pPr>
        <w:tabs>
          <w:tab w:val="num" w:pos="5040"/>
        </w:tabs>
        <w:ind w:left="5040" w:hanging="360"/>
      </w:pPr>
    </w:lvl>
    <w:lvl w:ilvl="7" w:tplc="B5ECBB5A" w:tentative="1">
      <w:start w:val="1"/>
      <w:numFmt w:val="decimal"/>
      <w:lvlText w:val="%8."/>
      <w:lvlJc w:val="left"/>
      <w:pPr>
        <w:tabs>
          <w:tab w:val="num" w:pos="5760"/>
        </w:tabs>
        <w:ind w:left="5760" w:hanging="360"/>
      </w:pPr>
    </w:lvl>
    <w:lvl w:ilvl="8" w:tplc="E2988BE6" w:tentative="1">
      <w:start w:val="1"/>
      <w:numFmt w:val="decimal"/>
      <w:lvlText w:val="%9."/>
      <w:lvlJc w:val="left"/>
      <w:pPr>
        <w:tabs>
          <w:tab w:val="num" w:pos="6480"/>
        </w:tabs>
        <w:ind w:left="6480" w:hanging="360"/>
      </w:pPr>
    </w:lvl>
  </w:abstractNum>
  <w:abstractNum w:abstractNumId="2"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3"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4"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5"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6"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7"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8"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9"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1"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2"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3"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4"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5"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6" w15:restartNumberingAfterBreak="0">
    <w:nsid w:val="59F727F3"/>
    <w:multiLevelType w:val="hybridMultilevel"/>
    <w:tmpl w:val="8ED8701A"/>
    <w:lvl w:ilvl="0" w:tplc="F8C2AC54">
      <w:start w:val="1"/>
      <w:numFmt w:val="bullet"/>
      <w:lvlText w:val="•"/>
      <w:lvlJc w:val="left"/>
      <w:pPr>
        <w:tabs>
          <w:tab w:val="num" w:pos="720"/>
        </w:tabs>
        <w:ind w:left="720" w:hanging="360"/>
      </w:pPr>
      <w:rPr>
        <w:rFonts w:ascii="Arial" w:hAnsi="Arial" w:hint="default"/>
      </w:rPr>
    </w:lvl>
    <w:lvl w:ilvl="1" w:tplc="9168D6DC" w:tentative="1">
      <w:start w:val="1"/>
      <w:numFmt w:val="bullet"/>
      <w:lvlText w:val="•"/>
      <w:lvlJc w:val="left"/>
      <w:pPr>
        <w:tabs>
          <w:tab w:val="num" w:pos="1440"/>
        </w:tabs>
        <w:ind w:left="1440" w:hanging="360"/>
      </w:pPr>
      <w:rPr>
        <w:rFonts w:ascii="Arial" w:hAnsi="Arial" w:hint="default"/>
      </w:rPr>
    </w:lvl>
    <w:lvl w:ilvl="2" w:tplc="5774726A" w:tentative="1">
      <w:start w:val="1"/>
      <w:numFmt w:val="bullet"/>
      <w:lvlText w:val="•"/>
      <w:lvlJc w:val="left"/>
      <w:pPr>
        <w:tabs>
          <w:tab w:val="num" w:pos="2160"/>
        </w:tabs>
        <w:ind w:left="2160" w:hanging="360"/>
      </w:pPr>
      <w:rPr>
        <w:rFonts w:ascii="Arial" w:hAnsi="Arial" w:hint="default"/>
      </w:rPr>
    </w:lvl>
    <w:lvl w:ilvl="3" w:tplc="BE7ADA2E" w:tentative="1">
      <w:start w:val="1"/>
      <w:numFmt w:val="bullet"/>
      <w:lvlText w:val="•"/>
      <w:lvlJc w:val="left"/>
      <w:pPr>
        <w:tabs>
          <w:tab w:val="num" w:pos="2880"/>
        </w:tabs>
        <w:ind w:left="2880" w:hanging="360"/>
      </w:pPr>
      <w:rPr>
        <w:rFonts w:ascii="Arial" w:hAnsi="Arial" w:hint="default"/>
      </w:rPr>
    </w:lvl>
    <w:lvl w:ilvl="4" w:tplc="AD343594" w:tentative="1">
      <w:start w:val="1"/>
      <w:numFmt w:val="bullet"/>
      <w:lvlText w:val="•"/>
      <w:lvlJc w:val="left"/>
      <w:pPr>
        <w:tabs>
          <w:tab w:val="num" w:pos="3600"/>
        </w:tabs>
        <w:ind w:left="3600" w:hanging="360"/>
      </w:pPr>
      <w:rPr>
        <w:rFonts w:ascii="Arial" w:hAnsi="Arial" w:hint="default"/>
      </w:rPr>
    </w:lvl>
    <w:lvl w:ilvl="5" w:tplc="E5E8B5F8" w:tentative="1">
      <w:start w:val="1"/>
      <w:numFmt w:val="bullet"/>
      <w:lvlText w:val="•"/>
      <w:lvlJc w:val="left"/>
      <w:pPr>
        <w:tabs>
          <w:tab w:val="num" w:pos="4320"/>
        </w:tabs>
        <w:ind w:left="4320" w:hanging="360"/>
      </w:pPr>
      <w:rPr>
        <w:rFonts w:ascii="Arial" w:hAnsi="Arial" w:hint="default"/>
      </w:rPr>
    </w:lvl>
    <w:lvl w:ilvl="6" w:tplc="A45038E8" w:tentative="1">
      <w:start w:val="1"/>
      <w:numFmt w:val="bullet"/>
      <w:lvlText w:val="•"/>
      <w:lvlJc w:val="left"/>
      <w:pPr>
        <w:tabs>
          <w:tab w:val="num" w:pos="5040"/>
        </w:tabs>
        <w:ind w:left="5040" w:hanging="360"/>
      </w:pPr>
      <w:rPr>
        <w:rFonts w:ascii="Arial" w:hAnsi="Arial" w:hint="default"/>
      </w:rPr>
    </w:lvl>
    <w:lvl w:ilvl="7" w:tplc="72F8EFB4" w:tentative="1">
      <w:start w:val="1"/>
      <w:numFmt w:val="bullet"/>
      <w:lvlText w:val="•"/>
      <w:lvlJc w:val="left"/>
      <w:pPr>
        <w:tabs>
          <w:tab w:val="num" w:pos="5760"/>
        </w:tabs>
        <w:ind w:left="5760" w:hanging="360"/>
      </w:pPr>
      <w:rPr>
        <w:rFonts w:ascii="Arial" w:hAnsi="Arial" w:hint="default"/>
      </w:rPr>
    </w:lvl>
    <w:lvl w:ilvl="8" w:tplc="5A24AE0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abstractNum w:abstractNumId="18" w15:restartNumberingAfterBreak="0">
    <w:nsid w:val="77A9519B"/>
    <w:multiLevelType w:val="hybridMultilevel"/>
    <w:tmpl w:val="BA7CA5B4"/>
    <w:lvl w:ilvl="0" w:tplc="54BAD2C4">
      <w:start w:val="1"/>
      <w:numFmt w:val="bullet"/>
      <w:lvlText w:val="•"/>
      <w:lvlJc w:val="left"/>
      <w:pPr>
        <w:tabs>
          <w:tab w:val="num" w:pos="720"/>
        </w:tabs>
        <w:ind w:left="720" w:hanging="360"/>
      </w:pPr>
      <w:rPr>
        <w:rFonts w:ascii="Arial" w:hAnsi="Arial" w:hint="default"/>
      </w:rPr>
    </w:lvl>
    <w:lvl w:ilvl="1" w:tplc="31AE4158" w:tentative="1">
      <w:start w:val="1"/>
      <w:numFmt w:val="bullet"/>
      <w:lvlText w:val="•"/>
      <w:lvlJc w:val="left"/>
      <w:pPr>
        <w:tabs>
          <w:tab w:val="num" w:pos="1440"/>
        </w:tabs>
        <w:ind w:left="1440" w:hanging="360"/>
      </w:pPr>
      <w:rPr>
        <w:rFonts w:ascii="Arial" w:hAnsi="Arial" w:hint="default"/>
      </w:rPr>
    </w:lvl>
    <w:lvl w:ilvl="2" w:tplc="62FA8426" w:tentative="1">
      <w:start w:val="1"/>
      <w:numFmt w:val="bullet"/>
      <w:lvlText w:val="•"/>
      <w:lvlJc w:val="left"/>
      <w:pPr>
        <w:tabs>
          <w:tab w:val="num" w:pos="2160"/>
        </w:tabs>
        <w:ind w:left="2160" w:hanging="360"/>
      </w:pPr>
      <w:rPr>
        <w:rFonts w:ascii="Arial" w:hAnsi="Arial" w:hint="default"/>
      </w:rPr>
    </w:lvl>
    <w:lvl w:ilvl="3" w:tplc="356E342A" w:tentative="1">
      <w:start w:val="1"/>
      <w:numFmt w:val="bullet"/>
      <w:lvlText w:val="•"/>
      <w:lvlJc w:val="left"/>
      <w:pPr>
        <w:tabs>
          <w:tab w:val="num" w:pos="2880"/>
        </w:tabs>
        <w:ind w:left="2880" w:hanging="360"/>
      </w:pPr>
      <w:rPr>
        <w:rFonts w:ascii="Arial" w:hAnsi="Arial" w:hint="default"/>
      </w:rPr>
    </w:lvl>
    <w:lvl w:ilvl="4" w:tplc="AF9EB794" w:tentative="1">
      <w:start w:val="1"/>
      <w:numFmt w:val="bullet"/>
      <w:lvlText w:val="•"/>
      <w:lvlJc w:val="left"/>
      <w:pPr>
        <w:tabs>
          <w:tab w:val="num" w:pos="3600"/>
        </w:tabs>
        <w:ind w:left="3600" w:hanging="360"/>
      </w:pPr>
      <w:rPr>
        <w:rFonts w:ascii="Arial" w:hAnsi="Arial" w:hint="default"/>
      </w:rPr>
    </w:lvl>
    <w:lvl w:ilvl="5" w:tplc="439E950E" w:tentative="1">
      <w:start w:val="1"/>
      <w:numFmt w:val="bullet"/>
      <w:lvlText w:val="•"/>
      <w:lvlJc w:val="left"/>
      <w:pPr>
        <w:tabs>
          <w:tab w:val="num" w:pos="4320"/>
        </w:tabs>
        <w:ind w:left="4320" w:hanging="360"/>
      </w:pPr>
      <w:rPr>
        <w:rFonts w:ascii="Arial" w:hAnsi="Arial" w:hint="default"/>
      </w:rPr>
    </w:lvl>
    <w:lvl w:ilvl="6" w:tplc="A14A4660" w:tentative="1">
      <w:start w:val="1"/>
      <w:numFmt w:val="bullet"/>
      <w:lvlText w:val="•"/>
      <w:lvlJc w:val="left"/>
      <w:pPr>
        <w:tabs>
          <w:tab w:val="num" w:pos="5040"/>
        </w:tabs>
        <w:ind w:left="5040" w:hanging="360"/>
      </w:pPr>
      <w:rPr>
        <w:rFonts w:ascii="Arial" w:hAnsi="Arial" w:hint="default"/>
      </w:rPr>
    </w:lvl>
    <w:lvl w:ilvl="7" w:tplc="61CEA9F0" w:tentative="1">
      <w:start w:val="1"/>
      <w:numFmt w:val="bullet"/>
      <w:lvlText w:val="•"/>
      <w:lvlJc w:val="left"/>
      <w:pPr>
        <w:tabs>
          <w:tab w:val="num" w:pos="5760"/>
        </w:tabs>
        <w:ind w:left="5760" w:hanging="360"/>
      </w:pPr>
      <w:rPr>
        <w:rFonts w:ascii="Arial" w:hAnsi="Arial" w:hint="default"/>
      </w:rPr>
    </w:lvl>
    <w:lvl w:ilvl="8" w:tplc="EF3C7CB6" w:tentative="1">
      <w:start w:val="1"/>
      <w:numFmt w:val="bullet"/>
      <w:lvlText w:val="•"/>
      <w:lvlJc w:val="left"/>
      <w:pPr>
        <w:tabs>
          <w:tab w:val="num" w:pos="6480"/>
        </w:tabs>
        <w:ind w:left="6480" w:hanging="360"/>
      </w:pPr>
      <w:rPr>
        <w:rFonts w:ascii="Arial" w:hAnsi="Arial" w:hint="default"/>
      </w:rPr>
    </w:lvl>
  </w:abstractNum>
  <w:num w:numId="1" w16cid:durableId="1326276340">
    <w:abstractNumId w:val="11"/>
  </w:num>
  <w:num w:numId="2" w16cid:durableId="1896315182">
    <w:abstractNumId w:val="3"/>
  </w:num>
  <w:num w:numId="3" w16cid:durableId="675497505">
    <w:abstractNumId w:val="12"/>
  </w:num>
  <w:num w:numId="4" w16cid:durableId="867765871">
    <w:abstractNumId w:val="2"/>
  </w:num>
  <w:num w:numId="5" w16cid:durableId="2053456702">
    <w:abstractNumId w:val="10"/>
  </w:num>
  <w:num w:numId="6" w16cid:durableId="1469012175">
    <w:abstractNumId w:val="8"/>
  </w:num>
  <w:num w:numId="7" w16cid:durableId="1089809401">
    <w:abstractNumId w:val="17"/>
  </w:num>
  <w:num w:numId="8" w16cid:durableId="562106953">
    <w:abstractNumId w:val="5"/>
  </w:num>
  <w:num w:numId="9" w16cid:durableId="681712413">
    <w:abstractNumId w:val="7"/>
  </w:num>
  <w:num w:numId="10" w16cid:durableId="1626541297">
    <w:abstractNumId w:val="4"/>
  </w:num>
  <w:num w:numId="11" w16cid:durableId="776173754">
    <w:abstractNumId w:val="0"/>
  </w:num>
  <w:num w:numId="12" w16cid:durableId="942882997">
    <w:abstractNumId w:val="12"/>
  </w:num>
  <w:num w:numId="13" w16cid:durableId="677193793">
    <w:abstractNumId w:val="11"/>
  </w:num>
  <w:num w:numId="14" w16cid:durableId="111874130">
    <w:abstractNumId w:val="3"/>
  </w:num>
  <w:num w:numId="15" w16cid:durableId="1541629287">
    <w:abstractNumId w:val="9"/>
  </w:num>
  <w:num w:numId="16" w16cid:durableId="1782266235">
    <w:abstractNumId w:val="2"/>
  </w:num>
  <w:num w:numId="17" w16cid:durableId="1370186220">
    <w:abstractNumId w:val="10"/>
  </w:num>
  <w:num w:numId="18" w16cid:durableId="2022271634">
    <w:abstractNumId w:val="14"/>
  </w:num>
  <w:num w:numId="19" w16cid:durableId="631789177">
    <w:abstractNumId w:val="13"/>
  </w:num>
  <w:num w:numId="20" w16cid:durableId="356393018">
    <w:abstractNumId w:val="6"/>
  </w:num>
  <w:num w:numId="21" w16cid:durableId="2086878234">
    <w:abstractNumId w:val="15"/>
  </w:num>
  <w:num w:numId="22" w16cid:durableId="2074891585">
    <w:abstractNumId w:val="10"/>
  </w:num>
  <w:num w:numId="23" w16cid:durableId="1494252951">
    <w:abstractNumId w:val="18"/>
  </w:num>
  <w:num w:numId="24" w16cid:durableId="751199876">
    <w:abstractNumId w:val="1"/>
  </w:num>
  <w:num w:numId="25" w16cid:durableId="30804935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9F7ADF"/>
    <w:rsid w:val="00056151"/>
    <w:rsid w:val="0006590A"/>
    <w:rsid w:val="000B4A57"/>
    <w:rsid w:val="000D1F13"/>
    <w:rsid w:val="00100C58"/>
    <w:rsid w:val="00111278"/>
    <w:rsid w:val="00114498"/>
    <w:rsid w:val="0017251B"/>
    <w:rsid w:val="001845B2"/>
    <w:rsid w:val="00186434"/>
    <w:rsid w:val="001B4546"/>
    <w:rsid w:val="001C08EA"/>
    <w:rsid w:val="001C1834"/>
    <w:rsid w:val="001E09F7"/>
    <w:rsid w:val="001F20DD"/>
    <w:rsid w:val="001F7B9F"/>
    <w:rsid w:val="00212914"/>
    <w:rsid w:val="00221A8C"/>
    <w:rsid w:val="0022251F"/>
    <w:rsid w:val="002450C1"/>
    <w:rsid w:val="002628AE"/>
    <w:rsid w:val="002B7905"/>
    <w:rsid w:val="002D5887"/>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55F8"/>
    <w:rsid w:val="003F7387"/>
    <w:rsid w:val="004000FB"/>
    <w:rsid w:val="004166A6"/>
    <w:rsid w:val="0041692B"/>
    <w:rsid w:val="00423DE3"/>
    <w:rsid w:val="004637E4"/>
    <w:rsid w:val="00467001"/>
    <w:rsid w:val="00467982"/>
    <w:rsid w:val="00471028"/>
    <w:rsid w:val="0049184D"/>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43CAB"/>
    <w:rsid w:val="00656BDC"/>
    <w:rsid w:val="00664D31"/>
    <w:rsid w:val="006874B6"/>
    <w:rsid w:val="006943E5"/>
    <w:rsid w:val="006A059A"/>
    <w:rsid w:val="006B6712"/>
    <w:rsid w:val="006E202B"/>
    <w:rsid w:val="006E4F6C"/>
    <w:rsid w:val="006F31D6"/>
    <w:rsid w:val="006F3658"/>
    <w:rsid w:val="007049B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D1ED1"/>
    <w:rsid w:val="009E36BD"/>
    <w:rsid w:val="009F7ADF"/>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A7D9C"/>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74580"/>
    <w:rsid w:val="00D866EE"/>
    <w:rsid w:val="00DA5DEF"/>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 w:val="00FD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E8EFB"/>
  <w15:chartTrackingRefBased/>
  <w15:docId w15:val="{D2D54EC5-25C5-4C2D-91CE-CDDC7385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ADF"/>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semiHidden/>
    <w:rsid w:val="0085242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unhideWhenUsed/>
    <w:rsid w:val="0085242A"/>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OneDrive%20-%20UNT%20System\TX4T%20-%20units\2-age-of-contact\lesson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DCEC18C1-AAB6-4562-9262-36B12EFC94F6}"/>
</file>

<file path=customXml/itemProps2.xml><?xml version="1.0" encoding="utf-8"?>
<ds:datastoreItem xmlns:ds="http://schemas.openxmlformats.org/officeDocument/2006/customXml" ds:itemID="{0CA84ED5-5B78-4C15-AF40-A97C13AD5149}"/>
</file>

<file path=customXml/itemProps3.xml><?xml version="1.0" encoding="utf-8"?>
<ds:datastoreItem xmlns:ds="http://schemas.openxmlformats.org/officeDocument/2006/customXml" ds:itemID="{1E7FB63C-0A8B-477C-B7BD-3B42F9724F6F}"/>
</file>

<file path=docProps/app.xml><?xml version="1.0" encoding="utf-8"?>
<Properties xmlns="http://schemas.openxmlformats.org/officeDocument/2006/extended-properties" xmlns:vt="http://schemas.openxmlformats.org/officeDocument/2006/docPropsVTypes">
  <Template>BANA Braille 2017.dot</Template>
  <TotalTime>9</TotalTime>
  <Pages>13</Pages>
  <Words>303</Words>
  <Characters>1517</Characters>
  <Application>Microsoft Office Word</Application>
  <DocSecurity>0</DocSecurity>
  <Lines>84</Lines>
  <Paragraphs>51</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13</cp:revision>
  <dcterms:created xsi:type="dcterms:W3CDTF">2025-11-13T20:21:00Z</dcterms:created>
  <dcterms:modified xsi:type="dcterms:W3CDTF">2025-11-13T20:30:00Z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MSIP_Label_37f4b8a2-ad4f-41b5-9a91-284d2cc38f56_Enabled">
    <vt:lpwstr>true</vt:lpwstr>
  </property>
  <property fmtid="{D5CDD505-2E9C-101B-9397-08002B2CF9AE}" pid="4" name="MSIP_Label_37f4b8a2-ad4f-41b5-9a91-284d2cc38f56_SetDate">
    <vt:lpwstr>2025-11-13T20:21:39Z</vt:lpwstr>
  </property>
  <property fmtid="{D5CDD505-2E9C-101B-9397-08002B2CF9AE}" pid="5" name="MSIP_Label_37f4b8a2-ad4f-41b5-9a91-284d2cc38f56_Method">
    <vt:lpwstr>Standard</vt:lpwstr>
  </property>
  <property fmtid="{D5CDD505-2E9C-101B-9397-08002B2CF9AE}" pid="6" name="MSIP_Label_37f4b8a2-ad4f-41b5-9a91-284d2cc38f56_Name">
    <vt:lpwstr>Internal-HSC</vt:lpwstr>
  </property>
  <property fmtid="{D5CDD505-2E9C-101B-9397-08002B2CF9AE}" pid="7" name="MSIP_Label_37f4b8a2-ad4f-41b5-9a91-284d2cc38f56_SiteId">
    <vt:lpwstr>70de1992-07c6-480f-a318-a1afcba03983</vt:lpwstr>
  </property>
  <property fmtid="{D5CDD505-2E9C-101B-9397-08002B2CF9AE}" pid="8" name="MSIP_Label_37f4b8a2-ad4f-41b5-9a91-284d2cc38f56_ActionId">
    <vt:lpwstr>4cb932a8-f0e0-45b1-b8a9-d14e7d2d1c7c</vt:lpwstr>
  </property>
  <property fmtid="{D5CDD505-2E9C-101B-9397-08002B2CF9AE}" pid="9" name="MSIP_Label_37f4b8a2-ad4f-41b5-9a91-284d2cc38f56_ContentBits">
    <vt:lpwstr>0</vt:lpwstr>
  </property>
  <property fmtid="{D5CDD505-2E9C-101B-9397-08002B2CF9AE}" pid="10" name="MSIP_Label_37f4b8a2-ad4f-41b5-9a91-284d2cc38f56_Tag">
    <vt:lpwstr>10, 3, 0, 1</vt:lpwstr>
  </property>
  <property fmtid="{D5CDD505-2E9C-101B-9397-08002B2CF9AE}" pid="11" name="ContentTypeId">
    <vt:lpwstr>0x010100EB0A8DCC8F544446B22E24D6E812C780</vt:lpwstr>
  </property>
</Properties>
</file>