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D6AD1" w14:textId="77777777" w:rsidR="00A223BB" w:rsidRPr="00144577" w:rsidRDefault="00A223BB" w:rsidP="00A223BB">
      <w:pPr>
        <w:pStyle w:val="Heading1"/>
      </w:pPr>
      <w:r>
        <w:t>Unit 2:</w:t>
      </w:r>
      <w:r>
        <w:br/>
        <w:t>Age of Contact</w:t>
      </w:r>
    </w:p>
    <w:p w14:paraId="2797CAFD" w14:textId="77777777" w:rsidR="00A223BB" w:rsidRPr="00B1048E" w:rsidRDefault="00A223BB" w:rsidP="00A223BB">
      <w:pPr>
        <w:pStyle w:val="Heading2"/>
      </w:pPr>
      <w:r>
        <w:t xml:space="preserve">Lesson 7: </w:t>
      </w:r>
    </w:p>
    <w:p w14:paraId="05531784" w14:textId="77777777" w:rsidR="00A223BB" w:rsidRPr="00B1048E" w:rsidRDefault="00A223BB" w:rsidP="00A223BB">
      <w:pPr>
        <w:pStyle w:val="Heading2"/>
      </w:pPr>
      <w:r>
        <w:t xml:space="preserve">The Search for Gold </w:t>
      </w:r>
    </w:p>
    <w:p w14:paraId="5FB9E0FE" w14:textId="77777777" w:rsidR="00A223BB" w:rsidRPr="00B1048E" w:rsidRDefault="00A223BB" w:rsidP="00A223BB">
      <w:pPr>
        <w:pStyle w:val="Heading3"/>
      </w:pPr>
      <w:r>
        <w:t xml:space="preserve">Guided Notes </w:t>
      </w:r>
    </w:p>
    <w:p w14:paraId="78F95965" w14:textId="77777777" w:rsidR="00A223BB" w:rsidRPr="00B1048E" w:rsidRDefault="00A223BB" w:rsidP="00A223BB">
      <w:pPr>
        <w:pStyle w:val="Heading3"/>
      </w:pPr>
      <w:r>
        <w:t>Day 2</w:t>
      </w:r>
    </w:p>
    <w:p w14:paraId="10E771D4" w14:textId="264CC68C" w:rsidR="00A223BB" w:rsidRPr="00144577" w:rsidRDefault="00A223BB" w:rsidP="00A223BB">
      <w:pPr>
        <w:spacing w:after="0" w:line="240" w:lineRule="auto"/>
      </w:pPr>
      <w:r w:rsidRPr="001505CF">
        <w:rPr>
          <w:noProof/>
        </w:rPr>
        <w:pict w14:anchorId="11760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Primary view of object titled '[Postcard of Fernando Cortés]'." style="width:198pt;height:234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">
            <v:imagedata r:id="rId5" o:title="" cropright="-83f"/>
          </v:shape>
        </w:pict>
      </w:r>
    </w:p>
    <w:p w14:paraId="1A06887E" w14:textId="77777777" w:rsidR="00A223BB" w:rsidRPr="00B1048E" w:rsidRDefault="00A223BB" w:rsidP="00A223BB">
      <w:pPr>
        <w:pStyle w:val="Caption"/>
      </w:pPr>
      <w:r>
        <w:t>Hernán Cortés</w:t>
      </w:r>
    </w:p>
    <w:p w14:paraId="7034C291" w14:textId="77777777" w:rsidR="00A223BB" w:rsidRDefault="00A223BB" w:rsidP="00A223BB">
      <w:pPr>
        <w:pStyle w:val="Heading3"/>
      </w:pPr>
      <w:r w:rsidRPr="00144577">
        <w:br w:type="page"/>
      </w:r>
      <w:r>
        <w:lastRenderedPageBreak/>
        <w:t>Warm-up</w:t>
      </w:r>
    </w:p>
    <w:p w14:paraId="5F83EE6E" w14:textId="469C2B45" w:rsidR="00A223BB" w:rsidRPr="00A223BB" w:rsidRDefault="00A223BB" w:rsidP="00A223BB">
      <w:pPr>
        <w:pStyle w:val="Directions"/>
      </w:pPr>
      <w:r>
        <w:t>Follow the directions to complete your warm-up</w:t>
      </w:r>
    </w:p>
    <w:p w14:paraId="635ECF2B" w14:textId="77777777" w:rsidR="00A223BB" w:rsidRPr="00A223BB" w:rsidRDefault="00A223BB" w:rsidP="00A223BB">
      <w:pPr>
        <w:pStyle w:val="Directions"/>
      </w:pPr>
      <w:r>
        <w:t>Consider items that help you travel today compared to in the 1400s</w:t>
      </w:r>
    </w:p>
    <w:p w14:paraId="473EA353" w14:textId="77777777" w:rsidR="00A223BB" w:rsidRPr="00A223BB" w:rsidRDefault="00A223BB" w:rsidP="00A223BB">
      <w:pPr>
        <w:pStyle w:val="Directions"/>
      </w:pPr>
      <w:r>
        <w:t>Write your response on your warm-up.</w:t>
      </w:r>
    </w:p>
    <w:p w14:paraId="490C86E9" w14:textId="77777777" w:rsidR="00A223BB" w:rsidRPr="00A223BB" w:rsidRDefault="00A223BB" w:rsidP="00A223BB">
      <w:pPr>
        <w:pStyle w:val="Directions"/>
      </w:pPr>
      <w:r>
        <w:t xml:space="preserve">Discuss with a partner  </w:t>
      </w:r>
    </w:p>
    <w:p w14:paraId="271E07AB" w14:textId="057821B6" w:rsidR="00A223BB" w:rsidRPr="00144577" w:rsidRDefault="00A223BB" w:rsidP="00A014E2">
      <w:pPr>
        <w:pStyle w:val="Heading3"/>
      </w:pPr>
      <w:r w:rsidRPr="00144577">
        <w:br w:type="page"/>
      </w:r>
      <w:r>
        <w:lastRenderedPageBreak/>
        <w:t>Share with the class</w:t>
      </w:r>
    </w:p>
    <w:p w14:paraId="4618F095" w14:textId="77777777" w:rsidR="00A223BB" w:rsidRPr="00B1048E" w:rsidRDefault="00A223BB" w:rsidP="00A014E2">
      <w:pPr>
        <w:pStyle w:val="Exercise1"/>
      </w:pPr>
      <w:r w:rsidRPr="00B1048E">
        <w:t xml:space="preserve">An item that helps people travel today is </w:t>
      </w:r>
      <w:r>
        <w:t>(blank),</w:t>
      </w:r>
      <w:r w:rsidRPr="00B1048E">
        <w:t xml:space="preserve"> while an item that might have helped people travel in the 1400s was </w:t>
      </w:r>
      <w:r>
        <w:t>(blank).</w:t>
      </w:r>
    </w:p>
    <w:p w14:paraId="3095C9E0" w14:textId="1C7DA3B7" w:rsidR="00A223BB" w:rsidRPr="00144577" w:rsidRDefault="00A223BB" w:rsidP="00CF3223">
      <w:pPr>
        <w:pStyle w:val="Heading3"/>
      </w:pPr>
      <w:r w:rsidRPr="00144577">
        <w:br w:type="page"/>
      </w:r>
      <w:r>
        <w:lastRenderedPageBreak/>
        <w:t>Share with the class 2</w:t>
      </w:r>
    </w:p>
    <w:p w14:paraId="7D6E5B88" w14:textId="77777777" w:rsidR="00A223BB" w:rsidRPr="00B1048E" w:rsidRDefault="00A223BB" w:rsidP="00CF3223">
      <w:pPr>
        <w:pStyle w:val="Exercise1"/>
      </w:pPr>
      <w:r w:rsidRPr="00B1048E">
        <w:t xml:space="preserve">An item they would not have had access to in the 1400s is </w:t>
      </w:r>
      <w:r>
        <w:t>(blank).</w:t>
      </w:r>
      <w:r w:rsidRPr="00B1048E">
        <w:t xml:space="preserve"> This could have made travel more difficult because </w:t>
      </w:r>
      <w:r>
        <w:t>(blank).</w:t>
      </w:r>
      <w:r w:rsidRPr="00B1048E">
        <w:t xml:space="preserve"> </w:t>
      </w:r>
    </w:p>
    <w:p w14:paraId="42821962" w14:textId="16933FA9" w:rsidR="00A223BB" w:rsidRPr="00144577" w:rsidRDefault="00A223BB" w:rsidP="00233383">
      <w:pPr>
        <w:pStyle w:val="Heading3"/>
      </w:pPr>
      <w:r w:rsidRPr="00144577">
        <w:br w:type="page"/>
      </w:r>
      <w:r>
        <w:lastRenderedPageBreak/>
        <w:t>Essential Question</w:t>
      </w:r>
    </w:p>
    <w:p w14:paraId="1414AC75" w14:textId="77777777" w:rsidR="00A223BB" w:rsidRPr="00B1048E" w:rsidRDefault="00A223BB" w:rsidP="004633AA">
      <w:pPr>
        <w:pStyle w:val="ListParagraph"/>
      </w:pPr>
      <w:r>
        <w:t xml:space="preserve">What were some of the difficulties of the first Spanish explorers in the Americas, and were they successful at achieving their goals? </w:t>
      </w:r>
    </w:p>
    <w:p w14:paraId="7828AE89" w14:textId="77777777" w:rsidR="00A223BB" w:rsidRPr="00144577" w:rsidRDefault="00A223BB" w:rsidP="00A223BB">
      <w:pPr>
        <w:spacing w:after="0" w:line="240" w:lineRule="auto"/>
      </w:pPr>
      <w:r w:rsidRPr="00144577">
        <w:br w:type="page"/>
      </w:r>
    </w:p>
    <w:p w14:paraId="4BBCBA26" w14:textId="77777777" w:rsidR="00A223BB" w:rsidRPr="00144577" w:rsidRDefault="00A223BB" w:rsidP="004633AA">
      <w:pPr>
        <w:pStyle w:val="Heading3"/>
      </w:pPr>
      <w:r>
        <w:t>In today’s lesson…</w:t>
      </w:r>
    </w:p>
    <w:p w14:paraId="223E31BA" w14:textId="77777777" w:rsidR="00A223BB" w:rsidRPr="00144577" w:rsidRDefault="00A223BB" w:rsidP="004633AA">
      <w:pPr>
        <w:pStyle w:val="List1"/>
      </w:pPr>
      <w:r w:rsidRPr="00144577">
        <w:t xml:space="preserve">1. </w:t>
      </w:r>
      <w:r w:rsidR="00000000">
        <w:t xml:space="preserve">We will </w:t>
      </w:r>
      <w:r w:rsidR="00000000">
        <w:t>examine four of the first significant Spanish explorers to the Americas. We will be able to explain their significance in history and if they were success at achieving their goals.</w:t>
      </w:r>
    </w:p>
    <w:p w14:paraId="470671F4" w14:textId="77777777" w:rsidR="00000000" w:rsidRPr="00B1048E" w:rsidRDefault="00A223BB" w:rsidP="004633AA">
      <w:pPr>
        <w:pStyle w:val="List1"/>
      </w:pPr>
      <w:r w:rsidRPr="00144577">
        <w:t xml:space="preserve">2. </w:t>
      </w:r>
      <w:r w:rsidR="00000000">
        <w:t xml:space="preserve">I will </w:t>
      </w:r>
      <w:r w:rsidR="00000000">
        <w:t xml:space="preserve">complete my guided note-taking chart including writing key information, the significance of each </w:t>
      </w:r>
      <w:r w:rsidR="00000000">
        <w:t>topic, and responding to an essential question about each topic.</w:t>
      </w:r>
    </w:p>
    <w:p w14:paraId="276FAE2B" w14:textId="70C72B2F" w:rsidR="00A223BB" w:rsidRPr="00144577" w:rsidRDefault="00A223BB" w:rsidP="004633AA">
      <w:pPr>
        <w:pStyle w:val="Heading3"/>
      </w:pPr>
      <w:r w:rsidRPr="00144577">
        <w:br w:type="page"/>
      </w:r>
      <w:r>
        <w:lastRenderedPageBreak/>
        <w:t>Alonso Álvarez de Pineda</w:t>
      </w:r>
    </w:p>
    <w:p w14:paraId="02795C4D" w14:textId="77777777" w:rsidR="00A223BB" w:rsidRPr="00B1048E" w:rsidRDefault="00A223BB" w:rsidP="004633AA">
      <w:pPr>
        <w:pStyle w:val="BodyText"/>
      </w:pPr>
      <w:r>
        <w:t>When the Spanish conquistadors first began exploring North and South America, one of the biggest obstacles they faced was that they had no idea where they were going or what they might find in these new lands.</w:t>
      </w:r>
    </w:p>
    <w:p w14:paraId="04D69DB0" w14:textId="77777777" w:rsidR="00A223BB" w:rsidRPr="00B1048E" w:rsidRDefault="00A223BB" w:rsidP="004633AA">
      <w:pPr>
        <w:pStyle w:val="BodyText"/>
      </w:pPr>
      <w:r>
        <w:t xml:space="preserve">In 1519, a man named </w:t>
      </w:r>
      <w:proofErr w:type="spellStart"/>
      <w:r>
        <w:t>Álonso</w:t>
      </w:r>
      <w:proofErr w:type="spellEnd"/>
      <w:r>
        <w:t xml:space="preserve"> Alvarez de Pineda helped overcome this obstacle in one part of the Americas by creating the first  known map of the Gulf of Mexico.</w:t>
      </w:r>
    </w:p>
    <w:p w14:paraId="386C26C2" w14:textId="77777777" w:rsidR="00A223BB" w:rsidRPr="00B1048E" w:rsidRDefault="00A223BB" w:rsidP="004633AA">
      <w:pPr>
        <w:pStyle w:val="BodyText"/>
      </w:pPr>
      <w:r>
        <w:t>Explorers who came after him would have a better point of reference, and at least some knowledge of where they were headed and what they might find there as a result.</w:t>
      </w:r>
    </w:p>
    <w:p w14:paraId="2817A554" w14:textId="77777777" w:rsidR="00A223BB" w:rsidRPr="00B1048E" w:rsidRDefault="00A223BB" w:rsidP="004633AA">
      <w:pPr>
        <w:pStyle w:val="List1"/>
      </w:pPr>
      <w:r>
        <w:t>Key Information</w:t>
      </w:r>
    </w:p>
    <w:p w14:paraId="2E2E4F4C" w14:textId="77777777" w:rsidR="00000000" w:rsidRPr="00B1048E" w:rsidRDefault="00000000" w:rsidP="004633AA">
      <w:pPr>
        <w:pStyle w:val="ListBullet"/>
      </w:pPr>
      <w:r>
        <w:t>1519</w:t>
      </w:r>
    </w:p>
    <w:p w14:paraId="41A4F0E6" w14:textId="77777777" w:rsidR="00000000" w:rsidRPr="00B1048E" w:rsidRDefault="00000000" w:rsidP="004633AA">
      <w:pPr>
        <w:pStyle w:val="ListBullet"/>
      </w:pPr>
      <w:r>
        <w:t>Created the 1</w:t>
      </w:r>
      <w:r>
        <w:rPr>
          <w:vertAlign w:val="superscript"/>
        </w:rPr>
        <w:t>st</w:t>
      </w:r>
      <w:r>
        <w:t xml:space="preserve"> known map of the Gulf of Mexico</w:t>
      </w:r>
    </w:p>
    <w:p w14:paraId="6FBA7CAC" w14:textId="77777777" w:rsidR="00A223BB" w:rsidRPr="00B1048E" w:rsidRDefault="00A223BB" w:rsidP="004633AA">
      <w:pPr>
        <w:pStyle w:val="List1"/>
      </w:pPr>
      <w:r>
        <w:t>Significance</w:t>
      </w:r>
    </w:p>
    <w:p w14:paraId="604DB982" w14:textId="77777777" w:rsidR="00A223BB" w:rsidRPr="00B1048E" w:rsidRDefault="00A223BB" w:rsidP="005E7EC7">
      <w:pPr>
        <w:pStyle w:val="List2"/>
      </w:pPr>
      <w:r>
        <w:t>Provides more information about the geography of the Americas</w:t>
      </w:r>
    </w:p>
    <w:p w14:paraId="20D2A724" w14:textId="77777777" w:rsidR="00A223BB" w:rsidRPr="00220E52" w:rsidRDefault="00A223BB" w:rsidP="005E7EC7">
      <w:pPr>
        <w:pStyle w:val="List1"/>
      </w:pPr>
      <w:r>
        <w:t>Essential Question</w:t>
      </w:r>
    </w:p>
    <w:p w14:paraId="4C62CDAB" w14:textId="77777777" w:rsidR="00A223BB" w:rsidRPr="00220E52" w:rsidRDefault="00A223BB" w:rsidP="005E7EC7">
      <w:pPr>
        <w:pStyle w:val="List2"/>
      </w:pPr>
      <w:r>
        <w:t xml:space="preserve">Without modern technology like GPS, how do you think Pineda made his map? </w:t>
      </w:r>
    </w:p>
    <w:p w14:paraId="0DD3C49C" w14:textId="0B54AC7C" w:rsidR="00A223BB" w:rsidRPr="00144577" w:rsidRDefault="00A223BB" w:rsidP="00B210C3">
      <w:pPr>
        <w:pStyle w:val="Heading3"/>
      </w:pPr>
      <w:r w:rsidRPr="00144577">
        <w:br w:type="page"/>
      </w:r>
      <w:r>
        <w:lastRenderedPageBreak/>
        <w:t>How does Pineda’s map on the left compare with the actual geography of the coast?</w:t>
      </w:r>
    </w:p>
    <w:p w14:paraId="102A48C0" w14:textId="11104CB5" w:rsidR="00A223BB" w:rsidRPr="00144577" w:rsidRDefault="00A223BB" w:rsidP="00A223BB">
      <w:pPr>
        <w:spacing w:after="0" w:line="240" w:lineRule="auto"/>
      </w:pPr>
      <w:r w:rsidRPr="001505CF">
        <w:rPr>
          <w:noProof/>
        </w:rPr>
        <w:pict w14:anchorId="13C7486A">
          <v:shape id="_x0000_i1030" type="#_x0000_t75" alt="A photograph of the map that Pineda created of the Gulf of Mexico." style="width:243pt;height:172.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">
            <v:imagedata r:id="rId6" o:title=""/>
          </v:shape>
        </w:pict>
      </w:r>
    </w:p>
    <w:p w14:paraId="4135AA71" w14:textId="77777777" w:rsidR="00A223BB" w:rsidRPr="00220E52" w:rsidRDefault="00A223BB" w:rsidP="005F61F9">
      <w:pPr>
        <w:pStyle w:val="Caption"/>
      </w:pPr>
      <w:r>
        <w:t>Pineda’s Map</w:t>
      </w:r>
    </w:p>
    <w:p w14:paraId="42D88FD6" w14:textId="77777777" w:rsidR="00A223BB" w:rsidRPr="00220E52" w:rsidRDefault="00A223BB" w:rsidP="005F61F9">
      <w:pPr>
        <w:pStyle w:val="Attribution"/>
      </w:pPr>
      <w:r>
        <w:t>The Portal to Texas History</w:t>
      </w:r>
    </w:p>
    <w:p w14:paraId="0912D5F8" w14:textId="77777777" w:rsidR="00A223BB" w:rsidRPr="00220E52" w:rsidRDefault="00A223BB" w:rsidP="005F61F9">
      <w:pPr>
        <w:pStyle w:val="Attribution"/>
      </w:pPr>
      <w:r>
        <w:t>University of North Texas</w:t>
      </w:r>
    </w:p>
    <w:p w14:paraId="32A73AAD" w14:textId="664CC757" w:rsidR="00A223BB" w:rsidRPr="00144577" w:rsidRDefault="00A223BB" w:rsidP="00A223BB">
      <w:pPr>
        <w:spacing w:after="0" w:line="240" w:lineRule="auto"/>
      </w:pPr>
      <w:r w:rsidRPr="001505CF">
        <w:rPr>
          <w:noProof/>
        </w:rPr>
        <w:pict w14:anchorId="0C955F71">
          <v:shape id="_x0000_i1029" type="#_x0000_t75" alt="An actual map of the Gulf of Mexico, for comparable reference" style="width:240.25pt;height:176.5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">
            <v:imagedata r:id="rId7" o:title=""/>
          </v:shape>
        </w:pict>
      </w:r>
    </w:p>
    <w:p w14:paraId="5482BF6F" w14:textId="77777777" w:rsidR="00A223BB" w:rsidRPr="00220E52" w:rsidRDefault="00A223BB" w:rsidP="005F61F9">
      <w:pPr>
        <w:pStyle w:val="Caption"/>
      </w:pPr>
      <w:r>
        <w:t>Contemporary map of the Gulf of Mexico</w:t>
      </w:r>
    </w:p>
    <w:p w14:paraId="3B2939E9" w14:textId="19D4E520" w:rsidR="00A223BB" w:rsidRPr="00144577" w:rsidRDefault="00A223BB" w:rsidP="001A3D14">
      <w:pPr>
        <w:pStyle w:val="Heading3"/>
      </w:pPr>
      <w:r w:rsidRPr="00144577">
        <w:br w:type="page"/>
      </w:r>
      <w:r>
        <w:lastRenderedPageBreak/>
        <w:t>Hernán Cortés</w:t>
      </w:r>
    </w:p>
    <w:p w14:paraId="379F62B5" w14:textId="77777777" w:rsidR="00A223BB" w:rsidRPr="00220E52" w:rsidRDefault="00A223BB" w:rsidP="002B5C1C">
      <w:pPr>
        <w:pStyle w:val="BodyText"/>
      </w:pPr>
      <w:r>
        <w:t xml:space="preserve">In 1519, a Spanish conquistador named Hernán Cortés traveled with more than 800 other conquistadors to what is now Mexico. There was a large American Indian civilization called the Aztecs who ruled much of the region. </w:t>
      </w:r>
    </w:p>
    <w:p w14:paraId="789A8308" w14:textId="77777777" w:rsidR="00A223BB" w:rsidRPr="00220E52" w:rsidRDefault="00A223BB" w:rsidP="002B5C1C">
      <w:pPr>
        <w:pStyle w:val="BodyText"/>
      </w:pPr>
      <w:r>
        <w:t>The Aztecs were often viewed as cruel and oppressive by the people they had conquered. For this reason, thousands of American Indians in the region worked with Cortés to defeat the Aztecs and conquer their capital city of Tenochtitlan.</w:t>
      </w:r>
    </w:p>
    <w:p w14:paraId="5AA1BC78" w14:textId="77777777" w:rsidR="00A223BB" w:rsidRPr="00220E52" w:rsidRDefault="00A223BB" w:rsidP="002B5C1C">
      <w:pPr>
        <w:pStyle w:val="BodyText"/>
      </w:pPr>
      <w:r>
        <w:t>By 1821, Cortés and his men had taken control of Tenochtitlan, seizing enormous wealth and gold from the Aztecs. Cortés established a new city in place of Tenochtitlan – Mexico City. He claimed the region for Spain, calling it “New Spain.”</w:t>
      </w:r>
    </w:p>
    <w:p w14:paraId="09C83D76" w14:textId="77777777" w:rsidR="00A223BB" w:rsidRPr="00220E52" w:rsidRDefault="00A223BB" w:rsidP="00173C2B">
      <w:pPr>
        <w:pStyle w:val="List1"/>
      </w:pPr>
      <w:r>
        <w:t>Key Information</w:t>
      </w:r>
    </w:p>
    <w:p w14:paraId="61EA80A0" w14:textId="77777777" w:rsidR="00000000" w:rsidRPr="00220E52" w:rsidRDefault="00000000" w:rsidP="00173C2B">
      <w:pPr>
        <w:pStyle w:val="ListBullet"/>
      </w:pPr>
      <w:r>
        <w:t>Cort</w:t>
      </w:r>
      <w:r>
        <w:t>é</w:t>
      </w:r>
      <w:r>
        <w:t>s conquered the Aztecs – 1519</w:t>
      </w:r>
    </w:p>
    <w:p w14:paraId="7C557321" w14:textId="77777777" w:rsidR="00000000" w:rsidRPr="00220E52" w:rsidRDefault="00000000" w:rsidP="00173C2B">
      <w:pPr>
        <w:pStyle w:val="ListBullet"/>
      </w:pPr>
      <w:r>
        <w:t>Established Mexico City</w:t>
      </w:r>
    </w:p>
    <w:p w14:paraId="752EC69A" w14:textId="77777777" w:rsidR="00000000" w:rsidRPr="00220E52" w:rsidRDefault="00000000" w:rsidP="00173C2B">
      <w:pPr>
        <w:pStyle w:val="ListBullet"/>
      </w:pPr>
      <w:r>
        <w:t xml:space="preserve">Claimed the land for Spain: “New Spain” </w:t>
      </w:r>
    </w:p>
    <w:p w14:paraId="1E85E77A" w14:textId="77777777" w:rsidR="00A223BB" w:rsidRPr="00144577" w:rsidRDefault="00A223BB" w:rsidP="00E4479E">
      <w:pPr>
        <w:pStyle w:val="List1"/>
      </w:pPr>
      <w:r>
        <w:t>Significance</w:t>
      </w:r>
    </w:p>
    <w:p w14:paraId="120DEB98" w14:textId="77777777" w:rsidR="00A223BB" w:rsidRPr="00220E52" w:rsidRDefault="00A223BB" w:rsidP="00E4479E">
      <w:pPr>
        <w:pStyle w:val="List2"/>
      </w:pPr>
      <w:r>
        <w:t>Aztec gold made Cortés and Spain wealthy. Other conquistadors want the same success.</w:t>
      </w:r>
    </w:p>
    <w:p w14:paraId="3B13E981" w14:textId="77777777" w:rsidR="00A223BB" w:rsidRPr="00220E52" w:rsidRDefault="00A223BB" w:rsidP="00E4479E">
      <w:pPr>
        <w:pStyle w:val="List1"/>
      </w:pPr>
      <w:r>
        <w:t>Essential Question</w:t>
      </w:r>
    </w:p>
    <w:p w14:paraId="05F1D80D" w14:textId="77777777" w:rsidR="00A223BB" w:rsidRPr="00220E52" w:rsidRDefault="00A223BB" w:rsidP="006766FB">
      <w:pPr>
        <w:pStyle w:val="List2"/>
      </w:pPr>
      <w:r>
        <w:t>Was Cortés successful accomplishing Spain’s primary goal for exploration? Explain.</w:t>
      </w:r>
    </w:p>
    <w:p w14:paraId="7D3FA6DB" w14:textId="1B8C4D6B" w:rsidR="00A223BB" w:rsidRPr="00220E52" w:rsidRDefault="00A223BB" w:rsidP="006766FB">
      <w:pPr>
        <w:pStyle w:val="Heading3"/>
      </w:pPr>
      <w:r w:rsidRPr="00144577">
        <w:br w:type="page"/>
      </w:r>
      <w:r>
        <w:lastRenderedPageBreak/>
        <w:t>Map of Cortés’ Expedition</w:t>
      </w:r>
    </w:p>
    <w:p w14:paraId="0DF129E1" w14:textId="77777777" w:rsidR="00A223BB" w:rsidRPr="00144577" w:rsidRDefault="00A223BB" w:rsidP="006766FB">
      <w:pPr>
        <w:pStyle w:val="List1"/>
      </w:pPr>
      <w:r>
        <w:t>1519</w:t>
      </w:r>
    </w:p>
    <w:p w14:paraId="77E05C33" w14:textId="5B5658E1" w:rsidR="00A223BB" w:rsidRPr="00144577" w:rsidRDefault="00A223BB" w:rsidP="00A223BB">
      <w:pPr>
        <w:spacing w:after="0" w:line="240" w:lineRule="auto"/>
      </w:pPr>
      <w:r>
        <w:rPr>
          <w:noProof/>
        </w:rPr>
        <w:pict w14:anchorId="73815E22">
          <v:shape id="Picture 4" o:spid="_x0000_s1051" type="#_x0000_t75" alt="A map of the geography of Mexico showing the location of the Aztec empire and the capital city of Tenochtitlan" style="position:absolute;margin-left:-6.25pt;margin-top:.5pt;width:453.65pt;height:331.7pt;z-index:1;visibility:visible;mso-wrap-distance-left:9pt;mso-wrap-distance-top:0;mso-wrap-distance-right:9pt;mso-wrap-distance-bottom:0;mso-position-horizontal:absolute;mso-position-horizontal-relative:text;mso-position-vertical:absolute;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">
            <v:imagedata r:id="rId8" o:title=""/>
          </v:shape>
        </w:pict>
      </w:r>
      <w:r>
        <w:rPr>
          <w:noProof/>
        </w:rPr>
        <w:pict w14:anchorId="0AAA102A">
          <v:oval id="Oval 12" o:spid="_x0000_s1050" alt="&quot;&quot;" style="position:absolute;margin-left:24.15pt;margin-top:205.65pt;width:141.55pt;height:95.8pt;rotation:1706548fd;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" filled="f" strokecolor="#c04f15" strokeweight="4.5pt">
            <v:stroke joinstyle="miter"/>
          </v:oval>
        </w:pict>
      </w:r>
      <w:r>
        <w:rPr>
          <w:noProof/>
        </w:rPr>
        <w:pict w14:anchorId="719396BA">
          <v:shapetype id="_x0000_t202" coordsize="21600,21600" o:spt="202" path="m,l,21600r21600,l21600,xe">
            <v:stroke joinstyle="miter"/>
            <v:path gradientshapeok="t" o:connecttype="rect"/>
          </v:shapetype>
          <v:shape id="TextBox 13" o:spid="_x0000_s1049" type="#_x0000_t202" alt="&quot;&quot;" style="position:absolute;margin-left:33.3pt;margin-top:236.35pt;width:136.3pt;height:31.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" filled="f" stroked="f">
            <v:textbox style="mso-fit-shape-to-text:t">
              <w:txbxContent>
                <w:p w14:paraId="768A0256" w14:textId="77777777" w:rsidR="00A223BB" w:rsidRPr="00A223BB" w:rsidRDefault="00A223BB" w:rsidP="00A223BB">
                  <w:pPr>
                    <w:rPr>
                      <w:b/>
                      <w:bCs/>
                      <w:color w:val="000000"/>
                      <w:kern w:val="24"/>
                      <w:sz w:val="40"/>
                      <w:szCs w:val="40"/>
                    </w:rPr>
                  </w:pPr>
                  <w:r w:rsidRPr="00A223BB">
                    <w:rPr>
                      <w:b/>
                      <w:bCs/>
                      <w:color w:val="000000"/>
                      <w:kern w:val="24"/>
                      <w:sz w:val="40"/>
                      <w:szCs w:val="40"/>
                    </w:rPr>
                    <w:t>Tenochtitlan</w:t>
                  </w:r>
                </w:p>
              </w:txbxContent>
            </v:textbox>
          </v:shape>
        </w:pict>
      </w:r>
      <w:r>
        <w:rPr>
          <w:noProof/>
        </w:rPr>
        <w:pict w14:anchorId="73499E21">
          <v:rect id="Ink 14" o:spid="_x0000_s1048" alt="&quot;&quot;" style="position:absolute;margin-left:85.95pt;margin-top:160.05pt;width:257.25pt;height:76.85pt;z-index:4;visibility:visible;mso-wrap-style:square;mso-wrap-distance-left:9pt;mso-wrap-distance-top:0;mso-wrap-distance-right:9pt;mso-wrap-distance-bottom:0;mso-position-horizontal:absolute;mso-position-horizontal-relative:text;mso-position-vertical:absolute;mso-position-vertical-relative:text" coordsize="8877,2512" filled="f" strokeweight="2mm">
            <v:stroke endcap="round"/>
            <v:path shadowok="f" o:extrusionok="f" fillok="f" insetpenok="f"/>
            <o:lock v:ext="edit" rotation="t" aspectratio="t" verticies="t" text="t" shapetype="t"/>
            <o:ink i="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" annotation="t"/>
          </v:rect>
        </w:pict>
      </w:r>
      <w:r>
        <w:rPr>
          <w:noProof/>
        </w:rPr>
        <w:pict w14:anchorId="737F4FDC">
          <v:shape id="TextBox 16" o:spid="_x0000_s1046" type="#_x0000_t202" alt="&quot;&quot;" style="position:absolute;margin-left:53.75pt;margin-top:31.4pt;width:89.85pt;height:50.9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" filled="f" stroked="f">
            <v:textbox style="mso-fit-shape-to-text:t">
              <w:txbxContent>
                <w:p w14:paraId="0C8546D5" w14:textId="77777777" w:rsidR="00A223BB" w:rsidRPr="00A223BB" w:rsidRDefault="00A223BB" w:rsidP="00A223BB">
                  <w:pPr>
                    <w:jc w:val="center"/>
                    <w:rPr>
                      <w:color w:val="000000"/>
                      <w:kern w:val="24"/>
                      <w:sz w:val="36"/>
                      <w:szCs w:val="36"/>
                    </w:rPr>
                  </w:pPr>
                  <w:r w:rsidRPr="00A223BB">
                    <w:rPr>
                      <w:color w:val="000000"/>
                      <w:kern w:val="24"/>
                      <w:sz w:val="36"/>
                      <w:szCs w:val="36"/>
                    </w:rPr>
                    <w:t>Present-day Texas</w:t>
                  </w:r>
                </w:p>
              </w:txbxContent>
            </v:textbox>
          </v:shape>
        </w:pict>
      </w:r>
      <w:r>
        <w:rPr>
          <w:noProof/>
        </w:rPr>
        <w:pict w14:anchorId="6760B54C">
          <v:shape id="TextBox 18" o:spid="_x0000_s1044" type="#_x0000_t202" alt="&quot;&quot;" style="position:absolute;margin-left:137.95pt;margin-top:98.05pt;width:172.05pt;height:31.5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" filled="f" stroked="f">
            <v:textbox style="mso-fit-shape-to-text:t">
              <w:txbxContent>
                <w:p w14:paraId="06841B7A" w14:textId="77777777" w:rsidR="00A223BB" w:rsidRPr="00A223BB" w:rsidRDefault="00A223BB" w:rsidP="00A223BB">
                  <w:pPr>
                    <w:jc w:val="center"/>
                    <w:rPr>
                      <w:color w:val="000000"/>
                      <w:kern w:val="24"/>
                      <w:sz w:val="40"/>
                      <w:szCs w:val="40"/>
                    </w:rPr>
                  </w:pPr>
                  <w:r w:rsidRPr="00A223BB">
                    <w:rPr>
                      <w:color w:val="000000"/>
                      <w:kern w:val="24"/>
                      <w:sz w:val="40"/>
                      <w:szCs w:val="40"/>
                    </w:rPr>
                    <w:t>Gulf of Mexico</w:t>
                  </w:r>
                </w:p>
              </w:txbxContent>
            </v:textbox>
          </v:shape>
        </w:pict>
      </w:r>
      <w:r>
        <w:rPr>
          <w:noProof/>
        </w:rPr>
        <w:pict w14:anchorId="691534D1">
          <v:shape id="TextBox 19" o:spid="_x0000_s1043" type="#_x0000_t202" alt="&quot;&quot;" style="position:absolute;margin-left:7.05pt;margin-top:124.85pt;width:106.1pt;height:50.9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" filled="f" stroked="f">
            <v:textbox style="mso-fit-shape-to-text:t">
              <w:txbxContent>
                <w:p w14:paraId="581A9402" w14:textId="77777777" w:rsidR="00A223BB" w:rsidRPr="00A223BB" w:rsidRDefault="00A223BB" w:rsidP="00A223BB">
                  <w:pPr>
                    <w:jc w:val="center"/>
                    <w:rPr>
                      <w:color w:val="000000"/>
                      <w:kern w:val="24"/>
                      <w:sz w:val="36"/>
                      <w:szCs w:val="36"/>
                    </w:rPr>
                  </w:pPr>
                  <w:r w:rsidRPr="00A223BB">
                    <w:rPr>
                      <w:color w:val="000000"/>
                      <w:kern w:val="24"/>
                      <w:sz w:val="36"/>
                      <w:szCs w:val="36"/>
                    </w:rPr>
                    <w:t>Present-day Mexico</w:t>
                  </w:r>
                </w:p>
              </w:txbxContent>
            </v:textbox>
          </v:shape>
        </w:pict>
      </w:r>
      <w:r>
        <w:rPr>
          <w:noProof/>
        </w:rPr>
        <w:pict w14:anchorId="16475E27">
          <v:shape id="Star: 5 Points 20" o:spid="_x0000_s1042" alt="&quot;&quot;" style="position:absolute;margin-left:70.8pt;margin-top:221.6pt;width:30.65pt;height:24.7pt;z-index:10;visibility:visible;mso-wrap-style:square;mso-wrap-distance-left:9pt;mso-wrap-distance-top:0;mso-wrap-distance-right:9pt;mso-wrap-distance-bottom:0;mso-position-horizontal:absolute;mso-position-horizontal-relative:text;mso-position-vertical:absolute;mso-position-vertical-relative:text;v-text-anchor:middle" coordsize="389205,31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" path="m,119757r148664,1l194603,r45938,119758l389205,119757,268933,193770r45940,119757l194603,239512,74332,313527,120272,193770,,119757xe" fillcolor="yellow" strokeweight="2.25pt">
            <v:stroke joinstyle="miter"/>
            <v:path arrowok="t" o:connecttype="custom" o:connectlocs="0,119757;148664,119758;194603,0;240541,119758;389205,119757;268933,193770;314873,313527;194603,239512;74332,313527;120272,193770;0,119757" o:connectangles="0,0,0,0,0,0,0,0,0,0,0"/>
          </v:shape>
        </w:pict>
      </w:r>
      <w:r>
        <w:rPr>
          <w:noProof/>
        </w:rPr>
        <w:pict w14:anchorId="10310C17">
          <v:shape id="TextBox 21" o:spid="_x0000_s1041" type="#_x0000_t202" alt="&quot;&quot;" style="position:absolute;margin-left:182.3pt;margin-top:250.7pt;width:130.55pt;height:65.4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" filled="f" stroked="f">
            <v:textbox style="mso-fit-shape-to-text:t">
              <w:txbxContent>
                <w:p w14:paraId="19901B48" w14:textId="77777777" w:rsidR="00A223BB" w:rsidRPr="00A223BB" w:rsidRDefault="00A223BB" w:rsidP="00A223BB">
                  <w:pPr>
                    <w:rPr>
                      <w:b/>
                      <w:bCs/>
                      <w:color w:val="000000"/>
                      <w:kern w:val="24"/>
                      <w:sz w:val="48"/>
                      <w:szCs w:val="48"/>
                    </w:rPr>
                  </w:pPr>
                  <w:r w:rsidRPr="00A223BB">
                    <w:rPr>
                      <w:b/>
                      <w:bCs/>
                      <w:color w:val="000000"/>
                      <w:kern w:val="24"/>
                      <w:sz w:val="48"/>
                      <w:szCs w:val="48"/>
                    </w:rPr>
                    <w:t>Aztec Empire</w:t>
                  </w:r>
                </w:p>
              </w:txbxContent>
            </v:textbox>
          </v:shape>
        </w:pict>
      </w:r>
      <w:r>
        <w:rPr>
          <w:noProof/>
        </w:rPr>
        <w:pict w14:anchorId="39E5DE10">
          <v:line id="Straight Connector 22" o:spid="_x0000_s1040" alt="&quot;&quot;" style="position:absolute;flip:x y;z-index:12;visibility:visible;mso-wrap-style:square;mso-wrap-distance-left:9pt;mso-wrap-distance-top:0;mso-wrap-distance-right:9pt;mso-wrap-distance-bottom:0;mso-position-horizontal:absolute;mso-position-horizontal-relative:text;mso-position-vertical:absolute;mso-position-vertical-relative:text" from="158.55pt,278.6pt" to="182.35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" strokeweight="3pt">
            <v:stroke joinstyle="miter"/>
          </v:line>
        </w:pict>
      </w:r>
    </w:p>
    <w:p w14:paraId="753E0AF5" w14:textId="77777777" w:rsidR="00A223BB" w:rsidRPr="00144577" w:rsidRDefault="00A223BB" w:rsidP="00A223BB">
      <w:pPr>
        <w:spacing w:after="0" w:line="240" w:lineRule="auto"/>
      </w:pPr>
    </w:p>
    <w:p w14:paraId="683751B6" w14:textId="53C538C6" w:rsidR="00A223BB" w:rsidRPr="00144577" w:rsidRDefault="00BB56E0" w:rsidP="00A223BB">
      <w:pPr>
        <w:spacing w:after="0" w:line="240" w:lineRule="auto"/>
      </w:pPr>
      <w:r>
        <w:rPr>
          <w:noProof/>
        </w:rPr>
        <w:pict w14:anchorId="450FBC9A">
          <v:shape id="TextBox 17" o:spid="_x0000_s1045" type="#_x0000_t202" alt="&quot;&quot;" style="position:absolute;margin-left:311.5pt;margin-top:22.25pt;width:90.25pt;height:66.2pt;rotation:4537843fd;z-index:7;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" filled="f" stroked="f">
            <v:textbox style="mso-fit-shape-to-text:t">
              <w:txbxContent>
                <w:p w14:paraId="0E79501A" w14:textId="77777777" w:rsidR="00A223BB" w:rsidRPr="00A223BB" w:rsidRDefault="00A223BB" w:rsidP="00A223BB">
                  <w:pPr>
                    <w:jc w:val="center"/>
                    <w:rPr>
                      <w:color w:val="000000"/>
                      <w:kern w:val="24"/>
                      <w:sz w:val="32"/>
                      <w:szCs w:val="32"/>
                    </w:rPr>
                  </w:pPr>
                  <w:r w:rsidRPr="00A223BB">
                    <w:rPr>
                      <w:color w:val="000000"/>
                      <w:kern w:val="24"/>
                      <w:sz w:val="32"/>
                      <w:szCs w:val="32"/>
                    </w:rPr>
                    <w:t>Present-day Florida</w:t>
                  </w:r>
                </w:p>
              </w:txbxContent>
            </v:textbox>
          </v:shape>
        </w:pict>
      </w:r>
    </w:p>
    <w:p w14:paraId="2D46A4EF" w14:textId="77777777" w:rsidR="00A223BB" w:rsidRPr="00144577" w:rsidRDefault="00A223BB" w:rsidP="00A223BB">
      <w:pPr>
        <w:spacing w:after="0" w:line="240" w:lineRule="auto"/>
      </w:pPr>
    </w:p>
    <w:p w14:paraId="0A323B4C" w14:textId="77777777" w:rsidR="00A223BB" w:rsidRPr="00144577" w:rsidRDefault="00A223BB" w:rsidP="00A223BB">
      <w:pPr>
        <w:spacing w:after="0" w:line="240" w:lineRule="auto"/>
      </w:pPr>
    </w:p>
    <w:p w14:paraId="44197740" w14:textId="77777777" w:rsidR="00A223BB" w:rsidRPr="00144577" w:rsidRDefault="00A223BB" w:rsidP="00A223BB">
      <w:pPr>
        <w:spacing w:after="0" w:line="240" w:lineRule="auto"/>
      </w:pPr>
    </w:p>
    <w:p w14:paraId="2000A546" w14:textId="77777777" w:rsidR="00A223BB" w:rsidRPr="00144577" w:rsidRDefault="00A223BB" w:rsidP="00A223BB">
      <w:pPr>
        <w:spacing w:after="0" w:line="240" w:lineRule="auto"/>
      </w:pPr>
    </w:p>
    <w:p w14:paraId="53D12BCC" w14:textId="77777777" w:rsidR="00A223BB" w:rsidRPr="00144577" w:rsidRDefault="00A223BB" w:rsidP="00A223BB">
      <w:pPr>
        <w:spacing w:after="0" w:line="240" w:lineRule="auto"/>
      </w:pPr>
    </w:p>
    <w:p w14:paraId="1A8A01E2" w14:textId="217B0C9E" w:rsidR="00A223BB" w:rsidRPr="00144577" w:rsidRDefault="00BB56E0" w:rsidP="00A223BB">
      <w:pPr>
        <w:spacing w:after="0" w:line="240" w:lineRule="auto"/>
      </w:pPr>
      <w:r>
        <w:rPr>
          <w:noProof/>
        </w:rPr>
        <w:pict w14:anchorId="174B0DC4">
          <v:shape id="TextBox 15" o:spid="_x0000_s1047" type="#_x0000_t202" alt="&quot;&quot;" style="position:absolute;margin-left:144.7pt;margin-top:10.45pt;width:141.05pt;height:43.7pt;rotation:-1307125fd;z-index:5;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" filled="f" stroked="f">
            <v:textbox style="mso-fit-shape-to-text:t">
              <w:txbxContent>
                <w:p w14:paraId="3D8321F4" w14:textId="77777777" w:rsidR="00A223BB" w:rsidRPr="00A223BB" w:rsidRDefault="00A223BB" w:rsidP="00A223BB">
                  <w:pPr>
                    <w:rPr>
                      <w:rFonts w:ascii="Gotham book" w:hAnsi="Gotham book"/>
                      <w:b/>
                      <w:bCs/>
                      <w:color w:val="000000"/>
                      <w:kern w:val="24"/>
                      <w:sz w:val="40"/>
                      <w:szCs w:val="40"/>
                    </w:rPr>
                  </w:pPr>
                  <w:r w:rsidRPr="00A223BB">
                    <w:rPr>
                      <w:rFonts w:ascii="Gotham book" w:hAnsi="Gotham book"/>
                      <w:b/>
                      <w:bCs/>
                      <w:color w:val="000000"/>
                      <w:kern w:val="24"/>
                      <w:sz w:val="40"/>
                      <w:szCs w:val="40"/>
                    </w:rPr>
                    <w:t>Cortés</w:t>
                  </w:r>
                  <w:r w:rsidRPr="00A223BB">
                    <w:rPr>
                      <w:b/>
                      <w:bCs/>
                      <w:color w:val="000000"/>
                      <w:kern w:val="24"/>
                      <w:sz w:val="40"/>
                      <w:szCs w:val="40"/>
                    </w:rPr>
                    <w:t>’ Route</w:t>
                  </w:r>
                </w:p>
              </w:txbxContent>
            </v:textbox>
          </v:shape>
        </w:pict>
      </w:r>
    </w:p>
    <w:p w14:paraId="3B770D99" w14:textId="71032A4F" w:rsidR="00A223BB" w:rsidRPr="00144577" w:rsidRDefault="00A223BB" w:rsidP="00A223BB">
      <w:pPr>
        <w:spacing w:after="0" w:line="240" w:lineRule="auto"/>
      </w:pPr>
    </w:p>
    <w:p w14:paraId="61517FE5" w14:textId="77777777" w:rsidR="00A223BB" w:rsidRPr="00144577" w:rsidRDefault="00A223BB" w:rsidP="00A223BB">
      <w:pPr>
        <w:spacing w:after="0" w:line="240" w:lineRule="auto"/>
      </w:pPr>
    </w:p>
    <w:p w14:paraId="0EA461D1" w14:textId="77777777" w:rsidR="00A223BB" w:rsidRPr="00144577" w:rsidRDefault="00A223BB" w:rsidP="00A223BB">
      <w:pPr>
        <w:spacing w:after="0" w:line="240" w:lineRule="auto"/>
      </w:pPr>
    </w:p>
    <w:p w14:paraId="5349386F" w14:textId="77777777" w:rsidR="00A223BB" w:rsidRPr="00144577" w:rsidRDefault="00A223BB" w:rsidP="00A223BB">
      <w:pPr>
        <w:spacing w:after="0" w:line="240" w:lineRule="auto"/>
      </w:pPr>
    </w:p>
    <w:p w14:paraId="3B06EC4A" w14:textId="77777777" w:rsidR="00A223BB" w:rsidRDefault="00A223BB" w:rsidP="00A223BB">
      <w:pPr>
        <w:spacing w:after="0" w:line="240" w:lineRule="auto"/>
      </w:pPr>
    </w:p>
    <w:p w14:paraId="50885F19" w14:textId="77777777" w:rsidR="00892030" w:rsidRDefault="00892030" w:rsidP="00A223BB">
      <w:pPr>
        <w:spacing w:after="0" w:line="240" w:lineRule="auto"/>
      </w:pPr>
    </w:p>
    <w:p w14:paraId="31DD3452" w14:textId="77777777" w:rsidR="00892030" w:rsidRDefault="00892030" w:rsidP="00A223BB">
      <w:pPr>
        <w:spacing w:after="0" w:line="240" w:lineRule="auto"/>
      </w:pPr>
    </w:p>
    <w:p w14:paraId="6E4B9706" w14:textId="77777777" w:rsidR="00892030" w:rsidRDefault="00892030" w:rsidP="00A223BB">
      <w:pPr>
        <w:spacing w:after="0" w:line="240" w:lineRule="auto"/>
      </w:pPr>
    </w:p>
    <w:p w14:paraId="0D188145" w14:textId="77777777" w:rsidR="00892030" w:rsidRDefault="00892030" w:rsidP="00A223BB">
      <w:pPr>
        <w:spacing w:after="0" w:line="240" w:lineRule="auto"/>
      </w:pPr>
    </w:p>
    <w:p w14:paraId="7D7665A8" w14:textId="77777777" w:rsidR="00892030" w:rsidRDefault="00892030" w:rsidP="00A223BB">
      <w:pPr>
        <w:spacing w:after="0" w:line="240" w:lineRule="auto"/>
      </w:pPr>
    </w:p>
    <w:p w14:paraId="64DE49BF" w14:textId="77777777" w:rsidR="00892030" w:rsidRDefault="00892030" w:rsidP="00A223BB">
      <w:pPr>
        <w:spacing w:after="0" w:line="240" w:lineRule="auto"/>
      </w:pPr>
    </w:p>
    <w:p w14:paraId="687A125E" w14:textId="77777777" w:rsidR="00892030" w:rsidRDefault="00892030" w:rsidP="00A223BB">
      <w:pPr>
        <w:spacing w:after="0" w:line="240" w:lineRule="auto"/>
      </w:pPr>
    </w:p>
    <w:p w14:paraId="0AEAB5D1" w14:textId="77777777" w:rsidR="00892030" w:rsidRDefault="00892030" w:rsidP="00A223BB">
      <w:pPr>
        <w:spacing w:after="0" w:line="240" w:lineRule="auto"/>
      </w:pPr>
    </w:p>
    <w:p w14:paraId="66541F83" w14:textId="77777777" w:rsidR="00892030" w:rsidRDefault="00892030" w:rsidP="00A223BB">
      <w:pPr>
        <w:spacing w:after="0" w:line="240" w:lineRule="auto"/>
      </w:pPr>
    </w:p>
    <w:p w14:paraId="5FBBC9DC" w14:textId="77777777" w:rsidR="00892030" w:rsidRDefault="00892030" w:rsidP="00A223BB">
      <w:pPr>
        <w:spacing w:after="0" w:line="240" w:lineRule="auto"/>
      </w:pPr>
    </w:p>
    <w:p w14:paraId="0E57153F" w14:textId="77777777" w:rsidR="00892030" w:rsidRDefault="00892030" w:rsidP="00A223BB">
      <w:pPr>
        <w:spacing w:after="0" w:line="240" w:lineRule="auto"/>
      </w:pPr>
    </w:p>
    <w:p w14:paraId="7344739E" w14:textId="77777777" w:rsidR="00892030" w:rsidRDefault="00892030" w:rsidP="00A223BB">
      <w:pPr>
        <w:spacing w:after="0" w:line="240" w:lineRule="auto"/>
      </w:pPr>
    </w:p>
    <w:p w14:paraId="3F87EC98" w14:textId="77777777" w:rsidR="00892030" w:rsidRDefault="00892030" w:rsidP="00A223BB">
      <w:pPr>
        <w:spacing w:after="0" w:line="240" w:lineRule="auto"/>
      </w:pPr>
    </w:p>
    <w:p w14:paraId="0CBE9DF3" w14:textId="77777777" w:rsidR="00892030" w:rsidRDefault="00892030" w:rsidP="00A223BB">
      <w:pPr>
        <w:spacing w:after="0" w:line="240" w:lineRule="auto"/>
      </w:pPr>
    </w:p>
    <w:p w14:paraId="2368FCBB" w14:textId="77777777" w:rsidR="00892030" w:rsidRDefault="00892030" w:rsidP="00A223BB">
      <w:pPr>
        <w:spacing w:after="0" w:line="240" w:lineRule="auto"/>
      </w:pPr>
    </w:p>
    <w:p w14:paraId="5830BACE" w14:textId="77777777" w:rsidR="00892030" w:rsidRDefault="00892030" w:rsidP="00A223BB">
      <w:pPr>
        <w:spacing w:after="0" w:line="240" w:lineRule="auto"/>
      </w:pPr>
    </w:p>
    <w:p w14:paraId="78B554EF" w14:textId="77777777" w:rsidR="00892030" w:rsidRDefault="00892030" w:rsidP="00A223BB">
      <w:pPr>
        <w:spacing w:after="0" w:line="240" w:lineRule="auto"/>
      </w:pPr>
    </w:p>
    <w:p w14:paraId="0AF96D77" w14:textId="77777777" w:rsidR="00892030" w:rsidRDefault="00892030" w:rsidP="00A223BB">
      <w:pPr>
        <w:spacing w:after="0" w:line="240" w:lineRule="auto"/>
      </w:pPr>
    </w:p>
    <w:p w14:paraId="14180A6B" w14:textId="77777777" w:rsidR="00892030" w:rsidRDefault="00892030" w:rsidP="00A223BB">
      <w:pPr>
        <w:spacing w:after="0" w:line="240" w:lineRule="auto"/>
      </w:pPr>
    </w:p>
    <w:p w14:paraId="387D026C" w14:textId="77777777" w:rsidR="00892030" w:rsidRDefault="00892030" w:rsidP="00A223BB">
      <w:pPr>
        <w:spacing w:after="0" w:line="240" w:lineRule="auto"/>
      </w:pPr>
    </w:p>
    <w:p w14:paraId="655C0F8A" w14:textId="77777777" w:rsidR="00892030" w:rsidRDefault="00892030" w:rsidP="00A223BB">
      <w:pPr>
        <w:spacing w:after="0" w:line="240" w:lineRule="auto"/>
      </w:pPr>
    </w:p>
    <w:p w14:paraId="31290D13" w14:textId="77777777" w:rsidR="00892030" w:rsidRDefault="00892030" w:rsidP="00A223BB">
      <w:pPr>
        <w:spacing w:after="0" w:line="240" w:lineRule="auto"/>
      </w:pPr>
    </w:p>
    <w:p w14:paraId="5C8247B3" w14:textId="77777777" w:rsidR="00892030" w:rsidRDefault="00892030" w:rsidP="00A223BB">
      <w:pPr>
        <w:spacing w:after="0" w:line="240" w:lineRule="auto"/>
      </w:pPr>
    </w:p>
    <w:p w14:paraId="25501745" w14:textId="77777777" w:rsidR="00892030" w:rsidRDefault="00892030" w:rsidP="00A223BB">
      <w:pPr>
        <w:spacing w:after="0" w:line="240" w:lineRule="auto"/>
      </w:pPr>
    </w:p>
    <w:p w14:paraId="7931999B" w14:textId="77777777" w:rsidR="00892030" w:rsidRDefault="00892030" w:rsidP="00A223BB">
      <w:pPr>
        <w:spacing w:after="0" w:line="240" w:lineRule="auto"/>
      </w:pPr>
    </w:p>
    <w:p w14:paraId="43F6EFE8" w14:textId="77777777" w:rsidR="00892030" w:rsidRDefault="00892030" w:rsidP="00A223BB">
      <w:pPr>
        <w:spacing w:after="0" w:line="240" w:lineRule="auto"/>
      </w:pPr>
    </w:p>
    <w:p w14:paraId="09D8BBEB" w14:textId="77777777" w:rsidR="00892030" w:rsidRDefault="00892030" w:rsidP="00A223BB">
      <w:pPr>
        <w:spacing w:after="0" w:line="240" w:lineRule="auto"/>
      </w:pPr>
    </w:p>
    <w:p w14:paraId="5C6E15C7" w14:textId="77777777" w:rsidR="00892030" w:rsidRDefault="00892030" w:rsidP="00A223BB">
      <w:pPr>
        <w:spacing w:after="0" w:line="240" w:lineRule="auto"/>
      </w:pPr>
    </w:p>
    <w:p w14:paraId="51B3A6E7" w14:textId="77777777" w:rsidR="00892030" w:rsidRPr="00144577" w:rsidRDefault="00892030" w:rsidP="00A223BB">
      <w:pPr>
        <w:spacing w:after="0" w:line="240" w:lineRule="auto"/>
      </w:pPr>
    </w:p>
    <w:p w14:paraId="13A3B74A" w14:textId="77777777" w:rsidR="00A223BB" w:rsidRPr="00220E52" w:rsidRDefault="00A223BB" w:rsidP="001E7741">
      <w:pPr>
        <w:pStyle w:val="List1"/>
      </w:pPr>
      <w:r>
        <w:lastRenderedPageBreak/>
        <w:t>1521</w:t>
      </w:r>
    </w:p>
    <w:p w14:paraId="0ABB54A6" w14:textId="276268A6" w:rsidR="00A223BB" w:rsidRPr="00144577" w:rsidRDefault="00BB56E0" w:rsidP="00A223BB">
      <w:pPr>
        <w:spacing w:after="0" w:line="240" w:lineRule="auto"/>
      </w:pPr>
      <w:r>
        <w:rPr>
          <w:noProof/>
        </w:rPr>
        <w:pict w14:anchorId="412DC1DF">
          <v:shape id="TextBox 29" o:spid="_x0000_s1034" type="#_x0000_t202" alt="&quot;&quot;" style="position:absolute;margin-left:288.5pt;margin-top:74.8pt;width:135.5pt;height:65.4pt;rotation:4537843fd;z-index:18;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" filled="f" stroked="f">
            <v:textbox style="mso-fit-shape-to-text:t">
              <w:txbxContent>
                <w:p w14:paraId="4BF215EF" w14:textId="77777777" w:rsidR="00A223BB" w:rsidRPr="00A223BB" w:rsidRDefault="00A223BB" w:rsidP="00A223BB">
                  <w:pPr>
                    <w:jc w:val="center"/>
                    <w:rPr>
                      <w:color w:val="000000"/>
                      <w:kern w:val="24"/>
                      <w:sz w:val="32"/>
                      <w:szCs w:val="32"/>
                    </w:rPr>
                  </w:pPr>
                  <w:r w:rsidRPr="00A223BB">
                    <w:rPr>
                      <w:color w:val="000000"/>
                      <w:kern w:val="24"/>
                      <w:sz w:val="32"/>
                      <w:szCs w:val="32"/>
                    </w:rPr>
                    <w:t>Present-day Florida</w:t>
                  </w:r>
                </w:p>
              </w:txbxContent>
            </v:textbox>
          </v:shape>
        </w:pict>
      </w:r>
      <w:r>
        <w:rPr>
          <w:noProof/>
        </w:rPr>
        <w:pict w14:anchorId="67AB7B97">
          <v:shape id="TextBox 27" o:spid="_x0000_s1036" type="#_x0000_t202" alt="&quot;&quot;" style="position:absolute;margin-left:144.7pt;margin-top:129.1pt;width:141.05pt;height:43.7pt;rotation:-1307125fd;z-index: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" filled="f" stroked="f">
            <v:textbox style="mso-fit-shape-to-text:t">
              <w:txbxContent>
                <w:p w14:paraId="674F7699" w14:textId="77777777" w:rsidR="00A223BB" w:rsidRPr="00A223BB" w:rsidRDefault="00A223BB" w:rsidP="00A223BB">
                  <w:pPr>
                    <w:rPr>
                      <w:rFonts w:ascii="Gotham book" w:hAnsi="Gotham book"/>
                      <w:b/>
                      <w:bCs/>
                      <w:color w:val="000000"/>
                      <w:kern w:val="24"/>
                      <w:sz w:val="40"/>
                      <w:szCs w:val="40"/>
                    </w:rPr>
                  </w:pPr>
                  <w:r w:rsidRPr="00A223BB">
                    <w:rPr>
                      <w:rFonts w:ascii="Gotham book" w:hAnsi="Gotham book"/>
                      <w:b/>
                      <w:bCs/>
                      <w:color w:val="000000"/>
                      <w:kern w:val="24"/>
                      <w:sz w:val="40"/>
                      <w:szCs w:val="40"/>
                    </w:rPr>
                    <w:t>Cortés</w:t>
                  </w:r>
                  <w:r w:rsidRPr="00A223BB">
                    <w:rPr>
                      <w:b/>
                      <w:bCs/>
                      <w:color w:val="000000"/>
                      <w:kern w:val="24"/>
                      <w:sz w:val="40"/>
                      <w:szCs w:val="40"/>
                    </w:rPr>
                    <w:t>’ Route</w:t>
                  </w:r>
                </w:p>
              </w:txbxContent>
            </v:textbox>
          </v:shape>
        </w:pict>
      </w:r>
      <w:r w:rsidR="00A223BB" w:rsidRPr="001505CF">
        <w:rPr>
          <w:noProof/>
        </w:rPr>
        <w:pict w14:anchorId="16C1F6AA">
          <v:shape id="Picture 4" o:spid="_x0000_i1028" type="#_x0000_t75" alt="A map of the geography of Mexico showing the location of the region Cortes claimed as New Spain and the replacement of Tenochtitlan with Mexico City" style="width:453.45pt;height:331.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">
            <v:imagedata r:id="rId8" o:title=""/>
          </v:shape>
        </w:pict>
      </w:r>
      <w:r w:rsidR="00A223BB">
        <w:rPr>
          <w:noProof/>
        </w:rPr>
        <w:pict w14:anchorId="21E73B4A">
          <v:oval id="Oval 24" o:spid="_x0000_s1039" alt="&quot;&quot;" style="position:absolute;margin-left:24.15pt;margin-top:205.7pt;width:141.55pt;height:95.8pt;rotation:1706548fd;z-index: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" filled="f" strokecolor="#c04f15" strokeweight="4.5pt">
            <v:stroke joinstyle="miter"/>
          </v:oval>
        </w:pict>
      </w:r>
      <w:r w:rsidR="00A223BB">
        <w:rPr>
          <w:noProof/>
        </w:rPr>
        <w:pict w14:anchorId="6BA12CDD">
          <v:shape id="TextBox 25" o:spid="_x0000_s1038" type="#_x0000_t202" alt="&quot;&quot;" style="position:absolute;margin-left:33.3pt;margin-top:236.4pt;width:136.3pt;height:31.5pt;z-index: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" filled="f" stroked="f">
            <v:textbox style="mso-fit-shape-to-text:t">
              <w:txbxContent>
                <w:p w14:paraId="0E82C429" w14:textId="77777777" w:rsidR="00A223BB" w:rsidRPr="00A223BB" w:rsidRDefault="00A223BB" w:rsidP="00A223BB">
                  <w:pPr>
                    <w:rPr>
                      <w:b/>
                      <w:bCs/>
                      <w:color w:val="000000"/>
                      <w:kern w:val="24"/>
                      <w:sz w:val="40"/>
                      <w:szCs w:val="40"/>
                    </w:rPr>
                  </w:pPr>
                  <w:r w:rsidRPr="00A223BB">
                    <w:rPr>
                      <w:b/>
                      <w:bCs/>
                      <w:color w:val="000000"/>
                      <w:kern w:val="24"/>
                      <w:sz w:val="40"/>
                      <w:szCs w:val="40"/>
                    </w:rPr>
                    <w:t>Mexico City</w:t>
                  </w:r>
                </w:p>
              </w:txbxContent>
            </v:textbox>
          </v:shape>
        </w:pict>
      </w:r>
      <w:r w:rsidR="00A223BB">
        <w:rPr>
          <w:noProof/>
        </w:rPr>
        <w:pict w14:anchorId="5D3BA5D2">
          <v:rect id="Ink 26" o:spid="_x0000_s1037" alt="&quot;&quot;" style="position:absolute;margin-left:85.95pt;margin-top:160.1pt;width:257.25pt;height:76.85pt;z-index:15;visibility:visible;mso-wrap-style:square;mso-wrap-distance-left:9pt;mso-wrap-distance-top:0;mso-wrap-distance-right:9pt;mso-wrap-distance-bottom:0;mso-position-horizontal:absolute;mso-position-horizontal-relative:text;mso-position-vertical:absolute;mso-position-vertical-relative:text" coordsize="8877,2512" filled="f" strokeweight="2mm">
            <v:stroke endcap="round"/>
            <v:path shadowok="f" o:extrusionok="f" fillok="f" insetpenok="f"/>
            <o:lock v:ext="edit" rotation="t" aspectratio="t" verticies="t" text="t" shapetype="t"/>
            <o:ink i="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" annotation="t"/>
          </v:rect>
        </w:pict>
      </w:r>
      <w:r w:rsidR="00A223BB">
        <w:rPr>
          <w:noProof/>
        </w:rPr>
        <w:pict w14:anchorId="7467FC42">
          <v:shape id="TextBox 28" o:spid="_x0000_s1035" type="#_x0000_t202" alt="&quot;&quot;" style="position:absolute;margin-left:53.75pt;margin-top:31.45pt;width:89.85pt;height:50.9pt;z-index: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" filled="f" stroked="f">
            <v:textbox style="mso-fit-shape-to-text:t">
              <w:txbxContent>
                <w:p w14:paraId="19E29DFE" w14:textId="77777777" w:rsidR="00A223BB" w:rsidRPr="00A223BB" w:rsidRDefault="00A223BB" w:rsidP="00A223BB">
                  <w:pPr>
                    <w:jc w:val="center"/>
                    <w:rPr>
                      <w:color w:val="000000"/>
                      <w:kern w:val="24"/>
                      <w:sz w:val="36"/>
                      <w:szCs w:val="36"/>
                    </w:rPr>
                  </w:pPr>
                  <w:r w:rsidRPr="00A223BB">
                    <w:rPr>
                      <w:color w:val="000000"/>
                      <w:kern w:val="24"/>
                      <w:sz w:val="36"/>
                      <w:szCs w:val="36"/>
                    </w:rPr>
                    <w:t>Present-day Texas</w:t>
                  </w:r>
                </w:p>
              </w:txbxContent>
            </v:textbox>
          </v:shape>
        </w:pict>
      </w:r>
      <w:r w:rsidR="00A223BB">
        <w:rPr>
          <w:noProof/>
        </w:rPr>
        <w:pict w14:anchorId="1363745E">
          <v:shape id="TextBox 30" o:spid="_x0000_s1033" type="#_x0000_t202" alt="&quot;&quot;" style="position:absolute;margin-left:137.95pt;margin-top:98.1pt;width:172.05pt;height:31.5pt;z-index: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" filled="f" stroked="f">
            <v:textbox style="mso-fit-shape-to-text:t">
              <w:txbxContent>
                <w:p w14:paraId="3D7DA995" w14:textId="77777777" w:rsidR="00A223BB" w:rsidRPr="00A223BB" w:rsidRDefault="00A223BB" w:rsidP="00A223BB">
                  <w:pPr>
                    <w:jc w:val="center"/>
                    <w:rPr>
                      <w:color w:val="000000"/>
                      <w:kern w:val="24"/>
                      <w:sz w:val="40"/>
                      <w:szCs w:val="40"/>
                    </w:rPr>
                  </w:pPr>
                  <w:r w:rsidRPr="00A223BB">
                    <w:rPr>
                      <w:color w:val="000000"/>
                      <w:kern w:val="24"/>
                      <w:sz w:val="40"/>
                      <w:szCs w:val="40"/>
                    </w:rPr>
                    <w:t>Gulf of Mexico</w:t>
                  </w:r>
                </w:p>
              </w:txbxContent>
            </v:textbox>
          </v:shape>
        </w:pict>
      </w:r>
      <w:r w:rsidR="00A223BB">
        <w:rPr>
          <w:noProof/>
        </w:rPr>
        <w:pict w14:anchorId="50962208">
          <v:shape id="TextBox 31" o:spid="_x0000_s1032" type="#_x0000_t202" alt="&quot;&quot;" style="position:absolute;margin-left:7.05pt;margin-top:124.9pt;width:106.1pt;height:50.9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" filled="f" stroked="f">
            <v:textbox style="mso-fit-shape-to-text:t">
              <w:txbxContent>
                <w:p w14:paraId="5261196C" w14:textId="77777777" w:rsidR="00A223BB" w:rsidRPr="00A223BB" w:rsidRDefault="00A223BB" w:rsidP="00A223BB">
                  <w:pPr>
                    <w:jc w:val="center"/>
                    <w:rPr>
                      <w:color w:val="000000"/>
                      <w:kern w:val="24"/>
                      <w:sz w:val="36"/>
                      <w:szCs w:val="36"/>
                    </w:rPr>
                  </w:pPr>
                  <w:r w:rsidRPr="00A223BB">
                    <w:rPr>
                      <w:color w:val="000000"/>
                      <w:kern w:val="24"/>
                      <w:sz w:val="36"/>
                      <w:szCs w:val="36"/>
                    </w:rPr>
                    <w:t>Present-day Mexico</w:t>
                  </w:r>
                </w:p>
              </w:txbxContent>
            </v:textbox>
          </v:shape>
        </w:pict>
      </w:r>
      <w:r w:rsidR="00A223BB">
        <w:rPr>
          <w:noProof/>
        </w:rPr>
        <w:pict w14:anchorId="506A2CC0">
          <v:shape id="Star: 5 Points 32" o:spid="_x0000_s1031" alt="&quot;&quot;" style="position:absolute;margin-left:70.8pt;margin-top:221.65pt;width:30.65pt;height:24.7pt;z-index:21;visibility:visible;mso-wrap-style:square;mso-wrap-distance-left:9pt;mso-wrap-distance-top:0;mso-wrap-distance-right:9pt;mso-wrap-distance-bottom:0;mso-position-horizontal:absolute;mso-position-horizontal-relative:text;mso-position-vertical:absolute;mso-position-vertical-relative:text;v-text-anchor:middle" coordsize="389205,31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" path="m,119757r148664,1l194603,r45938,119758l389205,119757,268933,193770r45940,119757l194603,239512,74332,313527,120272,193770,,119757xe" fillcolor="yellow" strokeweight="2.25pt">
            <v:stroke joinstyle="miter"/>
            <v:path arrowok="t" o:connecttype="custom" o:connectlocs="0,119757;148664,119758;194603,0;240541,119758;389205,119757;268933,193770;314873,313527;194603,239512;74332,313527;120272,193770;0,119757" o:connectangles="0,0,0,0,0,0,0,0,0,0,0"/>
          </v:shape>
        </w:pict>
      </w:r>
      <w:r w:rsidR="00A223BB">
        <w:rPr>
          <w:noProof/>
        </w:rPr>
        <w:pict w14:anchorId="4DA440DD">
          <v:shape id="TextBox 33" o:spid="_x0000_s1030" type="#_x0000_t202" alt="&quot;&quot;" style="position:absolute;margin-left:182.3pt;margin-top:250.75pt;width:130.55pt;height:36.35pt;z-index: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" filled="f" stroked="f">
            <v:textbox style="mso-fit-shape-to-text:t">
              <w:txbxContent>
                <w:p w14:paraId="4A753BA0" w14:textId="77777777" w:rsidR="00A223BB" w:rsidRPr="00A223BB" w:rsidRDefault="00A223BB" w:rsidP="00A223BB">
                  <w:pPr>
                    <w:rPr>
                      <w:b/>
                      <w:bCs/>
                      <w:color w:val="000000"/>
                      <w:kern w:val="24"/>
                      <w:sz w:val="48"/>
                      <w:szCs w:val="48"/>
                    </w:rPr>
                  </w:pPr>
                  <w:r w:rsidRPr="00A223BB">
                    <w:rPr>
                      <w:b/>
                      <w:bCs/>
                      <w:color w:val="000000"/>
                      <w:kern w:val="24"/>
                      <w:sz w:val="48"/>
                      <w:szCs w:val="48"/>
                    </w:rPr>
                    <w:t>New Spain</w:t>
                  </w:r>
                </w:p>
              </w:txbxContent>
            </v:textbox>
          </v:shape>
        </w:pict>
      </w:r>
    </w:p>
    <w:p w14:paraId="4FAB11B6" w14:textId="77777777" w:rsidR="00A223BB" w:rsidRPr="00220E52" w:rsidRDefault="00A223BB" w:rsidP="00BB56E0">
      <w:pPr>
        <w:pStyle w:val="Exercise1"/>
      </w:pPr>
      <w:r>
        <w:t xml:space="preserve">What significant differences do you observe between the two maps? What caused these changes? </w:t>
      </w:r>
    </w:p>
    <w:p w14:paraId="75A95FC2" w14:textId="1EC0DE84" w:rsidR="00A223BB" w:rsidRPr="00144577" w:rsidRDefault="00A223BB" w:rsidP="00BB56E0">
      <w:pPr>
        <w:pStyle w:val="Heading3"/>
      </w:pPr>
      <w:r w:rsidRPr="00144577">
        <w:br w:type="page"/>
      </w:r>
      <w:r>
        <w:lastRenderedPageBreak/>
        <w:t>Cabeza de Vaca</w:t>
      </w:r>
    </w:p>
    <w:p w14:paraId="7DCB9214" w14:textId="77777777" w:rsidR="00A223BB" w:rsidRPr="00220E52" w:rsidRDefault="00A223BB" w:rsidP="00BB56E0">
      <w:pPr>
        <w:pStyle w:val="BodyText"/>
      </w:pPr>
      <w:r>
        <w:t>In 1528, another group of conquistadors set sail for Mexico City, hoping to follow in Cortés’ footsteps. They became lost almost immediately, landing in Florida rather than New Spain. They quickly found themselves stranded and starving in Florida.</w:t>
      </w:r>
    </w:p>
    <w:p w14:paraId="05B00C2B" w14:textId="77777777" w:rsidR="00A223BB" w:rsidRPr="00220E52" w:rsidRDefault="00A223BB" w:rsidP="00BB56E0">
      <w:pPr>
        <w:pStyle w:val="BodyText"/>
      </w:pPr>
      <w:r>
        <w:t xml:space="preserve">They made rafts, hoping to sail south to other Spanish settlements. Instead, the few survivors including de Vaca, and an African man called </w:t>
      </w:r>
      <w:proofErr w:type="spellStart"/>
      <w:r>
        <w:t>Estevanico</w:t>
      </w:r>
      <w:proofErr w:type="spellEnd"/>
      <w:r>
        <w:t xml:space="preserve">, eventually landed in Texas. Over the course of the next eight years, Cabeza de Vaca and </w:t>
      </w:r>
      <w:proofErr w:type="spellStart"/>
      <w:r>
        <w:t>Estevanico</w:t>
      </w:r>
      <w:proofErr w:type="spellEnd"/>
      <w:r>
        <w:t xml:space="preserve"> lived among various Texas Indian tribes, even at times being held captive. </w:t>
      </w:r>
    </w:p>
    <w:p w14:paraId="4DCF8DAF" w14:textId="77777777" w:rsidR="00A223BB" w:rsidRPr="00220E52" w:rsidRDefault="00A223BB" w:rsidP="00BB56E0">
      <w:pPr>
        <w:pStyle w:val="BodyText"/>
      </w:pPr>
      <w:r>
        <w:t xml:space="preserve">Cabeza de Vaca and </w:t>
      </w:r>
      <w:proofErr w:type="spellStart"/>
      <w:r>
        <w:t>Estevanico</w:t>
      </w:r>
      <w:proofErr w:type="spellEnd"/>
      <w:r>
        <w:t xml:space="preserve"> eventually escaped and made it to Mexico City in 1536. He wrote a book called La </w:t>
      </w:r>
      <w:proofErr w:type="spellStart"/>
      <w:r>
        <w:t>Relación</w:t>
      </w:r>
      <w:proofErr w:type="spellEnd"/>
      <w:r>
        <w:t xml:space="preserve"> about his time as the first European explorer in Texas. In it, he included tales of Cíbola: the seven cities of gold. </w:t>
      </w:r>
    </w:p>
    <w:p w14:paraId="2E7B5807" w14:textId="77777777" w:rsidR="00A223BB" w:rsidRPr="00220E52" w:rsidRDefault="00A223BB" w:rsidP="00BB56E0">
      <w:pPr>
        <w:pStyle w:val="List1"/>
      </w:pPr>
      <w:r>
        <w:t>Key Information</w:t>
      </w:r>
    </w:p>
    <w:p w14:paraId="4CECDC22" w14:textId="77777777" w:rsidR="00000000" w:rsidRPr="00220E52" w:rsidRDefault="00000000" w:rsidP="00BB56E0">
      <w:pPr>
        <w:pStyle w:val="ListBullet"/>
      </w:pPr>
      <w:r>
        <w:t>Lost from Florida to Texas.</w:t>
      </w:r>
    </w:p>
    <w:p w14:paraId="35C5EB27" w14:textId="77777777" w:rsidR="00000000" w:rsidRPr="00220E52" w:rsidRDefault="00000000" w:rsidP="00BB56E0">
      <w:pPr>
        <w:pStyle w:val="ListBullet"/>
      </w:pPr>
      <w:r>
        <w:t>Lived with Texas Indians for 8 years</w:t>
      </w:r>
    </w:p>
    <w:p w14:paraId="04DB191A" w14:textId="77777777" w:rsidR="00000000" w:rsidRPr="00220E52" w:rsidRDefault="00000000" w:rsidP="00BB56E0">
      <w:pPr>
        <w:pStyle w:val="ListBullet"/>
      </w:pPr>
      <w:r>
        <w:t>Explored and escaped to Mexico City</w:t>
      </w:r>
    </w:p>
    <w:p w14:paraId="645EBD6E" w14:textId="77777777" w:rsidR="00A223BB" w:rsidRPr="00144577" w:rsidRDefault="00A223BB" w:rsidP="00BB56E0">
      <w:pPr>
        <w:pStyle w:val="List1"/>
      </w:pPr>
      <w:r>
        <w:t>Significance</w:t>
      </w:r>
    </w:p>
    <w:p w14:paraId="21960DA3" w14:textId="77777777" w:rsidR="00A223BB" w:rsidRPr="00220E52" w:rsidRDefault="00A223BB" w:rsidP="00BB56E0">
      <w:pPr>
        <w:pStyle w:val="List2"/>
      </w:pPr>
      <w:r>
        <w:t>Cabeza de Vaca’s claims of cities of gold inspired more conquistadors to explore Texas.</w:t>
      </w:r>
    </w:p>
    <w:p w14:paraId="1495F68A" w14:textId="77777777" w:rsidR="00A223BB" w:rsidRPr="00220E52" w:rsidRDefault="00A223BB" w:rsidP="00BB56E0">
      <w:pPr>
        <w:pStyle w:val="List1"/>
      </w:pPr>
      <w:r>
        <w:t>Essential Question</w:t>
      </w:r>
    </w:p>
    <w:p w14:paraId="581FDB2E" w14:textId="77777777" w:rsidR="00A223BB" w:rsidRPr="00220E52" w:rsidRDefault="00A223BB" w:rsidP="00BB56E0">
      <w:pPr>
        <w:pStyle w:val="List2"/>
      </w:pPr>
      <w:r>
        <w:t xml:space="preserve">Do you think it was reasonable for the conquistadors to believe there were “Cities of Gold” in Texas?  Why or why not? </w:t>
      </w:r>
    </w:p>
    <w:p w14:paraId="7DD4621E" w14:textId="0B9F3718" w:rsidR="00A223BB" w:rsidRPr="00144577" w:rsidRDefault="00A223BB" w:rsidP="00BB56E0">
      <w:pPr>
        <w:pStyle w:val="Heading3"/>
      </w:pPr>
      <w:r w:rsidRPr="00144577">
        <w:br w:type="page"/>
      </w:r>
      <w:r>
        <w:lastRenderedPageBreak/>
        <w:t xml:space="preserve">Cabeza de Vaca’s Approximate Route through Texas, 1528 </w:t>
      </w:r>
      <w:r w:rsidRPr="00144577">
        <w:t>–</w:t>
      </w:r>
      <w:r>
        <w:t xml:space="preserve"> 1536</w:t>
      </w:r>
    </w:p>
    <w:p w14:paraId="57C52444" w14:textId="526E035F" w:rsidR="00A223BB" w:rsidRPr="00144577" w:rsidRDefault="00A223BB" w:rsidP="00A223BB">
      <w:pPr>
        <w:spacing w:after="0" w:line="240" w:lineRule="auto"/>
      </w:pPr>
      <w:r>
        <w:rPr>
          <w:noProof/>
        </w:rPr>
        <w:pict w14:anchorId="7F2BD046">
          <v:rect id="Ink 1" o:spid="_x0000_s1029" alt="&quot;&quot;" style="position:absolute;margin-left:9.9pt;margin-top:51.25pt;width:416.8pt;height:153.6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coordorigin="1" coordsize="14607,5323" filled="f" strokecolor="#e71224" strokeweight="1mm">
            <v:stroke endcap="round"/>
            <v:path shadowok="f" o:extrusionok="f" fillok="f" insetpenok="f"/>
            <o:lock v:ext="edit" rotation="t" aspectratio="t" verticies="t" text="t" shapetype="t"/>
            <o:ink i="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" annotation="t"/>
          </v:rect>
        </w:pict>
      </w:r>
      <w:r>
        <w:rPr>
          <w:noProof/>
        </w:rPr>
        <w:pict w14:anchorId="77048D03">
          <v:group id="Group 8" o:spid="_x0000_s1026" alt="&quot;&quot;" style="position:absolute;margin-left:-.15pt;margin-top:101.4pt;width:21.75pt;height:11.15pt;z-index:24" coordsize="276480,141840"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">
            <v:rect id="Ink 975549767" o:spid="_x0000_s1027" style="position:absolute;left:-18000;top:-18046;width:172800;height:177571;visibility:visible;mso-wrap-style:square" coordorigin=",1" coordsize="3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" filled="f" strokecolor="#e71224" strokeweight="1mm">
              <v:stroke endcap="round"/>
              <v:path shadowok="f" o:extrusionok="f" fillok="f" insetpenok="f"/>
              <o:lock v:ext="edit" rotation="t" aspectratio="t" verticies="t" text="t" shapetype="t"/>
              <o:ink i="AK0BHQImJgEQWM9UiuaXxU+PBvi60uGbIgMLSBBE56WQAUVkRmQFAzgLZBkjMgqBx///D4DH//8P&#10;MwqBx///D4DH//8POAkA/v8DAAAAAAAKXh2H4Xbhf0AIBB4jhXFUBICIfDZzRoBAIDAEljyH4ZDh&#10;mYCETjeb9OQGAQCAwCAwKFwGMySAoCgMfhiH9XPnq59AJZASAQEgFOcHCgEBQCA+Ie8KABEgML+6&#10;d3/12gH=&#10;" annotation="t"/>
            </v:rect>
            <v:rect id="Ink 934923638" o:spid="_x0000_s1028" style="position:absolute;left:118440;top:10080;width:175680;height:138960;visibility:visible;mso-wrap-style:square" coordorigin="1,1" coordsize="3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" filled="f" strokecolor="#e71224" strokeweight="1mm">
              <v:stroke endcap="round"/>
              <v:path shadowok="f" o:extrusionok="f" fillok="f" insetpenok="f"/>
              <o:lock v:ext="edit" rotation="t" aspectratio="t" verticies="t" text="t" shapetype="t"/>
              <o:ink i="AJMBHQImHgEQWM9UiuaXxU+PBvi60uGbIgMLSBBE56WQAUVkRmQFAzgLZBkjMgqBx///D4DH//8P&#10;MwqBx///D4DH//8POAkA/v8DAAAAAAAKRBOHgEEQCAwCAkAgMIo0Rh2BLzL4GIfgvOC9gMAgJAYB&#10;AUFnMKgt/sUuhACH9XPnq59AAHSU+GSkCgARIHD7QXl/9doB&#10;" annotation="t"/>
            </v:rect>
          </v:group>
        </w:pict>
      </w:r>
      <w:r w:rsidRPr="001505CF">
        <w:rPr>
          <w:noProof/>
        </w:rPr>
        <w:pict w14:anchorId="30C761CA">
          <v:shape id="_x0000_i1027" type="#_x0000_t75" alt="A map showing present-day Texas and the route the Cabeza de Vaca took through Texas to return to Mexico. " style="width:475.6pt;height:298.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">
            <v:imagedata r:id="rId9" o:title=""/>
          </v:shape>
        </w:pict>
      </w:r>
    </w:p>
    <w:p w14:paraId="410D18D9" w14:textId="77777777" w:rsidR="00A223BB" w:rsidRPr="00144577" w:rsidRDefault="00A223BB" w:rsidP="00BB56E0">
      <w:pPr>
        <w:pStyle w:val="Caption"/>
      </w:pPr>
      <w:r>
        <w:t>The Route of Cabeza de Vaca</w:t>
      </w:r>
    </w:p>
    <w:p w14:paraId="2E7F1600" w14:textId="77777777" w:rsidR="00A223BB" w:rsidRPr="00144577" w:rsidRDefault="00A223BB" w:rsidP="00BB56E0">
      <w:pPr>
        <w:pStyle w:val="Attribution"/>
      </w:pPr>
      <w:r>
        <w:t>The Portal to Texas History, University of North Texas</w:t>
      </w:r>
    </w:p>
    <w:p w14:paraId="11349CE8" w14:textId="2290A3B7" w:rsidR="00A223BB" w:rsidRPr="00144577" w:rsidRDefault="00A223BB" w:rsidP="007D19AF">
      <w:pPr>
        <w:pStyle w:val="Heading3"/>
      </w:pPr>
      <w:r w:rsidRPr="00144577">
        <w:br w:type="page"/>
      </w:r>
      <w:r>
        <w:lastRenderedPageBreak/>
        <w:t>Francisco</w:t>
      </w:r>
      <w:r w:rsidR="007D19AF">
        <w:t xml:space="preserve"> </w:t>
      </w:r>
      <w:r>
        <w:t>Vázquez de</w:t>
      </w:r>
      <w:r w:rsidR="007D19AF">
        <w:t xml:space="preserve"> </w:t>
      </w:r>
      <w:r>
        <w:t>Coronado</w:t>
      </w:r>
    </w:p>
    <w:p w14:paraId="2A743B23" w14:textId="77777777" w:rsidR="00A223BB" w:rsidRPr="00144577" w:rsidRDefault="00A223BB" w:rsidP="007D19AF">
      <w:pPr>
        <w:pStyle w:val="BodyText"/>
      </w:pPr>
      <w:r>
        <w:t xml:space="preserve">Francisco Vázquez de Coronado was a wealthy governor of a province of New Spain. In 1540, he set out in search of Cíbola, or “the seven cities of gold” that Cabeza de Vaca had written about in his book.  </w:t>
      </w:r>
    </w:p>
    <w:p w14:paraId="480D72CC" w14:textId="77777777" w:rsidR="00A223BB" w:rsidRPr="00144577" w:rsidRDefault="00A223BB" w:rsidP="007D19AF">
      <w:pPr>
        <w:pStyle w:val="BodyText"/>
      </w:pPr>
      <w:r>
        <w:t xml:space="preserve">He made the journey with three hundred other Spaniards, approximately 1000 American Indians, and various livestock. He and his men searched for two years. They encountered numerous American Indian tribes including the Tigua and the Zuni Pueblo people. He is credited as the first European to explore the American southwest and to see the Grand Canyon. </w:t>
      </w:r>
    </w:p>
    <w:p w14:paraId="46F9E815" w14:textId="77777777" w:rsidR="00A223BB" w:rsidRPr="00144577" w:rsidRDefault="00A223BB" w:rsidP="007D19AF">
      <w:pPr>
        <w:pStyle w:val="BodyText"/>
      </w:pPr>
      <w:r>
        <w:t>During his expedition, an American Indian, who the conquistadors referred to as “The Turk,” led Coronado and his men on their quest for gold. When Coronado ultimately failed to find any gold, he had “The Turk” executed. He eventually returned to New Spain, having failed to find any gold north of Mexico.</w:t>
      </w:r>
    </w:p>
    <w:p w14:paraId="7C493DA6" w14:textId="77777777" w:rsidR="00A223BB" w:rsidRPr="00144577" w:rsidRDefault="00A223BB" w:rsidP="007D19AF">
      <w:pPr>
        <w:pStyle w:val="List1"/>
      </w:pPr>
      <w:r>
        <w:t>Key Information</w:t>
      </w:r>
    </w:p>
    <w:p w14:paraId="20CF0936" w14:textId="77777777" w:rsidR="00000000" w:rsidRPr="00144577" w:rsidRDefault="00000000" w:rsidP="007D19AF">
      <w:pPr>
        <w:pStyle w:val="ListBullet"/>
      </w:pPr>
      <w:r>
        <w:t>Explored the American southwest in search of gold.</w:t>
      </w:r>
    </w:p>
    <w:p w14:paraId="41A1127E" w14:textId="7F2DF4C1" w:rsidR="00000000" w:rsidRPr="00144577" w:rsidRDefault="007D19AF" w:rsidP="007D19AF">
      <w:pPr>
        <w:pStyle w:val="ListBullet"/>
      </w:pPr>
      <w:r>
        <w:t>First</w:t>
      </w:r>
      <w:r w:rsidR="00000000">
        <w:t xml:space="preserve"> European to see the Grand Canyon.</w:t>
      </w:r>
    </w:p>
    <w:p w14:paraId="5B4F3640" w14:textId="77777777" w:rsidR="00A223BB" w:rsidRPr="00144577" w:rsidRDefault="00A223BB" w:rsidP="007D19AF">
      <w:pPr>
        <w:pStyle w:val="List1"/>
      </w:pPr>
      <w:r>
        <w:t>Significance</w:t>
      </w:r>
    </w:p>
    <w:p w14:paraId="08E12439" w14:textId="0CD2DC86" w:rsidR="00A223BB" w:rsidRPr="00144577" w:rsidRDefault="00A223BB" w:rsidP="007D19AF">
      <w:pPr>
        <w:pStyle w:val="List2"/>
      </w:pPr>
      <w:r>
        <w:t>His expedition was considered a failure because he found no gold.</w:t>
      </w:r>
    </w:p>
    <w:p w14:paraId="4037528F" w14:textId="77777777" w:rsidR="00A223BB" w:rsidRPr="00144577" w:rsidRDefault="00A223BB" w:rsidP="007D19AF">
      <w:pPr>
        <w:pStyle w:val="List1"/>
      </w:pPr>
      <w:r>
        <w:t>Essential Question</w:t>
      </w:r>
    </w:p>
    <w:p w14:paraId="2567061A" w14:textId="77777777" w:rsidR="00A223BB" w:rsidRPr="00144577" w:rsidRDefault="00A223BB" w:rsidP="007D19AF">
      <w:pPr>
        <w:pStyle w:val="List2"/>
      </w:pPr>
      <w:r>
        <w:t>What are some possible reasons an American Indian might lead the Spanish in search of gold?</w:t>
      </w:r>
    </w:p>
    <w:p w14:paraId="50B11F88" w14:textId="66119C05" w:rsidR="00A223BB" w:rsidRPr="00144577" w:rsidRDefault="00A223BB" w:rsidP="007D19AF">
      <w:pPr>
        <w:pStyle w:val="Heading3"/>
      </w:pPr>
      <w:r w:rsidRPr="00144577">
        <w:br w:type="page"/>
      </w:r>
      <w:r>
        <w:lastRenderedPageBreak/>
        <w:t xml:space="preserve">Map of Coronado’s Route, 1540 </w:t>
      </w:r>
      <w:r w:rsidRPr="00144577">
        <w:t>–</w:t>
      </w:r>
      <w:r>
        <w:t xml:space="preserve"> 1542</w:t>
      </w:r>
    </w:p>
    <w:p w14:paraId="361384FD" w14:textId="4AC6C9FE" w:rsidR="00A223BB" w:rsidRPr="00144577" w:rsidRDefault="00A223BB" w:rsidP="00A223BB">
      <w:pPr>
        <w:spacing w:after="0" w:line="240" w:lineRule="auto"/>
      </w:pPr>
      <w:r w:rsidRPr="001505CF">
        <w:rPr>
          <w:noProof/>
        </w:rPr>
        <w:pict w14:anchorId="4ED440CD">
          <v:shape id="Picture 2" o:spid="_x0000_i1025" type="#_x0000_t75" alt="A map of the route taken by Francisco Vazquez de Coronado on his expedition from 1540 to 1542" style="width:475.6pt;height:248.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">
            <v:imagedata r:id="rId10" o:title=""/>
          </v:shape>
        </w:pict>
      </w:r>
    </w:p>
    <w:p w14:paraId="71CAAB86" w14:textId="77777777" w:rsidR="007D19AF" w:rsidRDefault="00A223BB" w:rsidP="007D19AF">
      <w:pPr>
        <w:pStyle w:val="Heading3"/>
      </w:pPr>
      <w:r w:rsidRPr="00144577">
        <w:br w:type="page"/>
      </w:r>
      <w:r>
        <w:lastRenderedPageBreak/>
        <w:t>Exit Ticket</w:t>
      </w:r>
    </w:p>
    <w:p w14:paraId="6019697F" w14:textId="1B10E26A" w:rsidR="00A223BB" w:rsidRPr="00144577" w:rsidRDefault="00A223BB" w:rsidP="007D19AF">
      <w:pPr>
        <w:pStyle w:val="Directions"/>
      </w:pPr>
      <w:r>
        <w:t>Follow the directions to complete your warm-up</w:t>
      </w:r>
    </w:p>
    <w:p w14:paraId="49F11D14" w14:textId="77777777" w:rsidR="00A223BB" w:rsidRPr="00144577" w:rsidRDefault="00A223BB" w:rsidP="007D19AF">
      <w:pPr>
        <w:pStyle w:val="Directions"/>
      </w:pPr>
      <w:r>
        <w:t>Consider the significant effect of three of the events we discussed in class today.</w:t>
      </w:r>
    </w:p>
    <w:p w14:paraId="41F57057" w14:textId="77777777" w:rsidR="00A223BB" w:rsidRPr="00144577" w:rsidRDefault="00A223BB" w:rsidP="007D19AF">
      <w:pPr>
        <w:pStyle w:val="Directions"/>
      </w:pPr>
      <w:r>
        <w:t>Write your response on your warm-up.</w:t>
      </w:r>
    </w:p>
    <w:p w14:paraId="7FE39EE8" w14:textId="2131F18C" w:rsidR="00A223BB" w:rsidRPr="00144577" w:rsidRDefault="00A223BB" w:rsidP="007D19AF">
      <w:pPr>
        <w:pStyle w:val="Directions"/>
      </w:pPr>
      <w:r>
        <w:t xml:space="preserve">Discuss with a partner </w:t>
      </w:r>
    </w:p>
    <w:p w14:paraId="6781C4BA" w14:textId="2D6B2714" w:rsidR="00A223BB" w:rsidRPr="00144577" w:rsidRDefault="00A223BB" w:rsidP="007D19AF">
      <w:pPr>
        <w:pStyle w:val="Heading3"/>
      </w:pPr>
      <w:r w:rsidRPr="00144577">
        <w:br w:type="page"/>
      </w:r>
      <w:r>
        <w:lastRenderedPageBreak/>
        <w:t>Share with the class 3</w:t>
      </w:r>
    </w:p>
    <w:p w14:paraId="7864FBB8" w14:textId="77777777" w:rsidR="00A223BB" w:rsidRPr="00144577" w:rsidRDefault="00A223BB" w:rsidP="007D19AF">
      <w:pPr>
        <w:pStyle w:val="Exercise1"/>
      </w:pPr>
      <w:r w:rsidRPr="00144577">
        <w:t>One effect of Pineda’s map of the Gulf of Mexico is (blank).</w:t>
      </w:r>
    </w:p>
    <w:p w14:paraId="5519AE1D" w14:textId="77777777" w:rsidR="00A223BB" w:rsidRPr="00144577" w:rsidRDefault="00A223BB" w:rsidP="007D19AF">
      <w:pPr>
        <w:pStyle w:val="Exercise1"/>
      </w:pPr>
      <w:r w:rsidRPr="00144577">
        <w:t>One effect of Cortez conquering the Aztecs is (blank).</w:t>
      </w:r>
    </w:p>
    <w:p w14:paraId="55397A81" w14:textId="77777777" w:rsidR="00A223BB" w:rsidRPr="00144577" w:rsidRDefault="00A223BB" w:rsidP="007D19AF">
      <w:pPr>
        <w:pStyle w:val="Exercise1"/>
      </w:pPr>
      <w:r w:rsidRPr="00144577">
        <w:t>One effect of Cabeza de Vaca’s claims of a city of gold is (blank)</w:t>
      </w:r>
    </w:p>
    <w:p w14:paraId="0D0A6CA1" w14:textId="77777777" w:rsidR="002628AE" w:rsidRDefault="002628AE" w:rsidP="006943E5">
      <w:pPr>
        <w:pStyle w:val="BodyText"/>
      </w:pPr>
    </w:p>
    <w:sectPr w:rsidR="002628AE" w:rsidSect="00D60E8C">
      <w:pgSz w:w="12240" w:h="15840"/>
      <w:pgMar w:top="1080" w:right="1080" w:bottom="108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Gotham book">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45B23D8"/>
    <w:multiLevelType w:val="hybridMultilevel"/>
    <w:tmpl w:val="A6385A72"/>
    <w:lvl w:ilvl="0" w:tplc="2C4CCC50">
      <w:start w:val="1"/>
      <w:numFmt w:val="bullet"/>
      <w:lvlText w:val="•"/>
      <w:lvlJc w:val="left"/>
      <w:pPr>
        <w:tabs>
          <w:tab w:val="num" w:pos="720"/>
        </w:tabs>
        <w:ind w:left="720" w:hanging="360"/>
      </w:pPr>
      <w:rPr>
        <w:rFonts w:ascii="Arial" w:hAnsi="Arial" w:hint="default"/>
      </w:rPr>
    </w:lvl>
    <w:lvl w:ilvl="1" w:tplc="A56E0804" w:tentative="1">
      <w:start w:val="1"/>
      <w:numFmt w:val="bullet"/>
      <w:lvlText w:val="•"/>
      <w:lvlJc w:val="left"/>
      <w:pPr>
        <w:tabs>
          <w:tab w:val="num" w:pos="1440"/>
        </w:tabs>
        <w:ind w:left="1440" w:hanging="360"/>
      </w:pPr>
      <w:rPr>
        <w:rFonts w:ascii="Arial" w:hAnsi="Arial" w:hint="default"/>
      </w:rPr>
    </w:lvl>
    <w:lvl w:ilvl="2" w:tplc="E988B392" w:tentative="1">
      <w:start w:val="1"/>
      <w:numFmt w:val="bullet"/>
      <w:lvlText w:val="•"/>
      <w:lvlJc w:val="left"/>
      <w:pPr>
        <w:tabs>
          <w:tab w:val="num" w:pos="2160"/>
        </w:tabs>
        <w:ind w:left="2160" w:hanging="360"/>
      </w:pPr>
      <w:rPr>
        <w:rFonts w:ascii="Arial" w:hAnsi="Arial" w:hint="default"/>
      </w:rPr>
    </w:lvl>
    <w:lvl w:ilvl="3" w:tplc="7D7221E6" w:tentative="1">
      <w:start w:val="1"/>
      <w:numFmt w:val="bullet"/>
      <w:lvlText w:val="•"/>
      <w:lvlJc w:val="left"/>
      <w:pPr>
        <w:tabs>
          <w:tab w:val="num" w:pos="2880"/>
        </w:tabs>
        <w:ind w:left="2880" w:hanging="360"/>
      </w:pPr>
      <w:rPr>
        <w:rFonts w:ascii="Arial" w:hAnsi="Arial" w:hint="default"/>
      </w:rPr>
    </w:lvl>
    <w:lvl w:ilvl="4" w:tplc="E310774A" w:tentative="1">
      <w:start w:val="1"/>
      <w:numFmt w:val="bullet"/>
      <w:lvlText w:val="•"/>
      <w:lvlJc w:val="left"/>
      <w:pPr>
        <w:tabs>
          <w:tab w:val="num" w:pos="3600"/>
        </w:tabs>
        <w:ind w:left="3600" w:hanging="360"/>
      </w:pPr>
      <w:rPr>
        <w:rFonts w:ascii="Arial" w:hAnsi="Arial" w:hint="default"/>
      </w:rPr>
    </w:lvl>
    <w:lvl w:ilvl="5" w:tplc="F4CE4EB0" w:tentative="1">
      <w:start w:val="1"/>
      <w:numFmt w:val="bullet"/>
      <w:lvlText w:val="•"/>
      <w:lvlJc w:val="left"/>
      <w:pPr>
        <w:tabs>
          <w:tab w:val="num" w:pos="4320"/>
        </w:tabs>
        <w:ind w:left="4320" w:hanging="360"/>
      </w:pPr>
      <w:rPr>
        <w:rFonts w:ascii="Arial" w:hAnsi="Arial" w:hint="default"/>
      </w:rPr>
    </w:lvl>
    <w:lvl w:ilvl="6" w:tplc="074E845E" w:tentative="1">
      <w:start w:val="1"/>
      <w:numFmt w:val="bullet"/>
      <w:lvlText w:val="•"/>
      <w:lvlJc w:val="left"/>
      <w:pPr>
        <w:tabs>
          <w:tab w:val="num" w:pos="5040"/>
        </w:tabs>
        <w:ind w:left="5040" w:hanging="360"/>
      </w:pPr>
      <w:rPr>
        <w:rFonts w:ascii="Arial" w:hAnsi="Arial" w:hint="default"/>
      </w:rPr>
    </w:lvl>
    <w:lvl w:ilvl="7" w:tplc="B080D156" w:tentative="1">
      <w:start w:val="1"/>
      <w:numFmt w:val="bullet"/>
      <w:lvlText w:val="•"/>
      <w:lvlJc w:val="left"/>
      <w:pPr>
        <w:tabs>
          <w:tab w:val="num" w:pos="5760"/>
        </w:tabs>
        <w:ind w:left="5760" w:hanging="360"/>
      </w:pPr>
      <w:rPr>
        <w:rFonts w:ascii="Arial" w:hAnsi="Arial" w:hint="default"/>
      </w:rPr>
    </w:lvl>
    <w:lvl w:ilvl="8" w:tplc="760C3F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6"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7"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8" w15:restartNumberingAfterBreak="0">
    <w:nsid w:val="1F9265F5"/>
    <w:multiLevelType w:val="hybridMultilevel"/>
    <w:tmpl w:val="6090FAEE"/>
    <w:lvl w:ilvl="0" w:tplc="23EED738">
      <w:start w:val="1"/>
      <w:numFmt w:val="bullet"/>
      <w:lvlText w:val="•"/>
      <w:lvlJc w:val="left"/>
      <w:pPr>
        <w:tabs>
          <w:tab w:val="num" w:pos="720"/>
        </w:tabs>
        <w:ind w:left="720" w:hanging="360"/>
      </w:pPr>
      <w:rPr>
        <w:rFonts w:ascii="Arial" w:hAnsi="Arial" w:hint="default"/>
      </w:rPr>
    </w:lvl>
    <w:lvl w:ilvl="1" w:tplc="16588C34" w:tentative="1">
      <w:start w:val="1"/>
      <w:numFmt w:val="bullet"/>
      <w:lvlText w:val="•"/>
      <w:lvlJc w:val="left"/>
      <w:pPr>
        <w:tabs>
          <w:tab w:val="num" w:pos="1440"/>
        </w:tabs>
        <w:ind w:left="1440" w:hanging="360"/>
      </w:pPr>
      <w:rPr>
        <w:rFonts w:ascii="Arial" w:hAnsi="Arial" w:hint="default"/>
      </w:rPr>
    </w:lvl>
    <w:lvl w:ilvl="2" w:tplc="41EC7638" w:tentative="1">
      <w:start w:val="1"/>
      <w:numFmt w:val="bullet"/>
      <w:lvlText w:val="•"/>
      <w:lvlJc w:val="left"/>
      <w:pPr>
        <w:tabs>
          <w:tab w:val="num" w:pos="2160"/>
        </w:tabs>
        <w:ind w:left="2160" w:hanging="360"/>
      </w:pPr>
      <w:rPr>
        <w:rFonts w:ascii="Arial" w:hAnsi="Arial" w:hint="default"/>
      </w:rPr>
    </w:lvl>
    <w:lvl w:ilvl="3" w:tplc="A224B730" w:tentative="1">
      <w:start w:val="1"/>
      <w:numFmt w:val="bullet"/>
      <w:lvlText w:val="•"/>
      <w:lvlJc w:val="left"/>
      <w:pPr>
        <w:tabs>
          <w:tab w:val="num" w:pos="2880"/>
        </w:tabs>
        <w:ind w:left="2880" w:hanging="360"/>
      </w:pPr>
      <w:rPr>
        <w:rFonts w:ascii="Arial" w:hAnsi="Arial" w:hint="default"/>
      </w:rPr>
    </w:lvl>
    <w:lvl w:ilvl="4" w:tplc="24F8A8AA" w:tentative="1">
      <w:start w:val="1"/>
      <w:numFmt w:val="bullet"/>
      <w:lvlText w:val="•"/>
      <w:lvlJc w:val="left"/>
      <w:pPr>
        <w:tabs>
          <w:tab w:val="num" w:pos="3600"/>
        </w:tabs>
        <w:ind w:left="3600" w:hanging="360"/>
      </w:pPr>
      <w:rPr>
        <w:rFonts w:ascii="Arial" w:hAnsi="Arial" w:hint="default"/>
      </w:rPr>
    </w:lvl>
    <w:lvl w:ilvl="5" w:tplc="24BEF35E" w:tentative="1">
      <w:start w:val="1"/>
      <w:numFmt w:val="bullet"/>
      <w:lvlText w:val="•"/>
      <w:lvlJc w:val="left"/>
      <w:pPr>
        <w:tabs>
          <w:tab w:val="num" w:pos="4320"/>
        </w:tabs>
        <w:ind w:left="4320" w:hanging="360"/>
      </w:pPr>
      <w:rPr>
        <w:rFonts w:ascii="Arial" w:hAnsi="Arial" w:hint="default"/>
      </w:rPr>
    </w:lvl>
    <w:lvl w:ilvl="6" w:tplc="EFC042C2" w:tentative="1">
      <w:start w:val="1"/>
      <w:numFmt w:val="bullet"/>
      <w:lvlText w:val="•"/>
      <w:lvlJc w:val="left"/>
      <w:pPr>
        <w:tabs>
          <w:tab w:val="num" w:pos="5040"/>
        </w:tabs>
        <w:ind w:left="5040" w:hanging="360"/>
      </w:pPr>
      <w:rPr>
        <w:rFonts w:ascii="Arial" w:hAnsi="Arial" w:hint="default"/>
      </w:rPr>
    </w:lvl>
    <w:lvl w:ilvl="7" w:tplc="8384D154" w:tentative="1">
      <w:start w:val="1"/>
      <w:numFmt w:val="bullet"/>
      <w:lvlText w:val="•"/>
      <w:lvlJc w:val="left"/>
      <w:pPr>
        <w:tabs>
          <w:tab w:val="num" w:pos="5760"/>
        </w:tabs>
        <w:ind w:left="5760" w:hanging="360"/>
      </w:pPr>
      <w:rPr>
        <w:rFonts w:ascii="Arial" w:hAnsi="Arial" w:hint="default"/>
      </w:rPr>
    </w:lvl>
    <w:lvl w:ilvl="8" w:tplc="427633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10"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2"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3" w15:restartNumberingAfterBreak="0">
    <w:nsid w:val="464A47FB"/>
    <w:multiLevelType w:val="hybridMultilevel"/>
    <w:tmpl w:val="690C6054"/>
    <w:lvl w:ilvl="0" w:tplc="DA9E66AC">
      <w:start w:val="1"/>
      <w:numFmt w:val="bullet"/>
      <w:lvlText w:val="•"/>
      <w:lvlJc w:val="left"/>
      <w:pPr>
        <w:tabs>
          <w:tab w:val="num" w:pos="720"/>
        </w:tabs>
        <w:ind w:left="720" w:hanging="360"/>
      </w:pPr>
      <w:rPr>
        <w:rFonts w:ascii="Arial" w:hAnsi="Arial" w:hint="default"/>
      </w:rPr>
    </w:lvl>
    <w:lvl w:ilvl="1" w:tplc="443AE5F8" w:tentative="1">
      <w:start w:val="1"/>
      <w:numFmt w:val="bullet"/>
      <w:lvlText w:val="•"/>
      <w:lvlJc w:val="left"/>
      <w:pPr>
        <w:tabs>
          <w:tab w:val="num" w:pos="1440"/>
        </w:tabs>
        <w:ind w:left="1440" w:hanging="360"/>
      </w:pPr>
      <w:rPr>
        <w:rFonts w:ascii="Arial" w:hAnsi="Arial" w:hint="default"/>
      </w:rPr>
    </w:lvl>
    <w:lvl w:ilvl="2" w:tplc="1A441070" w:tentative="1">
      <w:start w:val="1"/>
      <w:numFmt w:val="bullet"/>
      <w:lvlText w:val="•"/>
      <w:lvlJc w:val="left"/>
      <w:pPr>
        <w:tabs>
          <w:tab w:val="num" w:pos="2160"/>
        </w:tabs>
        <w:ind w:left="2160" w:hanging="360"/>
      </w:pPr>
      <w:rPr>
        <w:rFonts w:ascii="Arial" w:hAnsi="Arial" w:hint="default"/>
      </w:rPr>
    </w:lvl>
    <w:lvl w:ilvl="3" w:tplc="0A26D3EC" w:tentative="1">
      <w:start w:val="1"/>
      <w:numFmt w:val="bullet"/>
      <w:lvlText w:val="•"/>
      <w:lvlJc w:val="left"/>
      <w:pPr>
        <w:tabs>
          <w:tab w:val="num" w:pos="2880"/>
        </w:tabs>
        <w:ind w:left="2880" w:hanging="360"/>
      </w:pPr>
      <w:rPr>
        <w:rFonts w:ascii="Arial" w:hAnsi="Arial" w:hint="default"/>
      </w:rPr>
    </w:lvl>
    <w:lvl w:ilvl="4" w:tplc="8482FBB2" w:tentative="1">
      <w:start w:val="1"/>
      <w:numFmt w:val="bullet"/>
      <w:lvlText w:val="•"/>
      <w:lvlJc w:val="left"/>
      <w:pPr>
        <w:tabs>
          <w:tab w:val="num" w:pos="3600"/>
        </w:tabs>
        <w:ind w:left="3600" w:hanging="360"/>
      </w:pPr>
      <w:rPr>
        <w:rFonts w:ascii="Arial" w:hAnsi="Arial" w:hint="default"/>
      </w:rPr>
    </w:lvl>
    <w:lvl w:ilvl="5" w:tplc="7DDCFAFA" w:tentative="1">
      <w:start w:val="1"/>
      <w:numFmt w:val="bullet"/>
      <w:lvlText w:val="•"/>
      <w:lvlJc w:val="left"/>
      <w:pPr>
        <w:tabs>
          <w:tab w:val="num" w:pos="4320"/>
        </w:tabs>
        <w:ind w:left="4320" w:hanging="360"/>
      </w:pPr>
      <w:rPr>
        <w:rFonts w:ascii="Arial" w:hAnsi="Arial" w:hint="default"/>
      </w:rPr>
    </w:lvl>
    <w:lvl w:ilvl="6" w:tplc="D4BCF05A" w:tentative="1">
      <w:start w:val="1"/>
      <w:numFmt w:val="bullet"/>
      <w:lvlText w:val="•"/>
      <w:lvlJc w:val="left"/>
      <w:pPr>
        <w:tabs>
          <w:tab w:val="num" w:pos="5040"/>
        </w:tabs>
        <w:ind w:left="5040" w:hanging="360"/>
      </w:pPr>
      <w:rPr>
        <w:rFonts w:ascii="Arial" w:hAnsi="Arial" w:hint="default"/>
      </w:rPr>
    </w:lvl>
    <w:lvl w:ilvl="7" w:tplc="46B86FB2" w:tentative="1">
      <w:start w:val="1"/>
      <w:numFmt w:val="bullet"/>
      <w:lvlText w:val="•"/>
      <w:lvlJc w:val="left"/>
      <w:pPr>
        <w:tabs>
          <w:tab w:val="num" w:pos="5760"/>
        </w:tabs>
        <w:ind w:left="5760" w:hanging="360"/>
      </w:pPr>
      <w:rPr>
        <w:rFonts w:ascii="Arial" w:hAnsi="Arial" w:hint="default"/>
      </w:rPr>
    </w:lvl>
    <w:lvl w:ilvl="8" w:tplc="5AB8AC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5"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6" w15:restartNumberingAfterBreak="0">
    <w:nsid w:val="55DB6A34"/>
    <w:multiLevelType w:val="hybridMultilevel"/>
    <w:tmpl w:val="456C978E"/>
    <w:lvl w:ilvl="0" w:tplc="89DC4576">
      <w:start w:val="1"/>
      <w:numFmt w:val="bullet"/>
      <w:lvlText w:val="•"/>
      <w:lvlJc w:val="left"/>
      <w:pPr>
        <w:tabs>
          <w:tab w:val="num" w:pos="720"/>
        </w:tabs>
        <w:ind w:left="720" w:hanging="360"/>
      </w:pPr>
      <w:rPr>
        <w:rFonts w:ascii="Arial" w:hAnsi="Arial" w:hint="default"/>
      </w:rPr>
    </w:lvl>
    <w:lvl w:ilvl="1" w:tplc="19F05D3A" w:tentative="1">
      <w:start w:val="1"/>
      <w:numFmt w:val="bullet"/>
      <w:lvlText w:val="•"/>
      <w:lvlJc w:val="left"/>
      <w:pPr>
        <w:tabs>
          <w:tab w:val="num" w:pos="1440"/>
        </w:tabs>
        <w:ind w:left="1440" w:hanging="360"/>
      </w:pPr>
      <w:rPr>
        <w:rFonts w:ascii="Arial" w:hAnsi="Arial" w:hint="default"/>
      </w:rPr>
    </w:lvl>
    <w:lvl w:ilvl="2" w:tplc="CECE6CBA" w:tentative="1">
      <w:start w:val="1"/>
      <w:numFmt w:val="bullet"/>
      <w:lvlText w:val="•"/>
      <w:lvlJc w:val="left"/>
      <w:pPr>
        <w:tabs>
          <w:tab w:val="num" w:pos="2160"/>
        </w:tabs>
        <w:ind w:left="2160" w:hanging="360"/>
      </w:pPr>
      <w:rPr>
        <w:rFonts w:ascii="Arial" w:hAnsi="Arial" w:hint="default"/>
      </w:rPr>
    </w:lvl>
    <w:lvl w:ilvl="3" w:tplc="86A4D494" w:tentative="1">
      <w:start w:val="1"/>
      <w:numFmt w:val="bullet"/>
      <w:lvlText w:val="•"/>
      <w:lvlJc w:val="left"/>
      <w:pPr>
        <w:tabs>
          <w:tab w:val="num" w:pos="2880"/>
        </w:tabs>
        <w:ind w:left="2880" w:hanging="360"/>
      </w:pPr>
      <w:rPr>
        <w:rFonts w:ascii="Arial" w:hAnsi="Arial" w:hint="default"/>
      </w:rPr>
    </w:lvl>
    <w:lvl w:ilvl="4" w:tplc="E66C6300" w:tentative="1">
      <w:start w:val="1"/>
      <w:numFmt w:val="bullet"/>
      <w:lvlText w:val="•"/>
      <w:lvlJc w:val="left"/>
      <w:pPr>
        <w:tabs>
          <w:tab w:val="num" w:pos="3600"/>
        </w:tabs>
        <w:ind w:left="3600" w:hanging="360"/>
      </w:pPr>
      <w:rPr>
        <w:rFonts w:ascii="Arial" w:hAnsi="Arial" w:hint="default"/>
      </w:rPr>
    </w:lvl>
    <w:lvl w:ilvl="5" w:tplc="6C9AC228" w:tentative="1">
      <w:start w:val="1"/>
      <w:numFmt w:val="bullet"/>
      <w:lvlText w:val="•"/>
      <w:lvlJc w:val="left"/>
      <w:pPr>
        <w:tabs>
          <w:tab w:val="num" w:pos="4320"/>
        </w:tabs>
        <w:ind w:left="4320" w:hanging="360"/>
      </w:pPr>
      <w:rPr>
        <w:rFonts w:ascii="Arial" w:hAnsi="Arial" w:hint="default"/>
      </w:rPr>
    </w:lvl>
    <w:lvl w:ilvl="6" w:tplc="049C1DA0" w:tentative="1">
      <w:start w:val="1"/>
      <w:numFmt w:val="bullet"/>
      <w:lvlText w:val="•"/>
      <w:lvlJc w:val="left"/>
      <w:pPr>
        <w:tabs>
          <w:tab w:val="num" w:pos="5040"/>
        </w:tabs>
        <w:ind w:left="5040" w:hanging="360"/>
      </w:pPr>
      <w:rPr>
        <w:rFonts w:ascii="Arial" w:hAnsi="Arial" w:hint="default"/>
      </w:rPr>
    </w:lvl>
    <w:lvl w:ilvl="7" w:tplc="0E66E17E" w:tentative="1">
      <w:start w:val="1"/>
      <w:numFmt w:val="bullet"/>
      <w:lvlText w:val="•"/>
      <w:lvlJc w:val="left"/>
      <w:pPr>
        <w:tabs>
          <w:tab w:val="num" w:pos="5760"/>
        </w:tabs>
        <w:ind w:left="5760" w:hanging="360"/>
      </w:pPr>
      <w:rPr>
        <w:rFonts w:ascii="Arial" w:hAnsi="Arial" w:hint="default"/>
      </w:rPr>
    </w:lvl>
    <w:lvl w:ilvl="8" w:tplc="42ECD5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8"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9"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633099099">
    <w:abstractNumId w:val="12"/>
  </w:num>
  <w:num w:numId="2" w16cid:durableId="461118526">
    <w:abstractNumId w:val="2"/>
  </w:num>
  <w:num w:numId="3" w16cid:durableId="743258458">
    <w:abstractNumId w:val="14"/>
  </w:num>
  <w:num w:numId="4" w16cid:durableId="2097286376">
    <w:abstractNumId w:val="1"/>
  </w:num>
  <w:num w:numId="5" w16cid:durableId="1629581819">
    <w:abstractNumId w:val="11"/>
  </w:num>
  <w:num w:numId="6" w16cid:durableId="34162989">
    <w:abstractNumId w:val="9"/>
  </w:num>
  <w:num w:numId="7" w16cid:durableId="425882238">
    <w:abstractNumId w:val="19"/>
  </w:num>
  <w:num w:numId="8" w16cid:durableId="672142699">
    <w:abstractNumId w:val="5"/>
  </w:num>
  <w:num w:numId="9" w16cid:durableId="1446194434">
    <w:abstractNumId w:val="7"/>
  </w:num>
  <w:num w:numId="10" w16cid:durableId="1586501635">
    <w:abstractNumId w:val="3"/>
  </w:num>
  <w:num w:numId="11" w16cid:durableId="1836335811">
    <w:abstractNumId w:val="0"/>
  </w:num>
  <w:num w:numId="12" w16cid:durableId="1992557834">
    <w:abstractNumId w:val="14"/>
  </w:num>
  <w:num w:numId="13" w16cid:durableId="1988631604">
    <w:abstractNumId w:val="12"/>
  </w:num>
  <w:num w:numId="14" w16cid:durableId="665135023">
    <w:abstractNumId w:val="2"/>
  </w:num>
  <w:num w:numId="15" w16cid:durableId="442308493">
    <w:abstractNumId w:val="10"/>
  </w:num>
  <w:num w:numId="16" w16cid:durableId="533930975">
    <w:abstractNumId w:val="1"/>
  </w:num>
  <w:num w:numId="17" w16cid:durableId="1440686887">
    <w:abstractNumId w:val="11"/>
  </w:num>
  <w:num w:numId="18" w16cid:durableId="1263689179">
    <w:abstractNumId w:val="17"/>
  </w:num>
  <w:num w:numId="19" w16cid:durableId="1812097311">
    <w:abstractNumId w:val="15"/>
  </w:num>
  <w:num w:numId="20" w16cid:durableId="538248723">
    <w:abstractNumId w:val="6"/>
  </w:num>
  <w:num w:numId="21" w16cid:durableId="782575198">
    <w:abstractNumId w:val="18"/>
  </w:num>
  <w:num w:numId="22" w16cid:durableId="226262773">
    <w:abstractNumId w:val="11"/>
  </w:num>
  <w:num w:numId="23" w16cid:durableId="2117358091">
    <w:abstractNumId w:val="8"/>
  </w:num>
  <w:num w:numId="24" w16cid:durableId="1198349018">
    <w:abstractNumId w:val="13"/>
  </w:num>
  <w:num w:numId="25" w16cid:durableId="835413098">
    <w:abstractNumId w:val="16"/>
  </w:num>
  <w:num w:numId="26" w16cid:durableId="108360484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A223BB"/>
    <w:rsid w:val="00056151"/>
    <w:rsid w:val="0006590A"/>
    <w:rsid w:val="000B4A57"/>
    <w:rsid w:val="000D1F13"/>
    <w:rsid w:val="00100C58"/>
    <w:rsid w:val="00111278"/>
    <w:rsid w:val="00114498"/>
    <w:rsid w:val="0017251B"/>
    <w:rsid w:val="00173C2B"/>
    <w:rsid w:val="001845B2"/>
    <w:rsid w:val="00186434"/>
    <w:rsid w:val="001A3D14"/>
    <w:rsid w:val="001C08EA"/>
    <w:rsid w:val="001C1834"/>
    <w:rsid w:val="001E09F7"/>
    <w:rsid w:val="001E7741"/>
    <w:rsid w:val="001F20DD"/>
    <w:rsid w:val="001F7B9F"/>
    <w:rsid w:val="00212914"/>
    <w:rsid w:val="00221A8C"/>
    <w:rsid w:val="0022251F"/>
    <w:rsid w:val="00233383"/>
    <w:rsid w:val="002450C1"/>
    <w:rsid w:val="002628AE"/>
    <w:rsid w:val="002B5C1C"/>
    <w:rsid w:val="002B7905"/>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3AA"/>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4359B"/>
    <w:rsid w:val="005516F5"/>
    <w:rsid w:val="005938EA"/>
    <w:rsid w:val="00596B5C"/>
    <w:rsid w:val="005A7BBA"/>
    <w:rsid w:val="005B0960"/>
    <w:rsid w:val="005C4130"/>
    <w:rsid w:val="005D443F"/>
    <w:rsid w:val="005E692C"/>
    <w:rsid w:val="005E7EC7"/>
    <w:rsid w:val="005F520B"/>
    <w:rsid w:val="005F61F9"/>
    <w:rsid w:val="005F66C7"/>
    <w:rsid w:val="006168BD"/>
    <w:rsid w:val="00617301"/>
    <w:rsid w:val="006237E5"/>
    <w:rsid w:val="00632744"/>
    <w:rsid w:val="00641187"/>
    <w:rsid w:val="00656BDC"/>
    <w:rsid w:val="006766FB"/>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D19AF"/>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2030"/>
    <w:rsid w:val="00896646"/>
    <w:rsid w:val="008C5162"/>
    <w:rsid w:val="008D1512"/>
    <w:rsid w:val="008D796F"/>
    <w:rsid w:val="00901C30"/>
    <w:rsid w:val="0092792C"/>
    <w:rsid w:val="00930DF6"/>
    <w:rsid w:val="00944C6A"/>
    <w:rsid w:val="009C0902"/>
    <w:rsid w:val="009E36BD"/>
    <w:rsid w:val="00A014E2"/>
    <w:rsid w:val="00A03CE8"/>
    <w:rsid w:val="00A107E7"/>
    <w:rsid w:val="00A13C36"/>
    <w:rsid w:val="00A20ABD"/>
    <w:rsid w:val="00A223BB"/>
    <w:rsid w:val="00A37D00"/>
    <w:rsid w:val="00A427E1"/>
    <w:rsid w:val="00A61A0A"/>
    <w:rsid w:val="00A63BEE"/>
    <w:rsid w:val="00A64A34"/>
    <w:rsid w:val="00A666B8"/>
    <w:rsid w:val="00A66D80"/>
    <w:rsid w:val="00A716AC"/>
    <w:rsid w:val="00A83668"/>
    <w:rsid w:val="00A879A5"/>
    <w:rsid w:val="00AB48CD"/>
    <w:rsid w:val="00AD3E6E"/>
    <w:rsid w:val="00AF267E"/>
    <w:rsid w:val="00B210C3"/>
    <w:rsid w:val="00B4095F"/>
    <w:rsid w:val="00B5153C"/>
    <w:rsid w:val="00B66F60"/>
    <w:rsid w:val="00B7697C"/>
    <w:rsid w:val="00B9416B"/>
    <w:rsid w:val="00BA3656"/>
    <w:rsid w:val="00BB56E0"/>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223"/>
    <w:rsid w:val="00CF3795"/>
    <w:rsid w:val="00D01CAC"/>
    <w:rsid w:val="00D07ECD"/>
    <w:rsid w:val="00D1466A"/>
    <w:rsid w:val="00D22519"/>
    <w:rsid w:val="00D24049"/>
    <w:rsid w:val="00D25A9B"/>
    <w:rsid w:val="00D3221A"/>
    <w:rsid w:val="00D37ED5"/>
    <w:rsid w:val="00D60E8C"/>
    <w:rsid w:val="00D866EE"/>
    <w:rsid w:val="00DF1651"/>
    <w:rsid w:val="00E306FB"/>
    <w:rsid w:val="00E4479E"/>
    <w:rsid w:val="00E515B9"/>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70424"/>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31EBBA94"/>
  <w15:chartTrackingRefBased/>
  <w15:docId w15:val="{C7AA78E9-864B-4961-8D8F-C3D43A5FA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23BB"/>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semiHidden/>
    <w:rsid w:val="0085242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unhideWhenUsed/>
    <w:rsid w:val="0085242A"/>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OneDrive%20-%20UNT%20System\TX4T%20-%20units\2-age-of-contact\lesson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B26462C4-CD1C-4328-88E4-C748BFE74736}"/>
</file>

<file path=customXml/itemProps2.xml><?xml version="1.0" encoding="utf-8"?>
<ds:datastoreItem xmlns:ds="http://schemas.openxmlformats.org/officeDocument/2006/customXml" ds:itemID="{DEADBC1B-C4C3-4960-B4FB-D2F3401552D8}"/>
</file>

<file path=customXml/itemProps3.xml><?xml version="1.0" encoding="utf-8"?>
<ds:datastoreItem xmlns:ds="http://schemas.openxmlformats.org/officeDocument/2006/customXml" ds:itemID="{9776B849-9391-468B-AF11-3E1C913F1FB2}"/>
</file>

<file path=docProps/app.xml><?xml version="1.0" encoding="utf-8"?>
<Properties xmlns="http://schemas.openxmlformats.org/officeDocument/2006/extended-properties" xmlns:vt="http://schemas.openxmlformats.org/officeDocument/2006/docPropsVTypes">
  <Template>BANA Braille 2017.dot</Template>
  <TotalTime>18</TotalTime>
  <Pages>17</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19</cp:revision>
  <dcterms:created xsi:type="dcterms:W3CDTF">2025-11-18T20:40:00Z</dcterms:created>
  <dcterms:modified xsi:type="dcterms:W3CDTF">2025-11-18T21:33:00Z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MSIP_Label_37f4b8a2-ad4f-41b5-9a91-284d2cc38f56_Enabled">
    <vt:lpwstr>true</vt:lpwstr>
  </property>
  <property fmtid="{D5CDD505-2E9C-101B-9397-08002B2CF9AE}" pid="4" name="MSIP_Label_37f4b8a2-ad4f-41b5-9a91-284d2cc38f56_SetDate">
    <vt:lpwstr>2025-11-18T21:18:54Z</vt:lpwstr>
  </property>
  <property fmtid="{D5CDD505-2E9C-101B-9397-08002B2CF9AE}" pid="5" name="MSIP_Label_37f4b8a2-ad4f-41b5-9a91-284d2cc38f56_Method">
    <vt:lpwstr>Standard</vt:lpwstr>
  </property>
  <property fmtid="{D5CDD505-2E9C-101B-9397-08002B2CF9AE}" pid="6" name="MSIP_Label_37f4b8a2-ad4f-41b5-9a91-284d2cc38f56_Name">
    <vt:lpwstr>Internal-HSC</vt:lpwstr>
  </property>
  <property fmtid="{D5CDD505-2E9C-101B-9397-08002B2CF9AE}" pid="7" name="MSIP_Label_37f4b8a2-ad4f-41b5-9a91-284d2cc38f56_SiteId">
    <vt:lpwstr>70de1992-07c6-480f-a318-a1afcba03983</vt:lpwstr>
  </property>
  <property fmtid="{D5CDD505-2E9C-101B-9397-08002B2CF9AE}" pid="8" name="MSIP_Label_37f4b8a2-ad4f-41b5-9a91-284d2cc38f56_ActionId">
    <vt:lpwstr>c4eeb87c-ac37-4151-8d29-4c0e50c99c03</vt:lpwstr>
  </property>
  <property fmtid="{D5CDD505-2E9C-101B-9397-08002B2CF9AE}" pid="9" name="MSIP_Label_37f4b8a2-ad4f-41b5-9a91-284d2cc38f56_ContentBits">
    <vt:lpwstr>0</vt:lpwstr>
  </property>
  <property fmtid="{D5CDD505-2E9C-101B-9397-08002B2CF9AE}" pid="10" name="MSIP_Label_37f4b8a2-ad4f-41b5-9a91-284d2cc38f56_Tag">
    <vt:lpwstr>10, 3, 0, 1</vt:lpwstr>
  </property>
  <property fmtid="{D5CDD505-2E9C-101B-9397-08002B2CF9AE}" pid="11" name="ContentTypeId">
    <vt:lpwstr>0x010100EB0A8DCC8F544446B22E24D6E812C780</vt:lpwstr>
  </property>
</Properties>
</file>