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518D1" w14:textId="680AD2B1" w:rsidR="00DD3460" w:rsidRPr="00493F19" w:rsidRDefault="00DD3460" w:rsidP="00675703">
      <w:pPr>
        <w:pStyle w:val="Heading1"/>
      </w:pPr>
      <w:r w:rsidRPr="00493F19">
        <w:t>Unit 1: Natural Texas and Its People</w:t>
      </w:r>
    </w:p>
    <w:p w14:paraId="41F25E23" w14:textId="1CFE1A03" w:rsidR="00DD3460" w:rsidRPr="00493F19" w:rsidRDefault="00DD3460" w:rsidP="00675703">
      <w:pPr>
        <w:pStyle w:val="Heading2"/>
      </w:pPr>
      <w:r w:rsidRPr="00493F19">
        <w:t>Lesson 5: American Indian Tribes of Texas</w:t>
      </w:r>
    </w:p>
    <w:p w14:paraId="0A1230B2" w14:textId="41E8125B" w:rsidR="00DD3460" w:rsidRPr="007F1965" w:rsidRDefault="00DD3460" w:rsidP="00DD3460">
      <w:pPr>
        <w:spacing w:after="0" w:line="240" w:lineRule="auto"/>
      </w:pPr>
    </w:p>
    <w:p w14:paraId="76E2D72E" w14:textId="7F1503BF" w:rsidR="00DD3460" w:rsidRPr="007F1965" w:rsidRDefault="00A20D47" w:rsidP="00AE2286">
      <w:pPr>
        <w:pStyle w:val="Heading3"/>
      </w:pPr>
      <w:r>
        <w:br w:type="page"/>
      </w:r>
      <w:r w:rsidR="00DD3460" w:rsidRPr="007F1965">
        <w:lastRenderedPageBreak/>
        <w:t xml:space="preserve">American Indian Tribes of Texas </w:t>
      </w:r>
      <w:r w:rsidR="00DD3460" w:rsidRPr="007F1965">
        <w:br/>
        <w:t>Warm-up</w:t>
      </w:r>
    </w:p>
    <w:p w14:paraId="7765FA97" w14:textId="03B6EC55" w:rsidR="00DD3460" w:rsidRPr="007F1965" w:rsidRDefault="00DD3460" w:rsidP="00DD3460">
      <w:pPr>
        <w:spacing w:after="0" w:line="240" w:lineRule="auto"/>
      </w:pPr>
    </w:p>
    <w:p w14:paraId="56D0ACA5" w14:textId="6AD7DA67" w:rsidR="00DD3460" w:rsidRPr="00493F19" w:rsidRDefault="00A20D47" w:rsidP="006D41AA">
      <w:pPr>
        <w:pStyle w:val="Exercise1"/>
      </w:pPr>
      <w:r>
        <w:br w:type="page"/>
      </w:r>
      <w:r w:rsidR="00DD3460" w:rsidRPr="00493F19">
        <w:lastRenderedPageBreak/>
        <w:t>Warm-up Day 1:</w:t>
      </w:r>
      <w:r w:rsidR="00DD3460" w:rsidRPr="00493F19">
        <w:br/>
        <w:t>Follow the directions below to complete your warm-up</w:t>
      </w:r>
      <w:r w:rsidR="00217536">
        <w:t>.</w:t>
      </w:r>
      <w:r w:rsidR="006D41AA">
        <w:t xml:space="preserve"> </w:t>
      </w:r>
      <w:r w:rsidR="00DD3460" w:rsidRPr="00493F19">
        <w:t>Sort each statement about tribal characteristics into which region the tribe would have most likely lived.</w:t>
      </w:r>
      <w:r w:rsidR="006D41AA">
        <w:t xml:space="preserve"> </w:t>
      </w:r>
      <w:r w:rsidR="00DD3460" w:rsidRPr="00493F19">
        <w:t xml:space="preserve">The </w:t>
      </w:r>
      <w:r w:rsidR="00DD3460" w:rsidRPr="006D41AA">
        <w:rPr>
          <w:u w:val="single"/>
        </w:rPr>
        <w:t>North Central Plains</w:t>
      </w:r>
      <w:r w:rsidR="00DD3460" w:rsidRPr="00493F19">
        <w:t xml:space="preserve"> is NCP, the </w:t>
      </w:r>
      <w:r w:rsidR="00DD3460" w:rsidRPr="006D41AA">
        <w:rPr>
          <w:u w:val="single"/>
        </w:rPr>
        <w:t>Great Plains</w:t>
      </w:r>
      <w:r w:rsidR="00DD3460" w:rsidRPr="00493F19">
        <w:t xml:space="preserve"> is GP, the </w:t>
      </w:r>
      <w:r w:rsidR="00DD3460" w:rsidRPr="006D41AA">
        <w:rPr>
          <w:u w:val="single"/>
        </w:rPr>
        <w:t>Coastal Plains</w:t>
      </w:r>
      <w:r w:rsidR="00DD3460" w:rsidRPr="00493F19">
        <w:t xml:space="preserve"> is CP, and the </w:t>
      </w:r>
      <w:r w:rsidR="00DD3460" w:rsidRPr="006D41AA">
        <w:rPr>
          <w:u w:val="single"/>
        </w:rPr>
        <w:t>Mountains and Basins</w:t>
      </w:r>
      <w:r w:rsidR="00DD3460" w:rsidRPr="00493F19">
        <w:t xml:space="preserve"> </w:t>
      </w:r>
      <w:proofErr w:type="gramStart"/>
      <w:r w:rsidR="00DD3460" w:rsidRPr="00493F19">
        <w:t>is</w:t>
      </w:r>
      <w:proofErr w:type="gramEnd"/>
      <w:r w:rsidR="00DD3460" w:rsidRPr="00493F19">
        <w:t xml:space="preserve"> M&amp;B</w:t>
      </w:r>
      <w:r w:rsidR="00217536">
        <w:t>.</w:t>
      </w:r>
    </w:p>
    <w:p w14:paraId="1E7C116E" w14:textId="77777777" w:rsidR="00DD3460" w:rsidRPr="007F1965" w:rsidRDefault="00DD3460" w:rsidP="006D41AA">
      <w:pPr>
        <w:pStyle w:val="Exercise1"/>
      </w:pPr>
      <w:r w:rsidRPr="00D044FD">
        <w:t>Statement</w:t>
      </w:r>
    </w:p>
    <w:p w14:paraId="18B57A7C" w14:textId="77777777" w:rsidR="00DD3460" w:rsidRPr="00D044FD" w:rsidRDefault="00DD3460" w:rsidP="006D41AA">
      <w:pPr>
        <w:pStyle w:val="Exercise2"/>
      </w:pPr>
      <w:r w:rsidRPr="007F1965">
        <w:t xml:space="preserve">1. </w:t>
      </w:r>
      <w:r w:rsidRPr="00D044FD">
        <w:t>In which region would a tribe be most likely to use bison, or American buffalo, in every aspect of their daily lives?</w:t>
      </w:r>
    </w:p>
    <w:p w14:paraId="0528B281" w14:textId="77777777" w:rsidR="00DD3460" w:rsidRPr="00D044FD" w:rsidRDefault="00DD3460" w:rsidP="006D41AA">
      <w:pPr>
        <w:pStyle w:val="Exercise3"/>
      </w:pPr>
      <w:r w:rsidRPr="00D044FD">
        <w:t>NCP _ GP _ CP _ M&amp;B _</w:t>
      </w:r>
    </w:p>
    <w:p w14:paraId="0554AEF9" w14:textId="77777777" w:rsidR="00DD3460" w:rsidRPr="00D044FD" w:rsidRDefault="00DD3460" w:rsidP="006D41AA">
      <w:pPr>
        <w:pStyle w:val="Exercise2"/>
      </w:pPr>
      <w:r w:rsidRPr="00D044FD">
        <w:t xml:space="preserve">2. In which region would a tribe be most likely to fish and hunt </w:t>
      </w:r>
      <w:proofErr w:type="gramStart"/>
      <w:r w:rsidRPr="00D044FD">
        <w:t>alligator</w:t>
      </w:r>
      <w:proofErr w:type="gramEnd"/>
      <w:r w:rsidRPr="00D044FD">
        <w:t>, lizards, and snakes?</w:t>
      </w:r>
    </w:p>
    <w:p w14:paraId="1CC92B19" w14:textId="77777777" w:rsidR="00DD3460" w:rsidRPr="00D044FD" w:rsidRDefault="00DD3460" w:rsidP="006D41AA">
      <w:pPr>
        <w:pStyle w:val="Exercise3"/>
      </w:pPr>
      <w:r w:rsidRPr="00D044FD">
        <w:t>NCP _ GP _ CP _ M&amp;B _</w:t>
      </w:r>
    </w:p>
    <w:p w14:paraId="6C87311A" w14:textId="77777777" w:rsidR="00DD3460" w:rsidRPr="00D044FD" w:rsidRDefault="00DD3460" w:rsidP="006D41AA">
      <w:pPr>
        <w:pStyle w:val="Exercise2"/>
      </w:pPr>
      <w:r w:rsidRPr="00D044FD">
        <w:t>3. In which region would a tribe be most likely to have adapted to living with less water at higher elevations?</w:t>
      </w:r>
    </w:p>
    <w:p w14:paraId="1973962D" w14:textId="77777777" w:rsidR="00DD3460" w:rsidRPr="00D044FD" w:rsidRDefault="00DD3460" w:rsidP="006D41AA">
      <w:pPr>
        <w:pStyle w:val="Exercise3"/>
      </w:pPr>
      <w:r w:rsidRPr="00D044FD">
        <w:t>NCP _ GP _ CP _ M&amp;B _</w:t>
      </w:r>
    </w:p>
    <w:p w14:paraId="02550D33" w14:textId="77777777" w:rsidR="00DD3460" w:rsidRPr="00D044FD" w:rsidRDefault="00DD3460" w:rsidP="006D41AA">
      <w:pPr>
        <w:pStyle w:val="Exercise2"/>
      </w:pPr>
      <w:r w:rsidRPr="00D044FD">
        <w:t>4. In which region would a tribe be most likely to farm and hunt bison and deer?</w:t>
      </w:r>
    </w:p>
    <w:p w14:paraId="13E810A2" w14:textId="77777777" w:rsidR="00DD3460" w:rsidRPr="007F1965" w:rsidRDefault="00DD3460" w:rsidP="006D41AA">
      <w:pPr>
        <w:pStyle w:val="Exercise3"/>
      </w:pPr>
      <w:r w:rsidRPr="00D044FD">
        <w:t>NCP _ GP _ CP _ M&amp;B _</w:t>
      </w:r>
    </w:p>
    <w:p w14:paraId="48D2C5AF" w14:textId="54405E13" w:rsidR="00DD3460" w:rsidRPr="00D044FD" w:rsidRDefault="00DD3460" w:rsidP="009230DA">
      <w:pPr>
        <w:pStyle w:val="Exercise1"/>
      </w:pPr>
      <w:r w:rsidRPr="009C13C6">
        <w:t>Discuss your answers with a partner</w:t>
      </w:r>
      <w:r w:rsidR="00217536">
        <w:t>.</w:t>
      </w:r>
    </w:p>
    <w:p w14:paraId="58F6A935" w14:textId="3CF10855" w:rsidR="00DD3460" w:rsidRPr="007F1965" w:rsidRDefault="00DD3460" w:rsidP="00DD3460">
      <w:pPr>
        <w:spacing w:after="0" w:line="240" w:lineRule="auto"/>
      </w:pPr>
    </w:p>
    <w:p w14:paraId="09C63FE8" w14:textId="05D97DAC" w:rsidR="00DD3460" w:rsidRPr="007F1965" w:rsidRDefault="00A20D47" w:rsidP="007D3580">
      <w:pPr>
        <w:pStyle w:val="Heading3"/>
      </w:pPr>
      <w:r>
        <w:br w:type="page"/>
      </w:r>
      <w:r w:rsidR="00DD3460" w:rsidRPr="007F1965">
        <w:lastRenderedPageBreak/>
        <w:t>Share with the class</w:t>
      </w:r>
      <w:r w:rsidR="00DD3460" w:rsidRPr="007F1965">
        <w:br/>
      </w:r>
      <w:r w:rsidR="00DD3460" w:rsidRPr="00B25220">
        <w:t>Warm-up Day 1</w:t>
      </w:r>
    </w:p>
    <w:p w14:paraId="158E5F1B" w14:textId="77777777" w:rsidR="00DD3460" w:rsidRPr="009C13C6" w:rsidRDefault="00DD3460" w:rsidP="007D3580">
      <w:pPr>
        <w:pStyle w:val="Exercise1"/>
      </w:pPr>
      <w:r w:rsidRPr="009C13C6">
        <w:t>Tribes would be most likely to _ in the _ region</w:t>
      </w:r>
    </w:p>
    <w:p w14:paraId="11E34EA7" w14:textId="69FD206C" w:rsidR="00DD3460" w:rsidRPr="007F1965" w:rsidRDefault="00DD3460" w:rsidP="00DD3460">
      <w:pPr>
        <w:spacing w:after="0" w:line="240" w:lineRule="auto"/>
      </w:pPr>
    </w:p>
    <w:p w14:paraId="584D06DA" w14:textId="2ED1AD45" w:rsidR="00DD3460" w:rsidRPr="007F1965" w:rsidRDefault="00A20D47" w:rsidP="007D3580">
      <w:pPr>
        <w:pStyle w:val="Heading3"/>
      </w:pPr>
      <w:r>
        <w:br w:type="page"/>
      </w:r>
      <w:r w:rsidR="00DD3460" w:rsidRPr="007F1965">
        <w:lastRenderedPageBreak/>
        <w:t>Essential Question</w:t>
      </w:r>
    </w:p>
    <w:p w14:paraId="1E0CBD27" w14:textId="77777777" w:rsidR="00DD3460" w:rsidRPr="00276B50" w:rsidRDefault="00DD3460" w:rsidP="007D3580">
      <w:pPr>
        <w:pStyle w:val="Exercise1"/>
      </w:pPr>
      <w:r w:rsidRPr="00276B50">
        <w:t xml:space="preserve">What are the characteristics of various early American Indian tribes of Texas? </w:t>
      </w:r>
    </w:p>
    <w:p w14:paraId="69C1407B" w14:textId="5978659F" w:rsidR="00DD3460" w:rsidRPr="007F1965" w:rsidRDefault="00DD3460" w:rsidP="00DD3460">
      <w:pPr>
        <w:spacing w:after="0" w:line="240" w:lineRule="auto"/>
      </w:pPr>
    </w:p>
    <w:p w14:paraId="35D39B2E" w14:textId="7ADF77A0" w:rsidR="00DD3460" w:rsidRPr="007F1965" w:rsidRDefault="00A20D47" w:rsidP="007D3580">
      <w:pPr>
        <w:pStyle w:val="Heading3"/>
      </w:pPr>
      <w:r>
        <w:br w:type="page"/>
      </w:r>
      <w:r w:rsidR="00DD3460" w:rsidRPr="007F1965">
        <w:lastRenderedPageBreak/>
        <w:t>In today’s lesson…</w:t>
      </w:r>
      <w:r w:rsidR="00DD3460" w:rsidRPr="007F1965">
        <w:br/>
        <w:t>Day 1</w:t>
      </w:r>
    </w:p>
    <w:p w14:paraId="11F50E27" w14:textId="77777777" w:rsidR="00DD3460" w:rsidRPr="00493F19" w:rsidRDefault="00DD3460" w:rsidP="007D3580">
      <w:pPr>
        <w:pStyle w:val="Exercise1"/>
      </w:pPr>
      <w:r w:rsidRPr="00493F19">
        <w:t xml:space="preserve">1. </w:t>
      </w:r>
      <w:r w:rsidRPr="00493F19">
        <w:rPr>
          <w:u w:val="single"/>
        </w:rPr>
        <w:t>We will</w:t>
      </w:r>
      <w:r w:rsidRPr="00E61625">
        <w:t xml:space="preserve"> </w:t>
      </w:r>
      <w:r w:rsidRPr="00493F19">
        <w:t>study early American Indian tribes who lived in different regions of Texas.</w:t>
      </w:r>
    </w:p>
    <w:p w14:paraId="012CAADD" w14:textId="77777777" w:rsidR="00DD3460" w:rsidRPr="00493F19" w:rsidRDefault="00DD3460" w:rsidP="007D3580">
      <w:pPr>
        <w:pStyle w:val="Exercise1"/>
      </w:pPr>
      <w:r w:rsidRPr="00493F19">
        <w:t xml:space="preserve">2. </w:t>
      </w:r>
      <w:r w:rsidRPr="00493F19">
        <w:rPr>
          <w:u w:val="single"/>
        </w:rPr>
        <w:t>I will</w:t>
      </w:r>
      <w:r w:rsidRPr="00E61625">
        <w:t xml:space="preserve"> </w:t>
      </w:r>
      <w:r w:rsidRPr="00493F19">
        <w:t>take notes that summarize the significant information about tribal shelter, food, mobility, culture, and location in Texas.</w:t>
      </w:r>
    </w:p>
    <w:p w14:paraId="29A398B5" w14:textId="56D0BD20" w:rsidR="00DD3460" w:rsidRPr="007F1965" w:rsidRDefault="00DD3460" w:rsidP="00DD3460">
      <w:pPr>
        <w:spacing w:after="0" w:line="240" w:lineRule="auto"/>
      </w:pPr>
    </w:p>
    <w:p w14:paraId="042628FB" w14:textId="20F45BF4" w:rsidR="00DD3460" w:rsidRPr="00493F19" w:rsidRDefault="00A20D47" w:rsidP="007D3580">
      <w:pPr>
        <w:pStyle w:val="Heading3"/>
      </w:pPr>
      <w:r>
        <w:br w:type="page"/>
      </w:r>
      <w:r w:rsidR="00DD3460" w:rsidRPr="00493F19">
        <w:lastRenderedPageBreak/>
        <w:t>Warm-up Day 2:</w:t>
      </w:r>
      <w:r w:rsidR="00DD3460" w:rsidRPr="00493F19">
        <w:br/>
        <w:t>Follow the directions below to complete your warm-up</w:t>
      </w:r>
    </w:p>
    <w:p w14:paraId="46FEE044" w14:textId="77777777" w:rsidR="00DD3460" w:rsidRPr="00493F19" w:rsidRDefault="00DD3460" w:rsidP="001626F6">
      <w:pPr>
        <w:pStyle w:val="1-1"/>
      </w:pPr>
      <w:r w:rsidRPr="00493F19">
        <w:t xml:space="preserve">Directions: Imagine you are an early American Indian from one of the tribes you learned about yesterday, and you are living in Texas hundreds of years ago. Tell a little about a typical day in your life. </w:t>
      </w:r>
    </w:p>
    <w:p w14:paraId="3AEE5FF1" w14:textId="77777777" w:rsidR="00DD3460" w:rsidRPr="00423D2D" w:rsidRDefault="00DD3460" w:rsidP="001626F6">
      <w:pPr>
        <w:pStyle w:val="1-1"/>
      </w:pPr>
      <w:r w:rsidRPr="00493F19">
        <w:t>Discuss with a partner:</w:t>
      </w:r>
      <w:r w:rsidRPr="00423D2D">
        <w:rPr>
          <w:b/>
          <w:bCs/>
          <w:i/>
          <w:iCs/>
        </w:rPr>
        <w:t xml:space="preserve"> </w:t>
      </w:r>
      <w:r w:rsidRPr="00423D2D">
        <w:t xml:space="preserve">Share your response with a partner. Do not tell them your tribe or region. See if they can use clues from your response to guess the correct region and tribe. </w:t>
      </w:r>
    </w:p>
    <w:p w14:paraId="65E36A6E" w14:textId="0473EBFA" w:rsidR="00DD3460" w:rsidRPr="007F1965" w:rsidRDefault="00DD3460" w:rsidP="00DD3460">
      <w:pPr>
        <w:spacing w:after="0" w:line="240" w:lineRule="auto"/>
      </w:pPr>
    </w:p>
    <w:p w14:paraId="6076DB8B" w14:textId="6E3087A5" w:rsidR="00DD3460" w:rsidRPr="007F1965" w:rsidRDefault="00A20D47" w:rsidP="007B5EA4">
      <w:pPr>
        <w:pStyle w:val="Heading3"/>
      </w:pPr>
      <w:r>
        <w:br w:type="page"/>
      </w:r>
      <w:r w:rsidR="00DD3460" w:rsidRPr="007F1965">
        <w:lastRenderedPageBreak/>
        <w:t>Essential Question</w:t>
      </w:r>
      <w:r w:rsidR="00DD3460" w:rsidRPr="007F1965">
        <w:br/>
        <w:t>Day 2</w:t>
      </w:r>
    </w:p>
    <w:p w14:paraId="4AD15EAE" w14:textId="77777777" w:rsidR="00DD3460" w:rsidRPr="00423D2D" w:rsidRDefault="00DD3460" w:rsidP="007B5EA4">
      <w:pPr>
        <w:pStyle w:val="Exercise1"/>
      </w:pPr>
      <w:r w:rsidRPr="00423D2D">
        <w:t xml:space="preserve">How do the environmental differences between the regions affect how American Indian tribes lived across Texas? </w:t>
      </w:r>
    </w:p>
    <w:p w14:paraId="5D2A045D" w14:textId="38417D3E" w:rsidR="00DD3460" w:rsidRPr="007F1965" w:rsidRDefault="00DD3460" w:rsidP="00DD3460">
      <w:pPr>
        <w:spacing w:after="0" w:line="240" w:lineRule="auto"/>
      </w:pPr>
    </w:p>
    <w:p w14:paraId="2FF644BE" w14:textId="436E95C1" w:rsidR="00DD3460" w:rsidRPr="007F1965" w:rsidRDefault="00A20D47" w:rsidP="007B5EA4">
      <w:pPr>
        <w:pStyle w:val="Heading3"/>
      </w:pPr>
      <w:r>
        <w:br w:type="page"/>
      </w:r>
      <w:r w:rsidR="00DD3460" w:rsidRPr="007F1965">
        <w:lastRenderedPageBreak/>
        <w:t>In today’s lesson…</w:t>
      </w:r>
      <w:r w:rsidR="00DD3460" w:rsidRPr="007F1965">
        <w:br/>
        <w:t>Day 2</w:t>
      </w:r>
    </w:p>
    <w:p w14:paraId="15B80884" w14:textId="77777777" w:rsidR="00DD3460" w:rsidRPr="00493F19" w:rsidRDefault="00DD3460" w:rsidP="007B5EA4">
      <w:pPr>
        <w:pStyle w:val="Exercise1"/>
      </w:pPr>
      <w:r w:rsidRPr="00493F19">
        <w:t xml:space="preserve">1. </w:t>
      </w:r>
      <w:r w:rsidRPr="00493F19">
        <w:rPr>
          <w:u w:val="single"/>
        </w:rPr>
        <w:t>We will</w:t>
      </w:r>
      <w:r w:rsidRPr="00181EF2">
        <w:t xml:space="preserve"> </w:t>
      </w:r>
      <w:r w:rsidRPr="00493F19">
        <w:t>analyze how geographic differences in Texas regions influenced the lives of early American Indian tribes.</w:t>
      </w:r>
    </w:p>
    <w:p w14:paraId="502B5B1C" w14:textId="77777777" w:rsidR="00DD3460" w:rsidRPr="00493F19" w:rsidRDefault="00DD3460" w:rsidP="007B5EA4">
      <w:pPr>
        <w:pStyle w:val="Exercise1"/>
      </w:pPr>
      <w:r w:rsidRPr="00493F19">
        <w:t>2.</w:t>
      </w:r>
      <w:r w:rsidRPr="00493F19">
        <w:rPr>
          <w:u w:val="single"/>
        </w:rPr>
        <w:t xml:space="preserve"> I will</w:t>
      </w:r>
      <w:r w:rsidRPr="00181EF2">
        <w:t xml:space="preserve"> </w:t>
      </w:r>
      <w:r w:rsidRPr="00493F19">
        <w:t>compare the characteristics of two tribes from different regions.</w:t>
      </w:r>
    </w:p>
    <w:p w14:paraId="2A5332FD" w14:textId="5E74CEBE" w:rsidR="00DD3460" w:rsidRPr="007F1965" w:rsidRDefault="00DD3460" w:rsidP="00DD3460">
      <w:pPr>
        <w:spacing w:after="0" w:line="240" w:lineRule="auto"/>
      </w:pPr>
    </w:p>
    <w:p w14:paraId="54D7EA60" w14:textId="422C4AE1" w:rsidR="00DD3460" w:rsidRPr="00493F19" w:rsidRDefault="00A20D47" w:rsidP="007B5EA4">
      <w:pPr>
        <w:pStyle w:val="Heading3"/>
      </w:pPr>
      <w:r>
        <w:br w:type="page"/>
      </w:r>
      <w:r w:rsidR="00DD3460" w:rsidRPr="00493F19">
        <w:lastRenderedPageBreak/>
        <w:t>Make a prediction</w:t>
      </w:r>
    </w:p>
    <w:p w14:paraId="7A47563D" w14:textId="77777777" w:rsidR="00DD3460" w:rsidRPr="00EE504A" w:rsidRDefault="00DD3460" w:rsidP="001626F6">
      <w:pPr>
        <w:pStyle w:val="1-1"/>
      </w:pPr>
      <w:r w:rsidRPr="00EE504A">
        <w:t>Where do you think early Texas people would be most likely to live based on the map to the right?</w:t>
      </w:r>
    </w:p>
    <w:p w14:paraId="1DC45B8C" w14:textId="77777777" w:rsidR="00DD3460" w:rsidRPr="00EE504A" w:rsidRDefault="00DD3460" w:rsidP="001626F6">
      <w:pPr>
        <w:pStyle w:val="1-1"/>
      </w:pPr>
      <w:r w:rsidRPr="00EE504A">
        <w:t xml:space="preserve">Where do you think they would be least likely to live? </w:t>
      </w:r>
    </w:p>
    <w:p w14:paraId="10F8C73B" w14:textId="77777777" w:rsidR="00DD3460" w:rsidRPr="00EE504A" w:rsidRDefault="00DD3460" w:rsidP="001626F6">
      <w:pPr>
        <w:pStyle w:val="1-1"/>
      </w:pPr>
      <w:r w:rsidRPr="00EE504A">
        <w:t>Explain your answer</w:t>
      </w:r>
    </w:p>
    <w:p w14:paraId="32FFCCD8" w14:textId="17D75034" w:rsidR="00DD3460" w:rsidRPr="007F1965" w:rsidRDefault="00000000" w:rsidP="00DD3460">
      <w:pPr>
        <w:spacing w:after="0" w:line="240" w:lineRule="auto"/>
      </w:pPr>
      <w:r>
        <w:rPr>
          <w:noProof/>
        </w:rPr>
        <w:pict w14:anchorId="20B91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 map of Texas rivers" style="width:410.55pt;height:411.9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ta8N6P4htjBqmnwXK9mZf&#10;mX3DdR+Fcn/wjHirwm2/wvqf9pWA66bqchJUekcnUfQ16DRQB5DrHiDVPFGv6Fo1x4Y1LTb+2v45&#10;5JnUPCqDqQ4r16kx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">
            <v:imagedata r:id="rId8" o:title=""/>
          </v:shape>
        </w:pict>
      </w:r>
    </w:p>
    <w:p w14:paraId="1A624CF8" w14:textId="3A2CA9A4" w:rsidR="00DD3460" w:rsidRPr="007F1965" w:rsidRDefault="00A20D47" w:rsidP="00B54CBE">
      <w:pPr>
        <w:pStyle w:val="Heading3"/>
      </w:pPr>
      <w:r>
        <w:br w:type="page"/>
      </w:r>
      <w:r w:rsidR="00DD3460" w:rsidRPr="007F1965">
        <w:lastRenderedPageBreak/>
        <w:t>Caddo</w:t>
      </w:r>
    </w:p>
    <w:p w14:paraId="482F790B" w14:textId="77777777" w:rsidR="00DD3460" w:rsidRPr="001E1395" w:rsidRDefault="00DD3460" w:rsidP="00181EF2">
      <w:pPr>
        <w:pStyle w:val="BodyText"/>
      </w:pPr>
      <w:r w:rsidRPr="001E1395">
        <w:t xml:space="preserve">The Caddo were a large group of Indigenous tribes spread across Texas, Oklahoma, Arkansas, and Louisiana. Their full name was </w:t>
      </w:r>
      <w:proofErr w:type="spellStart"/>
      <w:r w:rsidRPr="00493F19">
        <w:rPr>
          <w:i/>
          <w:iCs/>
        </w:rPr>
        <w:t>Kadohadacho</w:t>
      </w:r>
      <w:proofErr w:type="spellEnd"/>
      <w:r w:rsidRPr="001E1395">
        <w:rPr>
          <w:i/>
          <w:iCs/>
        </w:rPr>
        <w:t xml:space="preserve">, </w:t>
      </w:r>
      <w:r w:rsidRPr="001E1395">
        <w:t xml:space="preserve">which was shortened by the French who later encountered them. </w:t>
      </w:r>
    </w:p>
    <w:p w14:paraId="6043889D" w14:textId="77777777" w:rsidR="00DD3460" w:rsidRPr="001E1395" w:rsidRDefault="00DD3460" w:rsidP="00181EF2">
      <w:pPr>
        <w:pStyle w:val="BodyText"/>
      </w:pPr>
      <w:r w:rsidRPr="001E1395">
        <w:t xml:space="preserve">The Caddo people lived in </w:t>
      </w:r>
      <w:proofErr w:type="gramStart"/>
      <w:r w:rsidRPr="001E1395">
        <w:t>large,</w:t>
      </w:r>
      <w:proofErr w:type="gramEnd"/>
      <w:r w:rsidRPr="001E1395">
        <w:t xml:space="preserve"> agricultural communities in one of the most fertile parts of Texas. They farmed “the three sisters” – corn, beans, and squash. </w:t>
      </w:r>
      <w:proofErr w:type="gramStart"/>
      <w:r w:rsidRPr="001E1395">
        <w:t>The</w:t>
      </w:r>
      <w:proofErr w:type="gramEnd"/>
      <w:r w:rsidRPr="001E1395">
        <w:t xml:space="preserve"> built large, dome-shaped grass houses that could stand 50 feet tall. Many families often lived in one home.</w:t>
      </w:r>
    </w:p>
    <w:p w14:paraId="19DCE546" w14:textId="77777777" w:rsidR="00DD3460" w:rsidRPr="001E1395" w:rsidRDefault="00DD3460" w:rsidP="00181EF2">
      <w:pPr>
        <w:pStyle w:val="BodyText"/>
      </w:pPr>
      <w:r w:rsidRPr="001E1395">
        <w:t xml:space="preserve">The Caddo people developed advanced, sophisticated societies that were the largest and most powerful of all the early Indigenous Texas tribes. They made ceramic pots for cooking and storing food and held ceremonies for important occasions. They built large mounds of earth for these celebrations. </w:t>
      </w:r>
    </w:p>
    <w:p w14:paraId="4A547A08" w14:textId="77777777" w:rsidR="00DD3460" w:rsidRPr="007F1965" w:rsidRDefault="00DD3460" w:rsidP="00181EF2">
      <w:pPr>
        <w:pStyle w:val="BodyText"/>
      </w:pPr>
      <w:r w:rsidRPr="007F1965">
        <w:t>The Caddo were primarily peaceful, forming alliances with various tribes in different regions. They traded bison hides, bows and arrows, turquoise, pottery.</w:t>
      </w:r>
    </w:p>
    <w:p w14:paraId="25DA6950" w14:textId="3CCFF024" w:rsidR="00DD3460" w:rsidRPr="007F1965" w:rsidRDefault="00000000" w:rsidP="00DD3460">
      <w:pPr>
        <w:spacing w:after="0" w:line="240" w:lineRule="auto"/>
      </w:pPr>
      <w:r>
        <w:rPr>
          <w:noProof/>
        </w:rPr>
        <w:pict w14:anchorId="4B671A77">
          <v:shape id="Picture 1" o:spid="_x0000_s1060" type="#_x0000_t75" alt="A map of Texas showing the location of the Caddo tribe in the Northern section of the Coastal Plains" style="position:absolute;margin-left:0;margin-top:-.05pt;width:203.6pt;height:203.6pt;z-index:1;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addo tribe in the Northern section of the Coastal Plains"/>
          </v:shape>
        </w:pict>
      </w:r>
    </w:p>
    <w:p w14:paraId="4706E4D3" w14:textId="77777777" w:rsidR="00DD3460" w:rsidRPr="007F1965" w:rsidRDefault="00DD3460" w:rsidP="00DD3460">
      <w:pPr>
        <w:spacing w:after="0" w:line="240" w:lineRule="auto"/>
      </w:pPr>
    </w:p>
    <w:p w14:paraId="6E85466B" w14:textId="77777777" w:rsidR="00DD3460" w:rsidRPr="007F1965" w:rsidRDefault="00DD3460" w:rsidP="00DD3460">
      <w:pPr>
        <w:spacing w:after="0" w:line="240" w:lineRule="auto"/>
      </w:pPr>
    </w:p>
    <w:p w14:paraId="09EB79ED" w14:textId="7A0BF238" w:rsidR="00DD3460" w:rsidRPr="007F1965" w:rsidRDefault="00000000" w:rsidP="00DD3460">
      <w:pPr>
        <w:spacing w:after="0" w:line="240" w:lineRule="auto"/>
      </w:pPr>
      <w:r>
        <w:rPr>
          <w:noProof/>
        </w:rPr>
        <w:pict w14:anchorId="16A73780">
          <v:rect id="Ink 5" o:spid="_x0000_s1061" alt="&quot;&quot;" style="position:absolute;margin-left:140.95pt;margin-top:-25.1pt;width:62.5pt;height:88pt;z-index:2;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" annotation="t"/>
          </v:rect>
        </w:pict>
      </w:r>
    </w:p>
    <w:p w14:paraId="29B120BD" w14:textId="77777777" w:rsidR="00DD3460" w:rsidRPr="007F1965" w:rsidRDefault="00DD3460" w:rsidP="00DD3460">
      <w:pPr>
        <w:spacing w:after="0" w:line="240" w:lineRule="auto"/>
      </w:pPr>
    </w:p>
    <w:p w14:paraId="0B41A983" w14:textId="77777777" w:rsidR="00DD3460" w:rsidRPr="007F1965" w:rsidRDefault="00DD3460" w:rsidP="00DD3460">
      <w:pPr>
        <w:spacing w:after="0" w:line="240" w:lineRule="auto"/>
      </w:pPr>
    </w:p>
    <w:p w14:paraId="7110B890" w14:textId="3B37D961" w:rsidR="00DD3460" w:rsidRDefault="00DD3460" w:rsidP="00DD3460">
      <w:pPr>
        <w:spacing w:after="0" w:line="240" w:lineRule="auto"/>
        <w:rPr>
          <w:i/>
          <w:iCs/>
        </w:rPr>
      </w:pPr>
    </w:p>
    <w:p w14:paraId="29857270" w14:textId="77777777" w:rsidR="00DD3460" w:rsidRDefault="00DD3460" w:rsidP="00DD3460">
      <w:pPr>
        <w:spacing w:after="0" w:line="240" w:lineRule="auto"/>
        <w:rPr>
          <w:i/>
          <w:iCs/>
        </w:rPr>
      </w:pPr>
    </w:p>
    <w:p w14:paraId="7F83EB8E" w14:textId="77777777" w:rsidR="00DD3460" w:rsidRDefault="00DD3460" w:rsidP="00DD3460">
      <w:pPr>
        <w:spacing w:after="0" w:line="240" w:lineRule="auto"/>
        <w:rPr>
          <w:i/>
          <w:iCs/>
        </w:rPr>
      </w:pPr>
    </w:p>
    <w:p w14:paraId="02F0A19F" w14:textId="77777777" w:rsidR="00DD3460" w:rsidRDefault="00DD3460" w:rsidP="00DD3460">
      <w:pPr>
        <w:spacing w:after="0" w:line="240" w:lineRule="auto"/>
        <w:rPr>
          <w:i/>
          <w:iCs/>
        </w:rPr>
      </w:pPr>
    </w:p>
    <w:p w14:paraId="64750E20" w14:textId="77777777" w:rsidR="00DD3460" w:rsidRDefault="00DD3460" w:rsidP="00DD3460">
      <w:pPr>
        <w:spacing w:after="0" w:line="240" w:lineRule="auto"/>
        <w:rPr>
          <w:i/>
          <w:iCs/>
        </w:rPr>
      </w:pPr>
    </w:p>
    <w:p w14:paraId="79ABD8C3" w14:textId="77777777" w:rsidR="00DD3460" w:rsidRDefault="00DD3460" w:rsidP="00DD3460">
      <w:pPr>
        <w:spacing w:after="0" w:line="240" w:lineRule="auto"/>
        <w:rPr>
          <w:i/>
          <w:iCs/>
        </w:rPr>
      </w:pPr>
    </w:p>
    <w:p w14:paraId="50A79A57" w14:textId="77777777" w:rsidR="00DD3460" w:rsidRDefault="00DD3460" w:rsidP="00DD3460">
      <w:pPr>
        <w:spacing w:after="0" w:line="240" w:lineRule="auto"/>
        <w:rPr>
          <w:i/>
          <w:iCs/>
        </w:rPr>
      </w:pPr>
    </w:p>
    <w:p w14:paraId="48D8CBDA" w14:textId="5356AFDC" w:rsidR="00DD3460" w:rsidRDefault="00000000" w:rsidP="00DD3460">
      <w:pPr>
        <w:spacing w:after="0" w:line="240" w:lineRule="auto"/>
        <w:rPr>
          <w:i/>
          <w:iCs/>
        </w:rPr>
      </w:pPr>
      <w:r>
        <w:rPr>
          <w:noProof/>
        </w:rPr>
        <w:pict w14:anchorId="34A44D67">
          <v:shape id="Picture 2" o:spid="_x0000_s1058" type="#_x0000_t75" alt="A Caddo sculpture of a person" style="position:absolute;margin-left:14.05pt;margin-top:7.15pt;width:116.45pt;height:161.45pt;z-index:3;visibility:visible;mso-wrap-distance-left:9pt;mso-wrap-distance-top:0;mso-wrap-distance-right:9pt;mso-wrap-distance-bottom:0;mso-position-horizontal-relative:margin;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">
            <v:imagedata r:id="rId10" o:title=""/>
            <w10:wrap type="square" anchorx="margin"/>
          </v:shape>
        </w:pict>
      </w:r>
    </w:p>
    <w:p w14:paraId="401158A4" w14:textId="4A26F375" w:rsidR="00DD3460" w:rsidRDefault="00DD3460" w:rsidP="00DD3460">
      <w:pPr>
        <w:spacing w:after="0" w:line="240" w:lineRule="auto"/>
        <w:rPr>
          <w:i/>
          <w:iCs/>
        </w:rPr>
      </w:pPr>
    </w:p>
    <w:p w14:paraId="74825B60" w14:textId="77777777" w:rsidR="00DD3460" w:rsidRDefault="00DD3460" w:rsidP="00DD3460">
      <w:pPr>
        <w:spacing w:after="0" w:line="240" w:lineRule="auto"/>
        <w:rPr>
          <w:i/>
          <w:iCs/>
        </w:rPr>
      </w:pPr>
    </w:p>
    <w:p w14:paraId="47F85CDF" w14:textId="77777777" w:rsidR="00DD3460" w:rsidRDefault="00DD3460" w:rsidP="00DD3460">
      <w:pPr>
        <w:spacing w:after="0" w:line="240" w:lineRule="auto"/>
        <w:rPr>
          <w:i/>
          <w:iCs/>
        </w:rPr>
      </w:pPr>
    </w:p>
    <w:p w14:paraId="1E0FBF8A" w14:textId="77777777" w:rsidR="00DD3460" w:rsidRDefault="00DD3460" w:rsidP="00DD3460">
      <w:pPr>
        <w:spacing w:after="0" w:line="240" w:lineRule="auto"/>
        <w:rPr>
          <w:i/>
          <w:iCs/>
        </w:rPr>
      </w:pPr>
    </w:p>
    <w:p w14:paraId="5D33D385" w14:textId="77777777" w:rsidR="00DD3460" w:rsidRDefault="00DD3460" w:rsidP="00DD3460">
      <w:pPr>
        <w:spacing w:after="0" w:line="240" w:lineRule="auto"/>
        <w:rPr>
          <w:i/>
          <w:iCs/>
        </w:rPr>
      </w:pPr>
    </w:p>
    <w:p w14:paraId="28466C9C" w14:textId="77777777" w:rsidR="00DD3460" w:rsidRDefault="00DD3460" w:rsidP="00DD3460">
      <w:pPr>
        <w:spacing w:after="0" w:line="240" w:lineRule="auto"/>
        <w:rPr>
          <w:i/>
          <w:iCs/>
        </w:rPr>
      </w:pPr>
    </w:p>
    <w:p w14:paraId="30C1679A" w14:textId="77777777" w:rsidR="00DD3460" w:rsidRDefault="00DD3460" w:rsidP="00DD3460">
      <w:pPr>
        <w:spacing w:after="0" w:line="240" w:lineRule="auto"/>
        <w:rPr>
          <w:i/>
          <w:iCs/>
        </w:rPr>
      </w:pPr>
    </w:p>
    <w:p w14:paraId="06B04B00" w14:textId="77777777" w:rsidR="00DD3460" w:rsidRDefault="00DD3460" w:rsidP="00DD3460">
      <w:pPr>
        <w:spacing w:after="0" w:line="240" w:lineRule="auto"/>
        <w:rPr>
          <w:i/>
          <w:iCs/>
        </w:rPr>
      </w:pPr>
    </w:p>
    <w:p w14:paraId="343A007D" w14:textId="77777777" w:rsidR="00DD3460" w:rsidRDefault="00DD3460" w:rsidP="00DD3460">
      <w:pPr>
        <w:spacing w:after="0" w:line="240" w:lineRule="auto"/>
        <w:rPr>
          <w:i/>
          <w:iCs/>
        </w:rPr>
      </w:pPr>
    </w:p>
    <w:p w14:paraId="30318BCF" w14:textId="77777777" w:rsidR="00DD3460" w:rsidRDefault="00DD3460" w:rsidP="00DD3460">
      <w:pPr>
        <w:spacing w:after="0" w:line="240" w:lineRule="auto"/>
        <w:rPr>
          <w:i/>
          <w:iCs/>
        </w:rPr>
      </w:pPr>
    </w:p>
    <w:p w14:paraId="23445850" w14:textId="77777777" w:rsidR="00DD3460" w:rsidRDefault="00DD3460" w:rsidP="00DD3460">
      <w:pPr>
        <w:spacing w:after="0" w:line="240" w:lineRule="auto"/>
        <w:rPr>
          <w:i/>
          <w:iCs/>
        </w:rPr>
      </w:pPr>
    </w:p>
    <w:p w14:paraId="0FFCC696" w14:textId="3F2C1A04" w:rsidR="00DD3460" w:rsidRPr="00493F19" w:rsidRDefault="00DD3460" w:rsidP="008F14F8">
      <w:pPr>
        <w:pStyle w:val="Caption"/>
      </w:pPr>
      <w:r w:rsidRPr="00493F19">
        <w:t xml:space="preserve">A sculpture found at Caddo Mounds </w:t>
      </w:r>
    </w:p>
    <w:p w14:paraId="6F5B33F1" w14:textId="094ADB9A" w:rsidR="00DD3460" w:rsidRPr="007F1965" w:rsidRDefault="00A20D47" w:rsidP="00B54CBE">
      <w:pPr>
        <w:pStyle w:val="Heading3"/>
      </w:pPr>
      <w:r>
        <w:br w:type="page"/>
      </w:r>
      <w:r w:rsidR="00DD3460" w:rsidRPr="007F1965">
        <w:lastRenderedPageBreak/>
        <w:t>Wichita</w:t>
      </w:r>
    </w:p>
    <w:p w14:paraId="18E4A162" w14:textId="77777777" w:rsidR="00DD3460" w:rsidRPr="00C35F2F" w:rsidRDefault="00DD3460" w:rsidP="00F56D9E">
      <w:pPr>
        <w:pStyle w:val="BodyText"/>
      </w:pPr>
      <w:r w:rsidRPr="00C35F2F">
        <w:t xml:space="preserve">Despite how we often refer to it, the Wichita tribe wasn’t one tribe at all. It was a collection of different smaller tribes that worked together and shared a similar language and culture. When many groups come together to form an alliance or partnership, it is called a </w:t>
      </w:r>
      <w:r w:rsidRPr="00493F19">
        <w:t>confederacy</w:t>
      </w:r>
      <w:r w:rsidRPr="00C35F2F">
        <w:t xml:space="preserve">. </w:t>
      </w:r>
    </w:p>
    <w:p w14:paraId="160FF7C2" w14:textId="77777777" w:rsidR="00DD3460" w:rsidRPr="00C35F2F" w:rsidRDefault="00DD3460" w:rsidP="00F56D9E">
      <w:pPr>
        <w:pStyle w:val="BodyText"/>
      </w:pPr>
      <w:r w:rsidRPr="00C35F2F">
        <w:t xml:space="preserve">The Wichita confederacy often called themselves </w:t>
      </w:r>
      <w:proofErr w:type="spellStart"/>
      <w:r w:rsidRPr="00C35F2F">
        <w:rPr>
          <w:i/>
          <w:iCs/>
        </w:rPr>
        <w:t>Kitikiti’sh</w:t>
      </w:r>
      <w:proofErr w:type="spellEnd"/>
      <w:r w:rsidRPr="00C35F2F">
        <w:rPr>
          <w:i/>
          <w:iCs/>
        </w:rPr>
        <w:t>,</w:t>
      </w:r>
      <w:r w:rsidRPr="00C35F2F">
        <w:t xml:space="preserve"> or “The Raccoon-Eyed People” because many Wichita people painted or tattooed the skin around their eyes. </w:t>
      </w:r>
    </w:p>
    <w:p w14:paraId="7DA08811" w14:textId="77777777" w:rsidR="00DD3460" w:rsidRPr="00C35F2F" w:rsidRDefault="00DD3460" w:rsidP="00F56D9E">
      <w:pPr>
        <w:pStyle w:val="BodyText"/>
      </w:pPr>
      <w:r w:rsidRPr="00C35F2F">
        <w:t>The Wichita people were primarily farmers, living in big, permanent, multi-family grass houses in large farming communities. Their houses could be 50 feet fall! Their most important crops were corn, beans, and squash. These three crops came to be known as “the three sisters” because they grew so well when planted together.</w:t>
      </w:r>
    </w:p>
    <w:p w14:paraId="1290F608" w14:textId="77777777" w:rsidR="00DD3460" w:rsidRPr="00C35F2F" w:rsidRDefault="00DD3460" w:rsidP="00F56D9E">
      <w:pPr>
        <w:pStyle w:val="BodyText"/>
      </w:pPr>
      <w:r w:rsidRPr="00C35F2F">
        <w:t xml:space="preserve">Though the Wichita people were primarily agricultural, they also often sent out hunting parties to hunt for animals like rabbits, deer, and bison. </w:t>
      </w:r>
    </w:p>
    <w:p w14:paraId="5E3B3C23" w14:textId="75D1B107" w:rsidR="00DD3460" w:rsidRPr="007F1965" w:rsidRDefault="00000000" w:rsidP="00DD3460">
      <w:pPr>
        <w:spacing w:after="0" w:line="240" w:lineRule="auto"/>
      </w:pPr>
      <w:r>
        <w:rPr>
          <w:noProof/>
        </w:rPr>
        <w:pict w14:anchorId="78B774D7">
          <v:shape id="Picture 3" o:spid="_x0000_s1057" type="#_x0000_t75" alt="A map of Texas showing the location of the Wichita tribes in the southeast North Central Plains and the northwest Coastal Plains" style="position:absolute;margin-left:41.4pt;margin-top:-.05pt;width:203.6pt;height:203.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9" o:title="A map of Texas showing the location of the Wichita tribes in the southeast North Central Plains and the northwest Coastal Plains"/>
          </v:shape>
        </w:pict>
      </w:r>
      <w:r>
        <w:rPr>
          <w:noProof/>
        </w:rPr>
        <w:pict w14:anchorId="17CD779E">
          <v:rect id="Ink 12" o:spid="_x0000_s1062" alt="&quot;&quot;" style="position:absolute;margin-left:138.55pt;margin-top:27.85pt;width:49.7pt;height:63.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illed="f" strokecolor="#fffc00" strokeweight="4mm">
            <v:stroke opacity="21845f" endcap="square"/>
            <v:path shadowok="f" o:extrusionok="f" fillok="f" insetpenok="f"/>
            <o:lock v:ext="edit" rotation="t" aspectratio="t" verticies="t" text="t" shapetype="t"/>
            <o:ink i="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" annotation="t"/>
          </v:rect>
        </w:pict>
      </w:r>
    </w:p>
    <w:p w14:paraId="217F0380" w14:textId="77777777" w:rsidR="00DD3460" w:rsidRPr="007F1965" w:rsidRDefault="00DD3460" w:rsidP="00DD3460">
      <w:pPr>
        <w:spacing w:after="0" w:line="240" w:lineRule="auto"/>
      </w:pPr>
    </w:p>
    <w:p w14:paraId="20B617D9" w14:textId="77777777" w:rsidR="00DD3460" w:rsidRPr="007F1965" w:rsidRDefault="00DD3460" w:rsidP="00DD3460">
      <w:pPr>
        <w:spacing w:after="0" w:line="240" w:lineRule="auto"/>
      </w:pPr>
    </w:p>
    <w:p w14:paraId="04BDAB37" w14:textId="77777777" w:rsidR="00DD3460" w:rsidRPr="007F1965" w:rsidRDefault="00DD3460" w:rsidP="00DD3460">
      <w:pPr>
        <w:spacing w:after="0" w:line="240" w:lineRule="auto"/>
      </w:pPr>
    </w:p>
    <w:p w14:paraId="7B5E061D" w14:textId="77777777" w:rsidR="00DD3460" w:rsidRPr="007F1965" w:rsidRDefault="00DD3460" w:rsidP="00DD3460">
      <w:pPr>
        <w:spacing w:after="0" w:line="240" w:lineRule="auto"/>
      </w:pPr>
    </w:p>
    <w:p w14:paraId="611D7C05" w14:textId="77777777" w:rsidR="00DD3460" w:rsidRPr="007F1965" w:rsidRDefault="00DD3460" w:rsidP="00DD3460">
      <w:pPr>
        <w:spacing w:after="0" w:line="240" w:lineRule="auto"/>
      </w:pPr>
    </w:p>
    <w:p w14:paraId="432BC4D3" w14:textId="77777777" w:rsidR="00DD3460" w:rsidRPr="007F1965" w:rsidRDefault="00DD3460" w:rsidP="00DD3460">
      <w:pPr>
        <w:spacing w:after="0" w:line="240" w:lineRule="auto"/>
      </w:pPr>
    </w:p>
    <w:p w14:paraId="012AB9E8" w14:textId="77777777" w:rsidR="00DD3460" w:rsidRPr="007F1965" w:rsidRDefault="00DD3460" w:rsidP="00DD3460">
      <w:pPr>
        <w:spacing w:after="0" w:line="240" w:lineRule="auto"/>
      </w:pPr>
    </w:p>
    <w:p w14:paraId="5F2AB84B" w14:textId="77777777" w:rsidR="00DD3460" w:rsidRPr="007F1965" w:rsidRDefault="00DD3460" w:rsidP="00DD3460">
      <w:pPr>
        <w:spacing w:after="0" w:line="240" w:lineRule="auto"/>
      </w:pPr>
    </w:p>
    <w:p w14:paraId="04ED0C3D" w14:textId="77777777" w:rsidR="00DD3460" w:rsidRPr="007F1965" w:rsidRDefault="00DD3460" w:rsidP="00DD3460">
      <w:pPr>
        <w:spacing w:after="0" w:line="240" w:lineRule="auto"/>
      </w:pPr>
    </w:p>
    <w:p w14:paraId="14FB29D3" w14:textId="77777777" w:rsidR="00DD3460" w:rsidRPr="007F1965" w:rsidRDefault="00DD3460" w:rsidP="00DD3460">
      <w:pPr>
        <w:spacing w:after="0" w:line="240" w:lineRule="auto"/>
      </w:pPr>
    </w:p>
    <w:p w14:paraId="028036D5" w14:textId="77777777" w:rsidR="00DD3460" w:rsidRPr="007F1965" w:rsidRDefault="00DD3460" w:rsidP="00DD3460">
      <w:pPr>
        <w:spacing w:after="0" w:line="240" w:lineRule="auto"/>
      </w:pPr>
    </w:p>
    <w:p w14:paraId="0BC43F2E" w14:textId="77777777" w:rsidR="00DD3460" w:rsidRPr="007F1965" w:rsidRDefault="00DD3460" w:rsidP="00DD3460">
      <w:pPr>
        <w:spacing w:after="0" w:line="240" w:lineRule="auto"/>
      </w:pPr>
    </w:p>
    <w:p w14:paraId="02B88B3A" w14:textId="77777777" w:rsidR="00DD3460" w:rsidRDefault="00DD3460" w:rsidP="00DD3460">
      <w:pPr>
        <w:spacing w:after="0" w:line="240" w:lineRule="auto"/>
      </w:pPr>
    </w:p>
    <w:p w14:paraId="7CC1ED6D" w14:textId="4D6C1E9E" w:rsidR="00DD3460" w:rsidRDefault="00000000" w:rsidP="00DD3460">
      <w:pPr>
        <w:spacing w:after="0" w:line="240" w:lineRule="auto"/>
      </w:pPr>
      <w:r>
        <w:rPr>
          <w:noProof/>
        </w:rPr>
        <w:pict w14:anchorId="5F673FC0">
          <v:shape id="_x0000_s1063" type="#_x0000_t75" alt="A tall, dome-shaped grass hut of the Wichita people" style="position:absolute;margin-left:0;margin-top:.55pt;width:180.5pt;height:143.75pt;z-index:5;visibility:visible;mso-wrap-distance-left:9pt;mso-wrap-distance-top:0;mso-wrap-distance-right:9pt;mso-wrap-distance-bottom:0;mso-position-horizontal:left;mso-position-horizontal-relative:margin;mso-position-vertical:absolute;mso-position-vertical-relative:text;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">
            <v:imagedata r:id="rId11" o:title=""/>
            <w10:wrap anchorx="margin"/>
          </v:shape>
        </w:pict>
      </w:r>
    </w:p>
    <w:p w14:paraId="36BE567B" w14:textId="77777777" w:rsidR="00DD3460" w:rsidRDefault="00DD3460" w:rsidP="00DD3460">
      <w:pPr>
        <w:spacing w:after="0" w:line="240" w:lineRule="auto"/>
      </w:pPr>
    </w:p>
    <w:p w14:paraId="3F087524" w14:textId="77777777" w:rsidR="00DD3460" w:rsidRDefault="00DD3460" w:rsidP="00DD3460">
      <w:pPr>
        <w:spacing w:after="0" w:line="240" w:lineRule="auto"/>
      </w:pPr>
    </w:p>
    <w:p w14:paraId="4282B25B" w14:textId="77777777" w:rsidR="00DD3460" w:rsidRDefault="00DD3460" w:rsidP="00DD3460">
      <w:pPr>
        <w:spacing w:after="0" w:line="240" w:lineRule="auto"/>
      </w:pPr>
    </w:p>
    <w:p w14:paraId="2B012374" w14:textId="77777777" w:rsidR="00DD3460" w:rsidRDefault="00DD3460" w:rsidP="00DD3460">
      <w:pPr>
        <w:spacing w:after="0" w:line="240" w:lineRule="auto"/>
      </w:pPr>
    </w:p>
    <w:p w14:paraId="65B9DD2C" w14:textId="77777777" w:rsidR="00DD3460" w:rsidRDefault="00DD3460" w:rsidP="00DD3460">
      <w:pPr>
        <w:spacing w:after="0" w:line="240" w:lineRule="auto"/>
      </w:pPr>
    </w:p>
    <w:p w14:paraId="2666DE7E" w14:textId="77777777" w:rsidR="00DD3460" w:rsidRDefault="00DD3460" w:rsidP="00DD3460">
      <w:pPr>
        <w:spacing w:after="0" w:line="240" w:lineRule="auto"/>
      </w:pPr>
    </w:p>
    <w:p w14:paraId="537244C4" w14:textId="77777777" w:rsidR="00DD3460" w:rsidRDefault="00DD3460" w:rsidP="00DD3460">
      <w:pPr>
        <w:spacing w:after="0" w:line="240" w:lineRule="auto"/>
      </w:pPr>
    </w:p>
    <w:p w14:paraId="61C4E77F" w14:textId="77777777" w:rsidR="00DD3460" w:rsidRDefault="00DD3460" w:rsidP="00DD3460">
      <w:pPr>
        <w:spacing w:after="0" w:line="240" w:lineRule="auto"/>
      </w:pPr>
    </w:p>
    <w:p w14:paraId="59F1DA3D" w14:textId="77777777" w:rsidR="00DD3460" w:rsidRDefault="00DD3460" w:rsidP="00DD3460">
      <w:pPr>
        <w:spacing w:after="0" w:line="240" w:lineRule="auto"/>
      </w:pPr>
    </w:p>
    <w:p w14:paraId="083845D0" w14:textId="311C808E" w:rsidR="00DD3460" w:rsidRDefault="00DD3460" w:rsidP="008F14F8">
      <w:pPr>
        <w:pStyle w:val="Caption"/>
      </w:pPr>
      <w:r w:rsidRPr="007F1965">
        <w:t>A Wichita shelter</w:t>
      </w:r>
    </w:p>
    <w:p w14:paraId="71DB005F" w14:textId="2D7CA420" w:rsidR="00DD3460" w:rsidRDefault="000A38F0" w:rsidP="00F56D9E">
      <w:pPr>
        <w:pStyle w:val="Heading3"/>
      </w:pPr>
      <w:r>
        <w:br w:type="page"/>
      </w:r>
      <w:r w:rsidR="00DD3460" w:rsidRPr="00F54246">
        <w:lastRenderedPageBreak/>
        <w:t>Atakapa</w:t>
      </w:r>
    </w:p>
    <w:p w14:paraId="79AA251C" w14:textId="77777777" w:rsidR="00DD3460" w:rsidRPr="00587FD6" w:rsidRDefault="00DD3460" w:rsidP="00F56D9E">
      <w:pPr>
        <w:pStyle w:val="BodyText"/>
      </w:pPr>
      <w:r w:rsidRPr="00587FD6">
        <w:t xml:space="preserve">The word </w:t>
      </w:r>
      <w:r w:rsidRPr="00F77254">
        <w:rPr>
          <w:i/>
          <w:iCs/>
        </w:rPr>
        <w:t>Atakapa</w:t>
      </w:r>
      <w:r w:rsidRPr="00587FD6">
        <w:rPr>
          <w:b/>
          <w:bCs/>
          <w:i/>
          <w:iCs/>
        </w:rPr>
        <w:t xml:space="preserve"> </w:t>
      </w:r>
      <w:r w:rsidRPr="00587FD6">
        <w:t>means “Man-eater.” This name was likely given to them by a different tribe of American Indians. It referred to a practice of ritual cannibalism, which typically took place as part of tribal warfare. The Atakapa may have eaten the flesh of their enemies killed in battle.</w:t>
      </w:r>
    </w:p>
    <w:p w14:paraId="0F5E92E5" w14:textId="77777777" w:rsidR="00DD3460" w:rsidRPr="00587FD6" w:rsidRDefault="00DD3460" w:rsidP="00F56D9E">
      <w:pPr>
        <w:pStyle w:val="BodyText"/>
      </w:pPr>
      <w:r w:rsidRPr="00587FD6">
        <w:t xml:space="preserve">The Atakapa lived in small groups who travelled </w:t>
      </w:r>
      <w:proofErr w:type="gramStart"/>
      <w:r w:rsidRPr="00587FD6">
        <w:t>together for</w:t>
      </w:r>
      <w:proofErr w:type="gramEnd"/>
      <w:r w:rsidRPr="00587FD6">
        <w:t xml:space="preserve"> hunting and fishing. The alligator was an important food source for the Atakapa. They also used oil they collected from alligator skin as insect repellant. </w:t>
      </w:r>
    </w:p>
    <w:p w14:paraId="3A360813" w14:textId="77777777" w:rsidR="00DD3460" w:rsidRPr="00587FD6" w:rsidRDefault="00DD3460" w:rsidP="00F56D9E">
      <w:pPr>
        <w:pStyle w:val="BodyText"/>
      </w:pPr>
      <w:r w:rsidRPr="00587FD6">
        <w:t>Most information we have about the Atakapa we learned from the Europeans who encountered them in the 16</w:t>
      </w:r>
      <w:r w:rsidRPr="00587FD6">
        <w:rPr>
          <w:vertAlign w:val="superscript"/>
        </w:rPr>
        <w:t>th</w:t>
      </w:r>
      <w:r w:rsidRPr="00587FD6">
        <w:t xml:space="preserve"> century. These reports stated they were short and typically dressed in breech cloths made from buffalo skins. </w:t>
      </w:r>
    </w:p>
    <w:p w14:paraId="45E0932C" w14:textId="77777777" w:rsidR="00DD3460" w:rsidRPr="00587FD6" w:rsidRDefault="00DD3460" w:rsidP="00F56D9E">
      <w:pPr>
        <w:pStyle w:val="BodyText"/>
      </w:pPr>
      <w:r w:rsidRPr="00587FD6">
        <w:t xml:space="preserve">Atakapa men who became fathers would often rename themselves after the birth of their first son.  </w:t>
      </w:r>
    </w:p>
    <w:p w14:paraId="537AE9C2" w14:textId="24721651" w:rsidR="00DD3460" w:rsidRDefault="00000000" w:rsidP="00DD3460">
      <w:pPr>
        <w:spacing w:after="0" w:line="240" w:lineRule="auto"/>
      </w:pPr>
      <w:r>
        <w:rPr>
          <w:noProof/>
        </w:rPr>
        <w:pict w14:anchorId="66CEAF6B">
          <v:shape id="_x0000_s1064" type="#_x0000_t75" alt="A map of Texas showing the location of the " style="position:absolute;margin-left:0;margin-top:-.05pt;width:203.6pt;height:203.6pt;z-index:7;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
          </v:shape>
        </w:pict>
      </w:r>
      <w:r>
        <w:rPr>
          <w:noProof/>
        </w:rPr>
        <w:pict w14:anchorId="1BE69182">
          <v:rect id="_x0000_s1065" alt="&quot;&quot;" style="position:absolute;margin-left:157.15pt;margin-top:117.85pt;width:38.15pt;height:28.8pt;z-index:8;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" annotation="t"/>
          </v:rect>
        </w:pict>
      </w:r>
    </w:p>
    <w:p w14:paraId="2D668B19" w14:textId="77777777" w:rsidR="00DD3460" w:rsidRDefault="00DD3460" w:rsidP="00DD3460">
      <w:pPr>
        <w:spacing w:after="0" w:line="240" w:lineRule="auto"/>
      </w:pPr>
    </w:p>
    <w:p w14:paraId="51F30CD5" w14:textId="77777777" w:rsidR="00DD3460" w:rsidRDefault="00DD3460" w:rsidP="00DD3460">
      <w:pPr>
        <w:spacing w:after="0" w:line="240" w:lineRule="auto"/>
      </w:pPr>
    </w:p>
    <w:p w14:paraId="74401D8B" w14:textId="77777777" w:rsidR="00DD3460" w:rsidRDefault="00DD3460" w:rsidP="00DD3460">
      <w:pPr>
        <w:spacing w:after="0" w:line="240" w:lineRule="auto"/>
      </w:pPr>
    </w:p>
    <w:p w14:paraId="5ABA595A" w14:textId="77777777" w:rsidR="00DD3460" w:rsidRDefault="00DD3460" w:rsidP="00DD3460">
      <w:pPr>
        <w:spacing w:after="0" w:line="240" w:lineRule="auto"/>
      </w:pPr>
    </w:p>
    <w:p w14:paraId="3A02B547" w14:textId="77777777" w:rsidR="00DD3460" w:rsidRDefault="00DD3460" w:rsidP="00DD3460">
      <w:pPr>
        <w:spacing w:after="0" w:line="240" w:lineRule="auto"/>
      </w:pPr>
    </w:p>
    <w:p w14:paraId="14F127A2" w14:textId="77777777" w:rsidR="00DD3460" w:rsidRDefault="00DD3460" w:rsidP="00DD3460">
      <w:pPr>
        <w:spacing w:after="0" w:line="240" w:lineRule="auto"/>
      </w:pPr>
    </w:p>
    <w:p w14:paraId="028A263B" w14:textId="77777777" w:rsidR="00DD3460" w:rsidRDefault="00DD3460" w:rsidP="00DD3460">
      <w:pPr>
        <w:spacing w:after="0" w:line="240" w:lineRule="auto"/>
      </w:pPr>
    </w:p>
    <w:p w14:paraId="08E957A4" w14:textId="77777777" w:rsidR="00DD3460" w:rsidRDefault="00DD3460" w:rsidP="00DD3460">
      <w:pPr>
        <w:spacing w:after="0" w:line="240" w:lineRule="auto"/>
      </w:pPr>
    </w:p>
    <w:p w14:paraId="7AD3D684" w14:textId="77777777" w:rsidR="00DD3460" w:rsidRDefault="00DD3460" w:rsidP="00DD3460">
      <w:pPr>
        <w:spacing w:after="0" w:line="240" w:lineRule="auto"/>
      </w:pPr>
    </w:p>
    <w:p w14:paraId="2BD96FAB" w14:textId="77777777" w:rsidR="00DD3460" w:rsidRDefault="00DD3460" w:rsidP="00DD3460">
      <w:pPr>
        <w:spacing w:after="0" w:line="240" w:lineRule="auto"/>
      </w:pPr>
    </w:p>
    <w:p w14:paraId="4F9DC910" w14:textId="77777777" w:rsidR="00DD3460" w:rsidRDefault="00DD3460" w:rsidP="00DD3460">
      <w:pPr>
        <w:spacing w:after="0" w:line="240" w:lineRule="auto"/>
      </w:pPr>
    </w:p>
    <w:p w14:paraId="733751C3" w14:textId="77777777" w:rsidR="00DD3460" w:rsidRDefault="00DD3460" w:rsidP="00DD3460">
      <w:pPr>
        <w:spacing w:after="0" w:line="240" w:lineRule="auto"/>
      </w:pPr>
    </w:p>
    <w:p w14:paraId="2C4895B6" w14:textId="77777777" w:rsidR="00DD3460" w:rsidRDefault="00DD3460" w:rsidP="00DD3460">
      <w:pPr>
        <w:spacing w:after="0" w:line="240" w:lineRule="auto"/>
      </w:pPr>
    </w:p>
    <w:p w14:paraId="77A421EF" w14:textId="77777777" w:rsidR="00DD3460" w:rsidRDefault="00DD3460" w:rsidP="00DD3460">
      <w:pPr>
        <w:spacing w:after="0" w:line="240" w:lineRule="auto"/>
      </w:pPr>
    </w:p>
    <w:p w14:paraId="6EB6BE37" w14:textId="48DBA9C2" w:rsidR="00DD3460" w:rsidRDefault="00000000" w:rsidP="00DD3460">
      <w:pPr>
        <w:spacing w:after="0" w:line="240" w:lineRule="auto"/>
      </w:pPr>
      <w:r>
        <w:rPr>
          <w:noProof/>
        </w:rPr>
        <w:pict w14:anchorId="36D3B824">
          <v:shape id="Picture 4" o:spid="_x0000_s1052" type="#_x0000_t75" alt="American alligator swimming in a marsh" style="position:absolute;margin-left:-7.7pt;margin-top:1.45pt;width:211.75pt;height:143.5pt;z-index: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">
            <v:imagedata r:id="rId12" o:title=""/>
          </v:shape>
        </w:pict>
      </w:r>
    </w:p>
    <w:p w14:paraId="73AC2F80" w14:textId="77777777" w:rsidR="00DD3460" w:rsidRDefault="00DD3460" w:rsidP="00DD3460">
      <w:pPr>
        <w:spacing w:after="0" w:line="240" w:lineRule="auto"/>
      </w:pPr>
    </w:p>
    <w:p w14:paraId="2FA73484" w14:textId="77777777" w:rsidR="00DD3460" w:rsidRDefault="00DD3460" w:rsidP="00DD3460">
      <w:pPr>
        <w:spacing w:after="0" w:line="240" w:lineRule="auto"/>
      </w:pPr>
    </w:p>
    <w:p w14:paraId="3C967EE6" w14:textId="77777777" w:rsidR="00DD3460" w:rsidRDefault="00DD3460" w:rsidP="00DD3460">
      <w:pPr>
        <w:spacing w:after="0" w:line="240" w:lineRule="auto"/>
      </w:pPr>
    </w:p>
    <w:p w14:paraId="748F1A50" w14:textId="77777777" w:rsidR="00DD3460" w:rsidRDefault="00DD3460" w:rsidP="00DD3460">
      <w:pPr>
        <w:spacing w:after="0" w:line="240" w:lineRule="auto"/>
      </w:pPr>
    </w:p>
    <w:p w14:paraId="30F16A52" w14:textId="77777777" w:rsidR="00DD3460" w:rsidRDefault="00DD3460" w:rsidP="00DD3460">
      <w:pPr>
        <w:spacing w:after="0" w:line="240" w:lineRule="auto"/>
      </w:pPr>
    </w:p>
    <w:p w14:paraId="38889DFC" w14:textId="77777777" w:rsidR="00DD3460" w:rsidRDefault="00DD3460" w:rsidP="00DD3460">
      <w:pPr>
        <w:spacing w:after="0" w:line="240" w:lineRule="auto"/>
      </w:pPr>
    </w:p>
    <w:p w14:paraId="6C21B059" w14:textId="77777777" w:rsidR="00DD3460" w:rsidRDefault="00DD3460" w:rsidP="00DD3460">
      <w:pPr>
        <w:spacing w:after="0" w:line="240" w:lineRule="auto"/>
      </w:pPr>
    </w:p>
    <w:p w14:paraId="6377446F" w14:textId="77777777" w:rsidR="00DD3460" w:rsidRDefault="00DD3460" w:rsidP="00DD3460">
      <w:pPr>
        <w:spacing w:after="0" w:line="240" w:lineRule="auto"/>
      </w:pPr>
    </w:p>
    <w:p w14:paraId="71894B22" w14:textId="77777777" w:rsidR="00DD3460" w:rsidRDefault="00DD3460" w:rsidP="00DD3460">
      <w:pPr>
        <w:spacing w:after="0" w:line="240" w:lineRule="auto"/>
      </w:pPr>
    </w:p>
    <w:p w14:paraId="3B145E5F" w14:textId="2D992075" w:rsidR="00DD3460" w:rsidRDefault="00DD3460" w:rsidP="008F14F8">
      <w:pPr>
        <w:pStyle w:val="Caption"/>
      </w:pPr>
      <w:r>
        <w:t>The American alligator was instrumental in Atakapa daily life</w:t>
      </w:r>
    </w:p>
    <w:p w14:paraId="177548A4" w14:textId="667EFF7E" w:rsidR="00DD3460" w:rsidRDefault="000A38F0" w:rsidP="008A468E">
      <w:pPr>
        <w:pStyle w:val="Heading3"/>
      </w:pPr>
      <w:r>
        <w:br w:type="page"/>
      </w:r>
      <w:r w:rsidR="00DD3460" w:rsidRPr="007861D3">
        <w:lastRenderedPageBreak/>
        <w:t>Karankawa</w:t>
      </w:r>
    </w:p>
    <w:p w14:paraId="09708529" w14:textId="77777777" w:rsidR="00DD3460" w:rsidRPr="006B0F80" w:rsidRDefault="00DD3460" w:rsidP="008A468E">
      <w:pPr>
        <w:pStyle w:val="BodyText"/>
      </w:pPr>
      <w:r w:rsidRPr="006B0F80">
        <w:t xml:space="preserve">Like many American Indian tribes in Texas, the Karankawa were not only one tribe, but a collection of smaller tribes that shared a similar language and culture. </w:t>
      </w:r>
    </w:p>
    <w:p w14:paraId="3CB1379B" w14:textId="77777777" w:rsidR="00DD3460" w:rsidRPr="006B0F80" w:rsidRDefault="00DD3460" w:rsidP="008A468E">
      <w:pPr>
        <w:pStyle w:val="BodyText"/>
      </w:pPr>
      <w:r w:rsidRPr="006B0F80">
        <w:t xml:space="preserve">The word </w:t>
      </w:r>
      <w:r w:rsidRPr="00303A3C">
        <w:rPr>
          <w:i/>
          <w:iCs/>
        </w:rPr>
        <w:t>Karankawa</w:t>
      </w:r>
      <w:r w:rsidRPr="006B0F80">
        <w:t xml:space="preserve"> most likely meant “dog lover,” as reported by the Spanish who encountered them. The Karankawa were known for keeping dogs that were described as a coyote-fox breed. </w:t>
      </w:r>
    </w:p>
    <w:p w14:paraId="75AF1A9C" w14:textId="77777777" w:rsidR="00DD3460" w:rsidRPr="006B0F80" w:rsidRDefault="00DD3460" w:rsidP="008A468E">
      <w:pPr>
        <w:pStyle w:val="BodyText"/>
      </w:pPr>
      <w:r w:rsidRPr="006B0F80">
        <w:t xml:space="preserve">The Karankawa were semi-nomadic, moving when they needed new resources. They were primarily hunter-gatherers and fishers. Their diet consisted of fish, turtles, plants, and other animals. </w:t>
      </w:r>
    </w:p>
    <w:p w14:paraId="599CC2B0" w14:textId="77777777" w:rsidR="00DD3460" w:rsidRPr="006B0F80" w:rsidRDefault="00DD3460" w:rsidP="008A468E">
      <w:pPr>
        <w:pStyle w:val="BodyText"/>
      </w:pPr>
      <w:r w:rsidRPr="006B0F80">
        <w:t xml:space="preserve">The Karankawa made dug-out canoes made by cutting down a long tree trunk and hollowing out the center. They built small, grass and mud huts often known as wigwams that could be moved when necessary. They often wore breech cloths, or small strips of fabric at their waist and they were also reported to paint their bodies. They held celebrations known as </w:t>
      </w:r>
      <w:r w:rsidRPr="00303A3C">
        <w:rPr>
          <w:i/>
          <w:iCs/>
        </w:rPr>
        <w:t>mitotes</w:t>
      </w:r>
      <w:r w:rsidRPr="006B0F80">
        <w:t xml:space="preserve"> in which they would dance and wrestle. </w:t>
      </w:r>
    </w:p>
    <w:p w14:paraId="6DE5C90E" w14:textId="45931FBB" w:rsidR="00DD3460" w:rsidRDefault="00000000" w:rsidP="00DD3460">
      <w:pPr>
        <w:tabs>
          <w:tab w:val="left" w:pos="2145"/>
        </w:tabs>
      </w:pPr>
      <w:r>
        <w:rPr>
          <w:noProof/>
        </w:rPr>
        <w:pict w14:anchorId="04881C44">
          <v:shape id="Picture 5" o:spid="_x0000_s1051" type="#_x0000_t75" alt="A map of Texas showing the location of the Comanche Indians, covering most of the Great Plains and North Central Plains" style="position:absolute;margin-left:26.7pt;margin-top:-.05pt;width:203.6pt;height:203.6pt;z-index:10;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5025D685">
          <v:rect id="Ink 2" o:spid="_x0000_s1066" alt="&quot;&quot;" style="position:absolute;margin-left:145.35pt;margin-top:131.55pt;width:53.75pt;height:37.35pt;z-index:11;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" annotation="t"/>
          </v:rect>
        </w:pict>
      </w:r>
    </w:p>
    <w:p w14:paraId="235F063D" w14:textId="77777777" w:rsidR="00DD3460" w:rsidRDefault="00DD3460" w:rsidP="00DD3460">
      <w:pPr>
        <w:tabs>
          <w:tab w:val="left" w:pos="2145"/>
        </w:tabs>
      </w:pPr>
    </w:p>
    <w:p w14:paraId="0F7F1839" w14:textId="77777777" w:rsidR="00DD3460" w:rsidRDefault="00DD3460" w:rsidP="00DD3460">
      <w:pPr>
        <w:tabs>
          <w:tab w:val="left" w:pos="2145"/>
        </w:tabs>
      </w:pPr>
    </w:p>
    <w:p w14:paraId="19D0EFD1" w14:textId="77777777" w:rsidR="00DD3460" w:rsidRDefault="00DD3460" w:rsidP="00DD3460">
      <w:pPr>
        <w:tabs>
          <w:tab w:val="left" w:pos="2145"/>
        </w:tabs>
      </w:pPr>
    </w:p>
    <w:p w14:paraId="7F8CE5BC" w14:textId="77777777" w:rsidR="00DD3460" w:rsidRDefault="00DD3460" w:rsidP="00DD3460">
      <w:pPr>
        <w:tabs>
          <w:tab w:val="left" w:pos="2145"/>
        </w:tabs>
      </w:pPr>
    </w:p>
    <w:p w14:paraId="5B566212" w14:textId="77777777" w:rsidR="00DD3460" w:rsidRDefault="00DD3460" w:rsidP="00DD3460">
      <w:pPr>
        <w:tabs>
          <w:tab w:val="left" w:pos="2145"/>
        </w:tabs>
      </w:pPr>
    </w:p>
    <w:p w14:paraId="1BFD2149" w14:textId="77777777" w:rsidR="00DD3460" w:rsidRDefault="00DD3460" w:rsidP="00DD3460">
      <w:pPr>
        <w:tabs>
          <w:tab w:val="left" w:pos="2145"/>
        </w:tabs>
      </w:pPr>
    </w:p>
    <w:p w14:paraId="58F2B1B4" w14:textId="4C8A44CF" w:rsidR="00DD3460" w:rsidRDefault="00000000" w:rsidP="00DD3460">
      <w:pPr>
        <w:tabs>
          <w:tab w:val="left" w:pos="2145"/>
        </w:tabs>
      </w:pPr>
      <w:r>
        <w:rPr>
          <w:noProof/>
        </w:rPr>
        <w:pict w14:anchorId="7D475A64">
          <v:shape id="_x0000_s1067" type="#_x0000_t75" alt="American Indian man in a dugout canoe on a lake" style="position:absolute;margin-left:-7.2pt;margin-top:19.3pt;width:201.1pt;height:2in;z-index:1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">
            <v:imagedata r:id="rId13" o:title=""/>
          </v:shape>
        </w:pict>
      </w:r>
    </w:p>
    <w:p w14:paraId="71982B77" w14:textId="77777777" w:rsidR="00DD3460" w:rsidRDefault="00DD3460" w:rsidP="00DD3460">
      <w:pPr>
        <w:tabs>
          <w:tab w:val="left" w:pos="2145"/>
        </w:tabs>
      </w:pPr>
    </w:p>
    <w:p w14:paraId="75C875B4" w14:textId="77777777" w:rsidR="00DD3460" w:rsidRDefault="00DD3460" w:rsidP="00DD3460">
      <w:pPr>
        <w:tabs>
          <w:tab w:val="left" w:pos="2145"/>
        </w:tabs>
      </w:pPr>
    </w:p>
    <w:p w14:paraId="265875CD" w14:textId="77777777" w:rsidR="00DD3460" w:rsidRDefault="00DD3460" w:rsidP="00DD3460">
      <w:pPr>
        <w:tabs>
          <w:tab w:val="left" w:pos="2145"/>
        </w:tabs>
      </w:pPr>
    </w:p>
    <w:p w14:paraId="2AABF33E" w14:textId="77777777" w:rsidR="00DD3460" w:rsidRDefault="00DD3460" w:rsidP="00DD3460">
      <w:pPr>
        <w:tabs>
          <w:tab w:val="left" w:pos="2145"/>
        </w:tabs>
      </w:pPr>
    </w:p>
    <w:p w14:paraId="219F6D17" w14:textId="77777777" w:rsidR="00DD3460" w:rsidRDefault="00DD3460" w:rsidP="00DD3460">
      <w:pPr>
        <w:tabs>
          <w:tab w:val="left" w:pos="2145"/>
        </w:tabs>
      </w:pPr>
    </w:p>
    <w:p w14:paraId="7C28BD7B" w14:textId="77777777" w:rsidR="00DD3460" w:rsidRDefault="00DD3460" w:rsidP="00DD3460">
      <w:pPr>
        <w:tabs>
          <w:tab w:val="left" w:pos="2145"/>
        </w:tabs>
      </w:pPr>
    </w:p>
    <w:p w14:paraId="41FA0561" w14:textId="2998C477" w:rsidR="00DD3460" w:rsidRDefault="00DD3460" w:rsidP="008F14F8">
      <w:pPr>
        <w:pStyle w:val="Caption"/>
      </w:pPr>
      <w:r>
        <w:t>American Indian man in a dugout canoe</w:t>
      </w:r>
    </w:p>
    <w:p w14:paraId="2FAD3115" w14:textId="64B5CD7D" w:rsidR="00DD3460" w:rsidRDefault="000A38F0" w:rsidP="008A468E">
      <w:pPr>
        <w:pStyle w:val="Heading3"/>
      </w:pPr>
      <w:r>
        <w:br w:type="page"/>
      </w:r>
      <w:r w:rsidR="00DD3460" w:rsidRPr="00774C26">
        <w:lastRenderedPageBreak/>
        <w:t>Coahuiltecan</w:t>
      </w:r>
    </w:p>
    <w:p w14:paraId="2240BA1D" w14:textId="77777777" w:rsidR="00DD3460" w:rsidRPr="00C513BA" w:rsidRDefault="00DD3460" w:rsidP="00A13CEA">
      <w:pPr>
        <w:pStyle w:val="BodyText"/>
      </w:pPr>
      <w:r w:rsidRPr="00C513BA">
        <w:t xml:space="preserve">Like many other Indigenous tribes, the Coahuiltecan was not only one tribe, rather hundreds of small groups who shared similar languages and cultural characteristics. </w:t>
      </w:r>
    </w:p>
    <w:p w14:paraId="2830A8F4" w14:textId="77777777" w:rsidR="00DD3460" w:rsidRPr="00C513BA" w:rsidRDefault="00DD3460" w:rsidP="00A13CEA">
      <w:pPr>
        <w:pStyle w:val="BodyText"/>
      </w:pPr>
      <w:r w:rsidRPr="00C513BA">
        <w:t xml:space="preserve">The Coahuiltecan people lived in a more difficult environment than other Coastal Plains tribes. There </w:t>
      </w:r>
      <w:proofErr w:type="gramStart"/>
      <w:r w:rsidRPr="00C513BA">
        <w:t>was</w:t>
      </w:r>
      <w:proofErr w:type="gramEnd"/>
      <w:r w:rsidRPr="00C513BA">
        <w:t xml:space="preserve"> less precipitation and poorer soil in the southern part of the region. For this reason, they were typically poorer and less organized than tribes like the Caddo, who lived in a rich area. </w:t>
      </w:r>
    </w:p>
    <w:p w14:paraId="6DCE57E1" w14:textId="77777777" w:rsidR="00DD3460" w:rsidRPr="00C513BA" w:rsidRDefault="00DD3460" w:rsidP="00A13CEA">
      <w:pPr>
        <w:pStyle w:val="BodyText"/>
      </w:pPr>
      <w:r w:rsidRPr="00C513BA">
        <w:t xml:space="preserve">They took part in agriculture growing mesquite beans on small farms. They also gathered prickly pear fruit, pecans, acorns, and roots. They hunted deer, armadillo, rabbits, lizards, snakes, and they fished. </w:t>
      </w:r>
    </w:p>
    <w:p w14:paraId="200E3845" w14:textId="77777777" w:rsidR="00DD3460" w:rsidRPr="00C513BA" w:rsidRDefault="00DD3460" w:rsidP="00A13CEA">
      <w:pPr>
        <w:pStyle w:val="BodyText"/>
      </w:pPr>
      <w:r w:rsidRPr="00C513BA">
        <w:t xml:space="preserve">Much of what we know about the Coahuiltecans comes from reports of the Spanish who encountered them, not from the Coahuiltecan people themselves. </w:t>
      </w:r>
      <w:r w:rsidRPr="00C513BA">
        <w:tab/>
      </w:r>
    </w:p>
    <w:p w14:paraId="5C916756" w14:textId="112C1F4C" w:rsidR="00DD3460" w:rsidRDefault="00000000" w:rsidP="00DD3460">
      <w:pPr>
        <w:tabs>
          <w:tab w:val="left" w:pos="2145"/>
        </w:tabs>
      </w:pPr>
      <w:r>
        <w:rPr>
          <w:noProof/>
        </w:rPr>
        <w:pict w14:anchorId="2A036AA2">
          <v:shape id="_x0000_s1068" type="#_x0000_t75" alt="A map of Texas showing the location of the Coahuiltecan tribe in the southern part of the Coastal Plains" style="position:absolute;margin-left:45.15pt;margin-top:0;width:203.6pt;height:203.6pt;z-index:13;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ahuiltecan tribe in the southern part of the Coastal Plains"/>
          </v:shape>
        </w:pict>
      </w:r>
      <w:r>
        <w:rPr>
          <w:noProof/>
        </w:rPr>
        <w:pict w14:anchorId="116A2CB2">
          <v:rect id="_x0000_s1069" alt="&quot;&quot;" style="position:absolute;margin-left:130.4pt;margin-top:136.75pt;width:59.85pt;height:67.25pt;z-index:14;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" annotation="t"/>
          </v:rect>
        </w:pict>
      </w:r>
      <w:r>
        <w:rPr>
          <w:noProof/>
        </w:rPr>
        <w:pict w14:anchorId="3F757B49">
          <v:rect id="Ink 10" o:spid="_x0000_s1070" alt="&quot;&quot;" style="position:absolute;margin-left:125.9pt;margin-top:145.45pt;width:54.1pt;height:66.25pt;z-index:16;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" annotation="t"/>
          </v:rect>
        </w:pict>
      </w:r>
    </w:p>
    <w:p w14:paraId="513637E4" w14:textId="77777777" w:rsidR="00DD3460" w:rsidRDefault="00DD3460" w:rsidP="00DD3460">
      <w:pPr>
        <w:tabs>
          <w:tab w:val="left" w:pos="2145"/>
        </w:tabs>
      </w:pPr>
    </w:p>
    <w:p w14:paraId="280B0404" w14:textId="77777777" w:rsidR="00DD3460" w:rsidRDefault="00DD3460" w:rsidP="00DD3460">
      <w:pPr>
        <w:tabs>
          <w:tab w:val="left" w:pos="2145"/>
        </w:tabs>
      </w:pPr>
    </w:p>
    <w:p w14:paraId="49A5CD4B" w14:textId="77777777" w:rsidR="00DD3460" w:rsidRDefault="00DD3460" w:rsidP="00DD3460">
      <w:pPr>
        <w:tabs>
          <w:tab w:val="left" w:pos="2145"/>
        </w:tabs>
      </w:pPr>
    </w:p>
    <w:p w14:paraId="78C186CA" w14:textId="77777777" w:rsidR="00DD3460" w:rsidRDefault="00DD3460" w:rsidP="00DD3460">
      <w:pPr>
        <w:tabs>
          <w:tab w:val="left" w:pos="2145"/>
        </w:tabs>
      </w:pPr>
    </w:p>
    <w:p w14:paraId="335CFDB4" w14:textId="77777777" w:rsidR="00DD3460" w:rsidRDefault="00DD3460" w:rsidP="00DD3460">
      <w:pPr>
        <w:tabs>
          <w:tab w:val="left" w:pos="2145"/>
        </w:tabs>
      </w:pPr>
    </w:p>
    <w:p w14:paraId="117DA1DC" w14:textId="77777777" w:rsidR="00DD3460" w:rsidRDefault="00DD3460" w:rsidP="00DD3460">
      <w:pPr>
        <w:tabs>
          <w:tab w:val="left" w:pos="2145"/>
        </w:tabs>
      </w:pPr>
    </w:p>
    <w:p w14:paraId="1BB722A1" w14:textId="77777777" w:rsidR="00DD3460" w:rsidRDefault="00DD3460" w:rsidP="00DD3460">
      <w:pPr>
        <w:tabs>
          <w:tab w:val="left" w:pos="2145"/>
        </w:tabs>
      </w:pPr>
    </w:p>
    <w:p w14:paraId="5BB84CAF" w14:textId="29EE7E1A" w:rsidR="00DD3460" w:rsidRDefault="00000000" w:rsidP="00DD3460">
      <w:pPr>
        <w:tabs>
          <w:tab w:val="left" w:pos="2145"/>
        </w:tabs>
      </w:pPr>
      <w:r>
        <w:rPr>
          <w:noProof/>
        </w:rPr>
        <w:pict w14:anchorId="476BBE99">
          <v:shape id="_x0000_s1071" type="#_x0000_t75" alt="Primary view of object titled 'Soil map, reconnoissance survey, South Texas sheet'." style="position:absolute;margin-left:-7.7pt;margin-top:14pt;width:205pt;height:156.95pt;z-index:1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">
            <v:imagedata r:id="rId14" o:title=""/>
          </v:shape>
        </w:pict>
      </w:r>
    </w:p>
    <w:p w14:paraId="4862B961" w14:textId="77777777" w:rsidR="00DD3460" w:rsidRDefault="00DD3460" w:rsidP="00DD3460">
      <w:pPr>
        <w:tabs>
          <w:tab w:val="left" w:pos="2145"/>
        </w:tabs>
      </w:pPr>
    </w:p>
    <w:p w14:paraId="0E6E95FC" w14:textId="77777777" w:rsidR="00DD3460" w:rsidRDefault="00DD3460" w:rsidP="00DD3460">
      <w:pPr>
        <w:tabs>
          <w:tab w:val="left" w:pos="2145"/>
        </w:tabs>
      </w:pPr>
    </w:p>
    <w:p w14:paraId="437C8C8F" w14:textId="77777777" w:rsidR="00DD3460" w:rsidRDefault="00DD3460" w:rsidP="00DD3460">
      <w:pPr>
        <w:tabs>
          <w:tab w:val="left" w:pos="2145"/>
        </w:tabs>
      </w:pPr>
    </w:p>
    <w:p w14:paraId="1C2923A4" w14:textId="77777777" w:rsidR="00DD3460" w:rsidRDefault="00DD3460" w:rsidP="00DD3460">
      <w:pPr>
        <w:tabs>
          <w:tab w:val="left" w:pos="2145"/>
        </w:tabs>
      </w:pPr>
    </w:p>
    <w:p w14:paraId="71490E50" w14:textId="77777777" w:rsidR="00DD3460" w:rsidRDefault="00DD3460" w:rsidP="00DD3460">
      <w:pPr>
        <w:tabs>
          <w:tab w:val="left" w:pos="2145"/>
        </w:tabs>
      </w:pPr>
    </w:p>
    <w:p w14:paraId="1AB6F4B2" w14:textId="77777777" w:rsidR="00DD3460" w:rsidRDefault="00DD3460" w:rsidP="00DD3460">
      <w:pPr>
        <w:tabs>
          <w:tab w:val="left" w:pos="2145"/>
        </w:tabs>
      </w:pPr>
    </w:p>
    <w:p w14:paraId="77D61E36" w14:textId="24D3E105" w:rsidR="00DD3460" w:rsidRDefault="00DD3460" w:rsidP="008F14F8">
      <w:pPr>
        <w:pStyle w:val="Caption"/>
      </w:pPr>
      <w:r>
        <w:t>The environment of South Texas was very harsh</w:t>
      </w:r>
    </w:p>
    <w:p w14:paraId="6C51FDBE" w14:textId="6F6C5228" w:rsidR="00DD3460" w:rsidRDefault="000A38F0" w:rsidP="00A13CEA">
      <w:pPr>
        <w:pStyle w:val="Heading3"/>
      </w:pPr>
      <w:r>
        <w:br w:type="page"/>
      </w:r>
      <w:r w:rsidR="00DD3460" w:rsidRPr="002B6A16">
        <w:lastRenderedPageBreak/>
        <w:t>Comanche</w:t>
      </w:r>
    </w:p>
    <w:p w14:paraId="2080533E" w14:textId="77777777" w:rsidR="00DD3460" w:rsidRPr="002B6A16" w:rsidRDefault="00DD3460" w:rsidP="00A13CEA">
      <w:pPr>
        <w:pStyle w:val="BodyText"/>
      </w:pPr>
      <w:r w:rsidRPr="002B6A16">
        <w:t xml:space="preserve">Unlike many other American Indian tribes, the Comanche did not live in Texas until the early 1700s. After the arrival of Spanish horses in the 1500s, they adapted themselves into a powerful horse culture during the 1600s and then migrated south toward Texas from areas near present-day Colorado and Wyoming. Like other tribes, the Comanche were </w:t>
      </w:r>
      <w:proofErr w:type="gramStart"/>
      <w:r w:rsidRPr="002B6A16">
        <w:t>actually many</w:t>
      </w:r>
      <w:proofErr w:type="gramEnd"/>
      <w:r w:rsidRPr="002B6A16">
        <w:t xml:space="preserve"> different bands of American Indians who shared similar language and culture.</w:t>
      </w:r>
    </w:p>
    <w:p w14:paraId="760636AE" w14:textId="77777777" w:rsidR="00DD3460" w:rsidRPr="002B6A16" w:rsidRDefault="00DD3460" w:rsidP="00A13CEA">
      <w:pPr>
        <w:pStyle w:val="BodyText"/>
      </w:pPr>
      <w:r w:rsidRPr="002B6A16">
        <w:t>The Comanche were fierce warriors. The word </w:t>
      </w:r>
      <w:r w:rsidRPr="002B6A16">
        <w:rPr>
          <w:i/>
          <w:iCs/>
        </w:rPr>
        <w:t>Comanche</w:t>
      </w:r>
      <w:r w:rsidRPr="002B6A16">
        <w:t> </w:t>
      </w:r>
      <w:proofErr w:type="gramStart"/>
      <w:r w:rsidRPr="002B6A16">
        <w:t>actually means</w:t>
      </w:r>
      <w:proofErr w:type="gramEnd"/>
      <w:r w:rsidRPr="002B6A16">
        <w:t xml:space="preserve"> “enemy.” It was the name used by an enemy tribe of Ute Indians. The Comanche called</w:t>
      </w:r>
      <w:r>
        <w:t xml:space="preserve"> </w:t>
      </w:r>
      <w:r w:rsidRPr="002B6A16">
        <w:t>themselves</w:t>
      </w:r>
      <w:r>
        <w:t xml:space="preserve"> </w:t>
      </w:r>
      <w:r w:rsidRPr="002B6A16">
        <w:rPr>
          <w:i/>
          <w:iCs/>
        </w:rPr>
        <w:t>Numinu,</w:t>
      </w:r>
      <w:r>
        <w:rPr>
          <w:i/>
          <w:iCs/>
        </w:rPr>
        <w:t xml:space="preserve"> </w:t>
      </w:r>
      <w:r w:rsidRPr="002B6A16">
        <w:t>meaning “the people.” Fighting from horses, the Comanche soon became one of the most powerful groups in Texas.</w:t>
      </w:r>
    </w:p>
    <w:p w14:paraId="676CA426" w14:textId="77777777" w:rsidR="00DD3460" w:rsidRPr="002B6A16" w:rsidRDefault="00DD3460" w:rsidP="00A13CEA">
      <w:pPr>
        <w:pStyle w:val="BodyText"/>
      </w:pPr>
      <w:r w:rsidRPr="002B6A16">
        <w:t xml:space="preserve">The Comanche primarily hunted bison. They used every part of the animal. They </w:t>
      </w:r>
      <w:proofErr w:type="gramStart"/>
      <w:r w:rsidRPr="002B6A16">
        <w:t>tanned</w:t>
      </w:r>
      <w:proofErr w:type="gramEnd"/>
      <w:r w:rsidRPr="002B6A16">
        <w:t xml:space="preserve"> bison hides to make large tents called </w:t>
      </w:r>
      <w:proofErr w:type="gramStart"/>
      <w:r w:rsidRPr="002B6A16">
        <w:t>tipis</w:t>
      </w:r>
      <w:proofErr w:type="gramEnd"/>
      <w:r w:rsidRPr="002B6A16">
        <w:t xml:space="preserve">, as well as shoes, clothing, and bags. They used </w:t>
      </w:r>
      <w:proofErr w:type="gramStart"/>
      <w:r w:rsidRPr="002B6A16">
        <w:t>the bones</w:t>
      </w:r>
      <w:proofErr w:type="gramEnd"/>
      <w:r w:rsidRPr="002B6A16">
        <w:t xml:space="preserve"> for tools, weapons, and jewelry.</w:t>
      </w:r>
    </w:p>
    <w:p w14:paraId="4DE23838" w14:textId="77777777" w:rsidR="00DD3460" w:rsidRPr="002B6A16" w:rsidRDefault="00DD3460" w:rsidP="00A13CEA">
      <w:pPr>
        <w:pStyle w:val="BodyText"/>
      </w:pPr>
      <w:r w:rsidRPr="002B6A16">
        <w:t>Comanche tribes were run in a democratic way – electing leaders, giving the people a say, and valuing individual freedom.</w:t>
      </w:r>
    </w:p>
    <w:p w14:paraId="7A93A431" w14:textId="4947F2CC" w:rsidR="00DD3460" w:rsidRDefault="00000000" w:rsidP="00DD3460">
      <w:pPr>
        <w:tabs>
          <w:tab w:val="left" w:pos="2145"/>
        </w:tabs>
        <w:spacing w:after="0" w:line="240" w:lineRule="auto"/>
      </w:pPr>
      <w:r>
        <w:rPr>
          <w:noProof/>
        </w:rPr>
        <w:pict w14:anchorId="005B913F">
          <v:shape id="Picture 12" o:spid="_x0000_s1044" type="#_x0000_t75" alt="A map of Texas showing the location of the Comanche Indians, covering most of the Great Plains and North Central Plains" style="position:absolute;margin-left:26.7pt;margin-top:-.05pt;width:203.6pt;height:203.6pt;z-index:17;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13C358BF">
          <v:rect id="Ink 13" o:spid="_x0000_s1072" alt="&quot;&quot;" style="position:absolute;margin-left:61.4pt;margin-top:31.4pt;width:91.45pt;height:110pt;z-index:18;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" annotation="t"/>
          </v:rect>
        </w:pict>
      </w:r>
      <w:r>
        <w:rPr>
          <w:noProof/>
        </w:rPr>
        <w:pict w14:anchorId="70DBF396">
          <v:rect id="Ink 14" o:spid="_x0000_s1073" alt="&quot;&quot;" style="position:absolute;margin-left:106.85pt;margin-top:63.95pt;width:30.95pt;height:38pt;z-index:19;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" annotation="t"/>
          </v:rect>
        </w:pict>
      </w:r>
    </w:p>
    <w:p w14:paraId="0D0EE291" w14:textId="77777777" w:rsidR="00DD3460" w:rsidRDefault="00DD3460" w:rsidP="00DD3460">
      <w:pPr>
        <w:tabs>
          <w:tab w:val="left" w:pos="2145"/>
        </w:tabs>
        <w:spacing w:after="0" w:line="240" w:lineRule="auto"/>
      </w:pPr>
    </w:p>
    <w:p w14:paraId="0F168469" w14:textId="77777777" w:rsidR="00DD3460" w:rsidRDefault="00DD3460" w:rsidP="00DD3460">
      <w:pPr>
        <w:tabs>
          <w:tab w:val="left" w:pos="2145"/>
        </w:tabs>
        <w:spacing w:after="0" w:line="240" w:lineRule="auto"/>
      </w:pPr>
    </w:p>
    <w:p w14:paraId="6DE2584E" w14:textId="77777777" w:rsidR="00DD3460" w:rsidRDefault="00DD3460" w:rsidP="00DD3460">
      <w:pPr>
        <w:tabs>
          <w:tab w:val="left" w:pos="2145"/>
        </w:tabs>
        <w:spacing w:after="0" w:line="240" w:lineRule="auto"/>
      </w:pPr>
    </w:p>
    <w:p w14:paraId="1F628FF7" w14:textId="77777777" w:rsidR="00DD3460" w:rsidRDefault="00DD3460" w:rsidP="00DD3460">
      <w:pPr>
        <w:tabs>
          <w:tab w:val="left" w:pos="2145"/>
        </w:tabs>
        <w:spacing w:after="0" w:line="240" w:lineRule="auto"/>
      </w:pPr>
    </w:p>
    <w:p w14:paraId="2339B24D" w14:textId="77777777" w:rsidR="00DD3460" w:rsidRDefault="00DD3460" w:rsidP="00DD3460">
      <w:pPr>
        <w:tabs>
          <w:tab w:val="left" w:pos="2145"/>
        </w:tabs>
        <w:spacing w:after="0" w:line="240" w:lineRule="auto"/>
      </w:pPr>
    </w:p>
    <w:p w14:paraId="7779F6F5" w14:textId="77777777" w:rsidR="00DD3460" w:rsidRDefault="00DD3460" w:rsidP="00DD3460">
      <w:pPr>
        <w:tabs>
          <w:tab w:val="left" w:pos="2145"/>
        </w:tabs>
        <w:spacing w:after="0" w:line="240" w:lineRule="auto"/>
      </w:pPr>
    </w:p>
    <w:p w14:paraId="1D03FDAE" w14:textId="77777777" w:rsidR="00DD3460" w:rsidRDefault="00DD3460" w:rsidP="00DD3460">
      <w:pPr>
        <w:tabs>
          <w:tab w:val="left" w:pos="2145"/>
        </w:tabs>
        <w:spacing w:after="0" w:line="240" w:lineRule="auto"/>
      </w:pPr>
    </w:p>
    <w:p w14:paraId="3D27CC9C" w14:textId="77777777" w:rsidR="00DD3460" w:rsidRDefault="00DD3460" w:rsidP="00DD3460">
      <w:pPr>
        <w:tabs>
          <w:tab w:val="left" w:pos="2145"/>
        </w:tabs>
        <w:spacing w:after="0" w:line="240" w:lineRule="auto"/>
      </w:pPr>
    </w:p>
    <w:p w14:paraId="3AE152B1" w14:textId="77777777" w:rsidR="00DD3460" w:rsidRDefault="00DD3460" w:rsidP="00DD3460">
      <w:pPr>
        <w:tabs>
          <w:tab w:val="left" w:pos="2145"/>
        </w:tabs>
        <w:spacing w:after="0" w:line="240" w:lineRule="auto"/>
      </w:pPr>
    </w:p>
    <w:p w14:paraId="712E17DB" w14:textId="77777777" w:rsidR="00DD3460" w:rsidRDefault="00DD3460" w:rsidP="00DD3460">
      <w:pPr>
        <w:tabs>
          <w:tab w:val="left" w:pos="2145"/>
        </w:tabs>
        <w:spacing w:after="0" w:line="240" w:lineRule="auto"/>
      </w:pPr>
    </w:p>
    <w:p w14:paraId="1056184F" w14:textId="77777777" w:rsidR="00DD3460" w:rsidRDefault="00DD3460" w:rsidP="00DD3460">
      <w:pPr>
        <w:tabs>
          <w:tab w:val="left" w:pos="2145"/>
        </w:tabs>
        <w:spacing w:after="0" w:line="240" w:lineRule="auto"/>
      </w:pPr>
    </w:p>
    <w:p w14:paraId="51EF49F7" w14:textId="77777777" w:rsidR="00DD3460" w:rsidRDefault="00DD3460" w:rsidP="00DD3460">
      <w:pPr>
        <w:tabs>
          <w:tab w:val="left" w:pos="2145"/>
        </w:tabs>
        <w:spacing w:after="0" w:line="240" w:lineRule="auto"/>
      </w:pPr>
    </w:p>
    <w:p w14:paraId="63F57C91" w14:textId="5AC55B42" w:rsidR="00DD3460" w:rsidRDefault="00000000" w:rsidP="00DD3460">
      <w:pPr>
        <w:tabs>
          <w:tab w:val="left" w:pos="2145"/>
        </w:tabs>
        <w:spacing w:after="0" w:line="240" w:lineRule="auto"/>
      </w:pPr>
      <w:r>
        <w:rPr>
          <w:noProof/>
        </w:rPr>
        <w:pict w14:anchorId="508E4E24">
          <v:shape id="_x0000_s1074" type="#_x0000_t75" alt="Comanche warrior on horseback holding a spear, near large buffalo-skin tipis" style="position:absolute;margin-left:-7.7pt;margin-top:12.55pt;width:159.7pt;height:131.95pt;z-index:20;visibility:visible;mso-wrap-distance-left:9pt;mso-wrap-distance-top:0;mso-wrap-distance-right:9pt;mso-wrap-distance-bottom:0;mso-position-horizontal:absolute;mso-position-horizontal-relative:text;mso-position-vertical:absolute;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">
            <v:imagedata r:id="rId15" o:title=""/>
          </v:shape>
        </w:pict>
      </w:r>
    </w:p>
    <w:p w14:paraId="5BB8BFD5" w14:textId="535764DD" w:rsidR="00DD3460" w:rsidRDefault="00DD3460" w:rsidP="00DD3460">
      <w:pPr>
        <w:tabs>
          <w:tab w:val="left" w:pos="2145"/>
        </w:tabs>
        <w:spacing w:after="0" w:line="240" w:lineRule="auto"/>
      </w:pPr>
    </w:p>
    <w:p w14:paraId="59A44391" w14:textId="77777777" w:rsidR="00DD3460" w:rsidRDefault="00DD3460" w:rsidP="00DD3460">
      <w:pPr>
        <w:tabs>
          <w:tab w:val="left" w:pos="2145"/>
        </w:tabs>
        <w:spacing w:after="0" w:line="240" w:lineRule="auto"/>
      </w:pPr>
    </w:p>
    <w:p w14:paraId="0DC0EED1" w14:textId="77777777" w:rsidR="00DD3460" w:rsidRDefault="00DD3460" w:rsidP="00DD3460">
      <w:pPr>
        <w:tabs>
          <w:tab w:val="left" w:pos="2145"/>
        </w:tabs>
        <w:spacing w:after="0" w:line="240" w:lineRule="auto"/>
      </w:pPr>
    </w:p>
    <w:p w14:paraId="3D9672EF" w14:textId="77777777" w:rsidR="00DD3460" w:rsidRDefault="00DD3460" w:rsidP="00DD3460">
      <w:pPr>
        <w:tabs>
          <w:tab w:val="left" w:pos="2145"/>
        </w:tabs>
        <w:spacing w:after="0" w:line="240" w:lineRule="auto"/>
      </w:pPr>
    </w:p>
    <w:p w14:paraId="4FC41EB4" w14:textId="77777777" w:rsidR="00DD3460" w:rsidRDefault="00DD3460" w:rsidP="00DD3460">
      <w:pPr>
        <w:tabs>
          <w:tab w:val="left" w:pos="2145"/>
        </w:tabs>
        <w:spacing w:after="0" w:line="240" w:lineRule="auto"/>
      </w:pPr>
    </w:p>
    <w:p w14:paraId="31DABE1A" w14:textId="77777777" w:rsidR="00DD3460" w:rsidRDefault="00DD3460" w:rsidP="00DD3460">
      <w:pPr>
        <w:tabs>
          <w:tab w:val="left" w:pos="2145"/>
        </w:tabs>
        <w:spacing w:after="0" w:line="240" w:lineRule="auto"/>
      </w:pPr>
    </w:p>
    <w:p w14:paraId="2FBBB5B3" w14:textId="77777777" w:rsidR="00DD3460" w:rsidRDefault="00DD3460" w:rsidP="00DD3460">
      <w:pPr>
        <w:tabs>
          <w:tab w:val="left" w:pos="2145"/>
        </w:tabs>
        <w:spacing w:after="0" w:line="240" w:lineRule="auto"/>
      </w:pPr>
    </w:p>
    <w:p w14:paraId="4F366E17" w14:textId="77777777" w:rsidR="00DD3460" w:rsidRDefault="00DD3460" w:rsidP="00DD3460">
      <w:pPr>
        <w:tabs>
          <w:tab w:val="left" w:pos="2145"/>
        </w:tabs>
        <w:spacing w:after="0" w:line="240" w:lineRule="auto"/>
      </w:pPr>
    </w:p>
    <w:p w14:paraId="762A4EEE" w14:textId="77777777" w:rsidR="00DD3460" w:rsidRDefault="00DD3460" w:rsidP="00DD3460">
      <w:pPr>
        <w:tabs>
          <w:tab w:val="left" w:pos="2145"/>
        </w:tabs>
        <w:spacing w:after="0" w:line="240" w:lineRule="auto"/>
      </w:pPr>
    </w:p>
    <w:p w14:paraId="0EFC6364" w14:textId="13F4605E" w:rsidR="00DD3460" w:rsidRDefault="00DD3460" w:rsidP="008F14F8">
      <w:pPr>
        <w:pStyle w:val="Caption"/>
      </w:pPr>
      <w:r>
        <w:t>A Comanche warrior and tipis made from bison hide</w:t>
      </w:r>
    </w:p>
    <w:p w14:paraId="037DB964" w14:textId="2121B2C5" w:rsidR="00DD3460" w:rsidRDefault="000A38F0" w:rsidP="00A13CEA">
      <w:pPr>
        <w:pStyle w:val="Heading3"/>
      </w:pPr>
      <w:r>
        <w:br w:type="page"/>
      </w:r>
      <w:r w:rsidR="00DD3460" w:rsidRPr="00363F69">
        <w:lastRenderedPageBreak/>
        <w:t>Apache</w:t>
      </w:r>
    </w:p>
    <w:p w14:paraId="093DDE70" w14:textId="77777777" w:rsidR="00DD3460" w:rsidRPr="00363F69" w:rsidRDefault="00DD3460" w:rsidP="00A13CEA">
      <w:pPr>
        <w:pStyle w:val="BodyText"/>
      </w:pPr>
      <w:r w:rsidRPr="00363F69">
        <w:t xml:space="preserve">The Apache migrated into Texas in the 1500s for resources and trade with the Spanish and French. The term </w:t>
      </w:r>
      <w:r w:rsidRPr="00363F69">
        <w:rPr>
          <w:i/>
          <w:iCs/>
        </w:rPr>
        <w:t>Apache</w:t>
      </w:r>
      <w:r w:rsidRPr="00363F69">
        <w:t xml:space="preserve"> is a title given to this tribe by their Zuni enemies. </w:t>
      </w:r>
      <w:r w:rsidRPr="00363F69">
        <w:rPr>
          <w:i/>
          <w:iCs/>
        </w:rPr>
        <w:t xml:space="preserve">Apache </w:t>
      </w:r>
      <w:r w:rsidRPr="00363F69">
        <w:t xml:space="preserve">means “enemy.” The name the Apache used for themselves was </w:t>
      </w:r>
      <w:proofErr w:type="spellStart"/>
      <w:r w:rsidRPr="008B1F34">
        <w:rPr>
          <w:i/>
          <w:iCs/>
        </w:rPr>
        <w:t>Ndee</w:t>
      </w:r>
      <w:proofErr w:type="spellEnd"/>
      <w:r w:rsidRPr="00363F69">
        <w:t xml:space="preserve">, or “the People.” </w:t>
      </w:r>
    </w:p>
    <w:p w14:paraId="258B2F81" w14:textId="77777777" w:rsidR="00DD3460" w:rsidRPr="00363F69" w:rsidRDefault="00DD3460" w:rsidP="00A13CEA">
      <w:pPr>
        <w:pStyle w:val="BodyText"/>
      </w:pPr>
      <w:r w:rsidRPr="00363F69">
        <w:t xml:space="preserve">The Apache hunted American buffalo, rabbit, and sheep. They sometimes grew or gathered beans, seeds, roots, and squash. They made a type of beer called </w:t>
      </w:r>
      <w:proofErr w:type="spellStart"/>
      <w:r w:rsidRPr="008B1F34">
        <w:rPr>
          <w:i/>
          <w:iCs/>
        </w:rPr>
        <w:t>tiswin</w:t>
      </w:r>
      <w:proofErr w:type="spellEnd"/>
      <w:r w:rsidRPr="00363F69">
        <w:t xml:space="preserve"> made from corn. </w:t>
      </w:r>
    </w:p>
    <w:p w14:paraId="67AA1FE8" w14:textId="77777777" w:rsidR="00DD3460" w:rsidRPr="00363F69" w:rsidRDefault="00DD3460" w:rsidP="00A13CEA">
      <w:pPr>
        <w:pStyle w:val="BodyText"/>
      </w:pPr>
      <w:r w:rsidRPr="00363F69">
        <w:t xml:space="preserve">Apache clothing and shoes were typically made from tanned buffalo skins. They also made tall tent shelters called tipis. Some groups of Apache made small grass huts called </w:t>
      </w:r>
      <w:r w:rsidRPr="008B1F34">
        <w:rPr>
          <w:i/>
          <w:iCs/>
        </w:rPr>
        <w:t>wikiups</w:t>
      </w:r>
      <w:r w:rsidRPr="00363F69">
        <w:rPr>
          <w:b/>
          <w:bCs/>
          <w:i/>
          <w:iCs/>
        </w:rPr>
        <w:t xml:space="preserve">. </w:t>
      </w:r>
      <w:r w:rsidRPr="00363F69">
        <w:t xml:space="preserve">Both men and women decorated their clothing with paint and beads. </w:t>
      </w:r>
    </w:p>
    <w:p w14:paraId="04970264" w14:textId="394586CB" w:rsidR="00DD3460" w:rsidRDefault="00000000" w:rsidP="00DD3460">
      <w:pPr>
        <w:tabs>
          <w:tab w:val="left" w:pos="2145"/>
        </w:tabs>
        <w:spacing w:after="0" w:line="240" w:lineRule="auto"/>
      </w:pPr>
      <w:r>
        <w:rPr>
          <w:noProof/>
        </w:rPr>
        <w:pict w14:anchorId="440394EF">
          <v:shape id="_x0000_s1075" type="#_x0000_t75" alt="A map of Texas showing the location of the Comanche Indians, covering most of the Great Plains and North Central Plains" style="position:absolute;margin-left:37.1pt;margin-top:-.05pt;width:203.6pt;height:203.6pt;z-index:21;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39DB2B5B">
          <v:rect id="_x0000_s1077" alt="&quot;&quot;" style="position:absolute;margin-left:49.5pt;margin-top:9.25pt;width:48.4pt;height:96.2pt;z-index:23;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" annotation="t"/>
          </v:rect>
        </w:pict>
      </w:r>
      <w:r>
        <w:rPr>
          <w:noProof/>
        </w:rPr>
        <w:pict w14:anchorId="5E8E7C1F">
          <v:rect id="Ink 15" o:spid="_x0000_s1078" alt="&quot;&quot;" style="position:absolute;margin-left:73.45pt;margin-top:44.25pt;width:24.6pt;height:62.05pt;z-index:24;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" annotation="t"/>
          </v:rect>
        </w:pict>
      </w:r>
      <w:r>
        <w:rPr>
          <w:noProof/>
        </w:rPr>
        <w:pict w14:anchorId="4DED9161">
          <v:rect id="Ink 16" o:spid="_x0000_s1079" alt="&quot;&quot;" style="position:absolute;margin-left:80.35pt;margin-top:69.95pt;width:23.4pt;height:37.35pt;z-index:25;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" annotation="t"/>
          </v:rect>
        </w:pict>
      </w:r>
    </w:p>
    <w:p w14:paraId="30437A84" w14:textId="77777777" w:rsidR="00DD3460" w:rsidRDefault="00DD3460" w:rsidP="00DD3460">
      <w:pPr>
        <w:tabs>
          <w:tab w:val="left" w:pos="2145"/>
        </w:tabs>
        <w:spacing w:after="0" w:line="240" w:lineRule="auto"/>
      </w:pPr>
    </w:p>
    <w:p w14:paraId="27BFD8AB" w14:textId="77777777" w:rsidR="00DD3460" w:rsidRDefault="00DD3460" w:rsidP="00DD3460">
      <w:pPr>
        <w:tabs>
          <w:tab w:val="left" w:pos="2145"/>
        </w:tabs>
        <w:spacing w:after="0" w:line="240" w:lineRule="auto"/>
      </w:pPr>
    </w:p>
    <w:p w14:paraId="05E7F33D" w14:textId="77777777" w:rsidR="00DD3460" w:rsidRDefault="00DD3460" w:rsidP="00DD3460">
      <w:pPr>
        <w:tabs>
          <w:tab w:val="left" w:pos="2145"/>
        </w:tabs>
        <w:spacing w:after="0" w:line="240" w:lineRule="auto"/>
      </w:pPr>
    </w:p>
    <w:p w14:paraId="2E6B19D8" w14:textId="77777777" w:rsidR="00DD3460" w:rsidRDefault="00DD3460" w:rsidP="00DD3460">
      <w:pPr>
        <w:tabs>
          <w:tab w:val="left" w:pos="2145"/>
        </w:tabs>
        <w:spacing w:after="0" w:line="240" w:lineRule="auto"/>
      </w:pPr>
    </w:p>
    <w:p w14:paraId="5DCB2D29" w14:textId="77777777" w:rsidR="00DD3460" w:rsidRDefault="00DD3460" w:rsidP="00DD3460">
      <w:pPr>
        <w:tabs>
          <w:tab w:val="left" w:pos="2145"/>
        </w:tabs>
        <w:spacing w:after="0" w:line="240" w:lineRule="auto"/>
      </w:pPr>
    </w:p>
    <w:p w14:paraId="569078DA" w14:textId="77777777" w:rsidR="00DD3460" w:rsidRDefault="00DD3460" w:rsidP="00DD3460">
      <w:pPr>
        <w:tabs>
          <w:tab w:val="left" w:pos="2145"/>
        </w:tabs>
        <w:spacing w:after="0" w:line="240" w:lineRule="auto"/>
      </w:pPr>
    </w:p>
    <w:p w14:paraId="7F791FCE" w14:textId="77777777" w:rsidR="00DD3460" w:rsidRDefault="00DD3460" w:rsidP="00DD3460">
      <w:pPr>
        <w:tabs>
          <w:tab w:val="left" w:pos="2145"/>
        </w:tabs>
        <w:spacing w:after="0" w:line="240" w:lineRule="auto"/>
      </w:pPr>
    </w:p>
    <w:p w14:paraId="64C60F28" w14:textId="77777777" w:rsidR="00DD3460" w:rsidRDefault="00DD3460" w:rsidP="00DD3460">
      <w:pPr>
        <w:tabs>
          <w:tab w:val="left" w:pos="2145"/>
        </w:tabs>
        <w:spacing w:after="0" w:line="240" w:lineRule="auto"/>
      </w:pPr>
    </w:p>
    <w:p w14:paraId="1D404BF9" w14:textId="77777777" w:rsidR="00DD3460" w:rsidRDefault="00DD3460" w:rsidP="00DD3460">
      <w:pPr>
        <w:tabs>
          <w:tab w:val="left" w:pos="2145"/>
        </w:tabs>
        <w:spacing w:after="0" w:line="240" w:lineRule="auto"/>
      </w:pPr>
    </w:p>
    <w:p w14:paraId="46AF4C26" w14:textId="77777777" w:rsidR="00DD3460" w:rsidRDefault="00DD3460" w:rsidP="00DD3460">
      <w:pPr>
        <w:tabs>
          <w:tab w:val="left" w:pos="2145"/>
        </w:tabs>
        <w:spacing w:after="0" w:line="240" w:lineRule="auto"/>
      </w:pPr>
    </w:p>
    <w:p w14:paraId="4E092C97" w14:textId="77777777" w:rsidR="00DD3460" w:rsidRDefault="00DD3460" w:rsidP="00DD3460">
      <w:pPr>
        <w:tabs>
          <w:tab w:val="left" w:pos="2145"/>
        </w:tabs>
        <w:spacing w:after="0" w:line="240" w:lineRule="auto"/>
      </w:pPr>
    </w:p>
    <w:p w14:paraId="51006E14" w14:textId="77777777" w:rsidR="00DD3460" w:rsidRDefault="00DD3460" w:rsidP="00DD3460">
      <w:pPr>
        <w:tabs>
          <w:tab w:val="left" w:pos="2145"/>
        </w:tabs>
        <w:spacing w:after="0" w:line="240" w:lineRule="auto"/>
      </w:pPr>
    </w:p>
    <w:p w14:paraId="188BCB36" w14:textId="3B50F8FB" w:rsidR="00DD3460" w:rsidRDefault="00000000" w:rsidP="00DD3460">
      <w:pPr>
        <w:tabs>
          <w:tab w:val="left" w:pos="2145"/>
        </w:tabs>
        <w:spacing w:after="0" w:line="240" w:lineRule="auto"/>
      </w:pPr>
      <w:r>
        <w:rPr>
          <w:noProof/>
        </w:rPr>
        <w:pict w14:anchorId="636FC3AF">
          <v:shape id="_x0000_s1076" type="#_x0000_t75" alt="An Apache warrior named Black Knife on horseback " style="position:absolute;margin-left:-7.2pt;margin-top:7.6pt;width:266.85pt;height:205.75pt;z-index:22;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">
            <v:imagedata r:id="rId16" o:title=""/>
          </v:shape>
        </w:pict>
      </w:r>
    </w:p>
    <w:p w14:paraId="45FF9735" w14:textId="77777777" w:rsidR="00DD3460" w:rsidRDefault="00DD3460" w:rsidP="00DD3460">
      <w:pPr>
        <w:tabs>
          <w:tab w:val="left" w:pos="2145"/>
        </w:tabs>
        <w:spacing w:after="0" w:line="240" w:lineRule="auto"/>
      </w:pPr>
    </w:p>
    <w:p w14:paraId="795895C1" w14:textId="77777777" w:rsidR="00DD3460" w:rsidRDefault="00DD3460" w:rsidP="00DD3460">
      <w:pPr>
        <w:tabs>
          <w:tab w:val="left" w:pos="2145"/>
        </w:tabs>
        <w:spacing w:after="0" w:line="240" w:lineRule="auto"/>
      </w:pPr>
    </w:p>
    <w:p w14:paraId="56761495" w14:textId="77777777" w:rsidR="00DD3460" w:rsidRDefault="00DD3460" w:rsidP="00DD3460">
      <w:pPr>
        <w:tabs>
          <w:tab w:val="left" w:pos="2145"/>
        </w:tabs>
        <w:spacing w:after="0" w:line="240" w:lineRule="auto"/>
      </w:pPr>
    </w:p>
    <w:p w14:paraId="0B00818E" w14:textId="77777777" w:rsidR="00DD3460" w:rsidRDefault="00DD3460" w:rsidP="00DD3460">
      <w:pPr>
        <w:tabs>
          <w:tab w:val="left" w:pos="2145"/>
        </w:tabs>
        <w:spacing w:after="0" w:line="240" w:lineRule="auto"/>
      </w:pPr>
    </w:p>
    <w:p w14:paraId="2D76EDDE" w14:textId="77777777" w:rsidR="00DD3460" w:rsidRDefault="00DD3460" w:rsidP="00DD3460">
      <w:pPr>
        <w:tabs>
          <w:tab w:val="left" w:pos="2145"/>
        </w:tabs>
        <w:spacing w:after="0" w:line="240" w:lineRule="auto"/>
      </w:pPr>
    </w:p>
    <w:p w14:paraId="469029DA" w14:textId="77777777" w:rsidR="00DD3460" w:rsidRDefault="00DD3460" w:rsidP="00DD3460">
      <w:pPr>
        <w:tabs>
          <w:tab w:val="left" w:pos="2145"/>
        </w:tabs>
        <w:spacing w:after="0" w:line="240" w:lineRule="auto"/>
      </w:pPr>
    </w:p>
    <w:p w14:paraId="23A25F9F" w14:textId="77777777" w:rsidR="00DD3460" w:rsidRDefault="00DD3460" w:rsidP="00DD3460">
      <w:pPr>
        <w:tabs>
          <w:tab w:val="left" w:pos="2145"/>
        </w:tabs>
        <w:spacing w:after="0" w:line="240" w:lineRule="auto"/>
      </w:pPr>
    </w:p>
    <w:p w14:paraId="273B1EEB" w14:textId="77777777" w:rsidR="00DD3460" w:rsidRDefault="00DD3460" w:rsidP="00DD3460">
      <w:pPr>
        <w:tabs>
          <w:tab w:val="left" w:pos="2145"/>
        </w:tabs>
        <w:spacing w:after="0" w:line="240" w:lineRule="auto"/>
      </w:pPr>
    </w:p>
    <w:p w14:paraId="221DF424" w14:textId="77777777" w:rsidR="00DD3460" w:rsidRDefault="00DD3460" w:rsidP="00DD3460">
      <w:pPr>
        <w:tabs>
          <w:tab w:val="left" w:pos="2145"/>
        </w:tabs>
        <w:spacing w:after="0" w:line="240" w:lineRule="auto"/>
      </w:pPr>
    </w:p>
    <w:p w14:paraId="722BC997" w14:textId="77777777" w:rsidR="00DD3460" w:rsidRDefault="00DD3460" w:rsidP="00DD3460">
      <w:pPr>
        <w:tabs>
          <w:tab w:val="left" w:pos="2145"/>
        </w:tabs>
        <w:spacing w:after="0" w:line="240" w:lineRule="auto"/>
      </w:pPr>
    </w:p>
    <w:p w14:paraId="14E18EC2" w14:textId="77777777" w:rsidR="00DD3460" w:rsidRDefault="00DD3460" w:rsidP="00DD3460">
      <w:pPr>
        <w:tabs>
          <w:tab w:val="left" w:pos="2145"/>
        </w:tabs>
        <w:spacing w:after="0" w:line="240" w:lineRule="auto"/>
      </w:pPr>
    </w:p>
    <w:p w14:paraId="2C2E6758" w14:textId="77777777" w:rsidR="00DD3460" w:rsidRDefault="00DD3460" w:rsidP="00DD3460">
      <w:pPr>
        <w:tabs>
          <w:tab w:val="left" w:pos="2145"/>
        </w:tabs>
        <w:spacing w:after="0" w:line="240" w:lineRule="auto"/>
      </w:pPr>
    </w:p>
    <w:p w14:paraId="0B3F5DA9" w14:textId="77777777" w:rsidR="00DD3460" w:rsidRDefault="00DD3460" w:rsidP="00DD3460">
      <w:pPr>
        <w:tabs>
          <w:tab w:val="left" w:pos="2145"/>
        </w:tabs>
        <w:spacing w:after="0" w:line="240" w:lineRule="auto"/>
      </w:pPr>
    </w:p>
    <w:p w14:paraId="18F8C2D6" w14:textId="77777777" w:rsidR="00DD3460" w:rsidRDefault="00DD3460" w:rsidP="00DD3460">
      <w:pPr>
        <w:tabs>
          <w:tab w:val="left" w:pos="2145"/>
        </w:tabs>
        <w:spacing w:after="0" w:line="240" w:lineRule="auto"/>
      </w:pPr>
    </w:p>
    <w:p w14:paraId="405DFFAD" w14:textId="02939C53" w:rsidR="00DD3460" w:rsidRDefault="00DD3460" w:rsidP="008F14F8">
      <w:pPr>
        <w:pStyle w:val="Caption"/>
      </w:pPr>
      <w:r>
        <w:t>A painting of an Apache warrior named Black Knife</w:t>
      </w:r>
    </w:p>
    <w:p w14:paraId="71265A8C" w14:textId="73E0D911" w:rsidR="00DD3460" w:rsidRDefault="000A38F0" w:rsidP="00AE2286">
      <w:pPr>
        <w:pStyle w:val="Heading3"/>
      </w:pPr>
      <w:r>
        <w:br w:type="page"/>
      </w:r>
      <w:r w:rsidR="00DD3460" w:rsidRPr="00531D9C">
        <w:lastRenderedPageBreak/>
        <w:t>Kiowa</w:t>
      </w:r>
    </w:p>
    <w:p w14:paraId="676CB0BB" w14:textId="77777777" w:rsidR="00DD3460" w:rsidRPr="00531D9C" w:rsidRDefault="00DD3460" w:rsidP="00AE2286">
      <w:pPr>
        <w:pStyle w:val="BodyText"/>
      </w:pPr>
      <w:r w:rsidRPr="00531D9C">
        <w:t xml:space="preserve">The Kiowa people didn’t migrate into Texas until the 1800s. The Kiowa were also fierce warriors, though they made a lasting peace with the Comanche in the late 1700s. </w:t>
      </w:r>
    </w:p>
    <w:p w14:paraId="4FC4EA26" w14:textId="77777777" w:rsidR="00DD3460" w:rsidRPr="00531D9C" w:rsidRDefault="00DD3460" w:rsidP="00AE2286">
      <w:pPr>
        <w:pStyle w:val="BodyText"/>
      </w:pPr>
      <w:r w:rsidRPr="00531D9C">
        <w:t xml:space="preserve">The Kiowa people depended on the buffalo for food, shelter, clothing, tools, and other items. They also hunted deer and rabbits, and gathered wild fruits, vegetables, and berries. </w:t>
      </w:r>
    </w:p>
    <w:p w14:paraId="50578314" w14:textId="77777777" w:rsidR="00DD3460" w:rsidRPr="00531D9C" w:rsidRDefault="00DD3460" w:rsidP="00AE2286">
      <w:pPr>
        <w:pStyle w:val="BodyText"/>
      </w:pPr>
      <w:r w:rsidRPr="00531D9C">
        <w:t xml:space="preserve">The sun played an important role in Kiowa religious beliefs. They held Sun Dance ceremonies in the early summer for ten or more days. </w:t>
      </w:r>
    </w:p>
    <w:p w14:paraId="484C76D9" w14:textId="77777777" w:rsidR="00DD3460" w:rsidRPr="00531D9C" w:rsidRDefault="00DD3460" w:rsidP="00AE2286">
      <w:pPr>
        <w:pStyle w:val="BodyText"/>
      </w:pPr>
      <w:r w:rsidRPr="00531D9C">
        <w:t xml:space="preserve">The Kiowa people kept pictographic, or picture-based, calendars displaying significant events in their history. One of these famous calendars is called the </w:t>
      </w:r>
      <w:proofErr w:type="spellStart"/>
      <w:r w:rsidRPr="00531D9C">
        <w:rPr>
          <w:i/>
          <w:iCs/>
        </w:rPr>
        <w:t>Sett’an</w:t>
      </w:r>
      <w:proofErr w:type="spellEnd"/>
      <w:r w:rsidRPr="00531D9C">
        <w:t xml:space="preserve">. </w:t>
      </w:r>
    </w:p>
    <w:p w14:paraId="387841D8" w14:textId="36272459" w:rsidR="00DD3460" w:rsidRDefault="00000000" w:rsidP="00DD3460">
      <w:pPr>
        <w:tabs>
          <w:tab w:val="left" w:pos="2145"/>
        </w:tabs>
        <w:spacing w:after="0" w:line="240" w:lineRule="auto"/>
      </w:pPr>
      <w:r>
        <w:rPr>
          <w:noProof/>
        </w:rPr>
        <w:pict w14:anchorId="2EA1AA5C">
          <v:shape id="_x0000_s1080" type="#_x0000_t75" alt="A map of Texas showing the location of the Comanche Indians, covering most of the Great Plains and North Central Plains" style="position:absolute;margin-left:3.55pt;margin-top:-.05pt;width:203.6pt;height:203.6pt;z-index:26;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5E76A188">
          <v:rect id="Ink 7" o:spid="_x0000_s1081" alt="&quot;&quot;" style="position:absolute;margin-left:75.1pt;margin-top:4.8pt;width:45.2pt;height:39.65pt;z-index:28;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" annotation="t"/>
          </v:rect>
        </w:pict>
      </w:r>
    </w:p>
    <w:p w14:paraId="7882BB3B" w14:textId="77777777" w:rsidR="00DD3460" w:rsidRDefault="00DD3460" w:rsidP="00DD3460">
      <w:pPr>
        <w:tabs>
          <w:tab w:val="left" w:pos="2145"/>
        </w:tabs>
        <w:spacing w:after="0" w:line="240" w:lineRule="auto"/>
      </w:pPr>
    </w:p>
    <w:p w14:paraId="4A55B660" w14:textId="77777777" w:rsidR="00DD3460" w:rsidRDefault="00DD3460" w:rsidP="00DD3460">
      <w:pPr>
        <w:tabs>
          <w:tab w:val="left" w:pos="2145"/>
        </w:tabs>
        <w:spacing w:after="0" w:line="240" w:lineRule="auto"/>
      </w:pPr>
    </w:p>
    <w:p w14:paraId="55426919" w14:textId="77777777" w:rsidR="00DD3460" w:rsidRDefault="00DD3460" w:rsidP="00DD3460">
      <w:pPr>
        <w:tabs>
          <w:tab w:val="left" w:pos="2145"/>
        </w:tabs>
        <w:spacing w:after="0" w:line="240" w:lineRule="auto"/>
      </w:pPr>
    </w:p>
    <w:p w14:paraId="6FC6D752" w14:textId="77777777" w:rsidR="00DD3460" w:rsidRDefault="00DD3460" w:rsidP="00DD3460">
      <w:pPr>
        <w:tabs>
          <w:tab w:val="left" w:pos="2145"/>
        </w:tabs>
        <w:spacing w:after="0" w:line="240" w:lineRule="auto"/>
      </w:pPr>
    </w:p>
    <w:p w14:paraId="3A3F4C91" w14:textId="77777777" w:rsidR="00DD3460" w:rsidRDefault="00DD3460" w:rsidP="00DD3460">
      <w:pPr>
        <w:tabs>
          <w:tab w:val="left" w:pos="2145"/>
        </w:tabs>
        <w:spacing w:after="0" w:line="240" w:lineRule="auto"/>
      </w:pPr>
    </w:p>
    <w:p w14:paraId="2969202F" w14:textId="77777777" w:rsidR="00DD3460" w:rsidRDefault="00DD3460" w:rsidP="00DD3460">
      <w:pPr>
        <w:tabs>
          <w:tab w:val="left" w:pos="2145"/>
        </w:tabs>
        <w:spacing w:after="0" w:line="240" w:lineRule="auto"/>
      </w:pPr>
    </w:p>
    <w:p w14:paraId="410465D1" w14:textId="77777777" w:rsidR="00DD3460" w:rsidRDefault="00DD3460" w:rsidP="00DD3460">
      <w:pPr>
        <w:tabs>
          <w:tab w:val="left" w:pos="2145"/>
        </w:tabs>
        <w:spacing w:after="0" w:line="240" w:lineRule="auto"/>
      </w:pPr>
    </w:p>
    <w:p w14:paraId="60C2EC59" w14:textId="77777777" w:rsidR="00DD3460" w:rsidRDefault="00DD3460" w:rsidP="00DD3460">
      <w:pPr>
        <w:tabs>
          <w:tab w:val="left" w:pos="2145"/>
        </w:tabs>
        <w:spacing w:after="0" w:line="240" w:lineRule="auto"/>
      </w:pPr>
    </w:p>
    <w:p w14:paraId="30F201FA" w14:textId="77777777" w:rsidR="00DD3460" w:rsidRDefault="00DD3460" w:rsidP="00DD3460">
      <w:pPr>
        <w:tabs>
          <w:tab w:val="left" w:pos="2145"/>
        </w:tabs>
        <w:spacing w:after="0" w:line="240" w:lineRule="auto"/>
      </w:pPr>
    </w:p>
    <w:p w14:paraId="4F42A006" w14:textId="77777777" w:rsidR="00DD3460" w:rsidRDefault="00DD3460" w:rsidP="00DD3460">
      <w:pPr>
        <w:tabs>
          <w:tab w:val="left" w:pos="2145"/>
        </w:tabs>
        <w:spacing w:after="0" w:line="240" w:lineRule="auto"/>
      </w:pPr>
    </w:p>
    <w:p w14:paraId="4A01D59A" w14:textId="77777777" w:rsidR="00DD3460" w:rsidRDefault="00DD3460" w:rsidP="00DD3460">
      <w:pPr>
        <w:tabs>
          <w:tab w:val="left" w:pos="2145"/>
        </w:tabs>
        <w:spacing w:after="0" w:line="240" w:lineRule="auto"/>
      </w:pPr>
    </w:p>
    <w:p w14:paraId="436C6377" w14:textId="77777777" w:rsidR="00DD3460" w:rsidRDefault="00DD3460" w:rsidP="00DD3460">
      <w:pPr>
        <w:tabs>
          <w:tab w:val="left" w:pos="2145"/>
        </w:tabs>
        <w:spacing w:after="0" w:line="240" w:lineRule="auto"/>
      </w:pPr>
    </w:p>
    <w:p w14:paraId="3030A300" w14:textId="2B9A1C1C" w:rsidR="00DD3460" w:rsidRDefault="00000000" w:rsidP="00DD3460">
      <w:pPr>
        <w:tabs>
          <w:tab w:val="left" w:pos="2145"/>
        </w:tabs>
        <w:spacing w:after="0" w:line="240" w:lineRule="auto"/>
      </w:pPr>
      <w:r>
        <w:rPr>
          <w:noProof/>
        </w:rPr>
        <w:pict w14:anchorId="5D6F1951">
          <v:shape id="_x0000_s1082" type="#_x0000_t75" alt="Primary view of object titled '[Kiowa Belles of Anadarko]'." style="position:absolute;margin-left:-7.7pt;margin-top:15.25pt;width:162.5pt;height:179.95pt;z-index:27;visibility:visible;mso-wrap-distance-left:9pt;mso-wrap-distance-top:0;mso-wrap-distance-right:9pt;mso-wrap-distance-bottom:0;mso-position-horizontal:absolute;mso-position-horizontal-relative:text;mso-position-vertical:absolute;mso-position-vertical-relative:text;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">
            <v:imagedata r:id="rId17" o:title=""/>
          </v:shape>
        </w:pict>
      </w:r>
    </w:p>
    <w:p w14:paraId="54E9F783" w14:textId="5229E099" w:rsidR="00DD3460" w:rsidRDefault="00DD3460" w:rsidP="00DD3460">
      <w:pPr>
        <w:tabs>
          <w:tab w:val="left" w:pos="2145"/>
        </w:tabs>
        <w:spacing w:after="0" w:line="240" w:lineRule="auto"/>
      </w:pPr>
    </w:p>
    <w:p w14:paraId="2EC9457E" w14:textId="77777777" w:rsidR="00DD3460" w:rsidRDefault="00DD3460" w:rsidP="00DD3460">
      <w:pPr>
        <w:tabs>
          <w:tab w:val="left" w:pos="2145"/>
        </w:tabs>
        <w:spacing w:after="0" w:line="240" w:lineRule="auto"/>
      </w:pPr>
    </w:p>
    <w:p w14:paraId="7A7BB1A3" w14:textId="77777777" w:rsidR="00DD3460" w:rsidRDefault="00DD3460" w:rsidP="00DD3460">
      <w:pPr>
        <w:tabs>
          <w:tab w:val="left" w:pos="2145"/>
        </w:tabs>
        <w:spacing w:after="0" w:line="240" w:lineRule="auto"/>
      </w:pPr>
    </w:p>
    <w:p w14:paraId="765AA343" w14:textId="77777777" w:rsidR="00DD3460" w:rsidRDefault="00DD3460" w:rsidP="00DD3460">
      <w:pPr>
        <w:tabs>
          <w:tab w:val="left" w:pos="2145"/>
        </w:tabs>
        <w:spacing w:after="0" w:line="240" w:lineRule="auto"/>
      </w:pPr>
    </w:p>
    <w:p w14:paraId="0E3634A8" w14:textId="77777777" w:rsidR="00DD3460" w:rsidRDefault="00DD3460" w:rsidP="00DD3460">
      <w:pPr>
        <w:tabs>
          <w:tab w:val="left" w:pos="2145"/>
        </w:tabs>
        <w:spacing w:after="0" w:line="240" w:lineRule="auto"/>
      </w:pPr>
    </w:p>
    <w:p w14:paraId="508ED97C" w14:textId="77777777" w:rsidR="00DD3460" w:rsidRDefault="00DD3460" w:rsidP="00DD3460">
      <w:pPr>
        <w:tabs>
          <w:tab w:val="left" w:pos="2145"/>
        </w:tabs>
        <w:spacing w:after="0" w:line="240" w:lineRule="auto"/>
      </w:pPr>
    </w:p>
    <w:p w14:paraId="133A5CB1" w14:textId="77777777" w:rsidR="00DD3460" w:rsidRDefault="00DD3460" w:rsidP="00DD3460">
      <w:pPr>
        <w:tabs>
          <w:tab w:val="left" w:pos="2145"/>
        </w:tabs>
        <w:spacing w:after="0" w:line="240" w:lineRule="auto"/>
      </w:pPr>
    </w:p>
    <w:p w14:paraId="4102A255" w14:textId="77777777" w:rsidR="00DD3460" w:rsidRDefault="00DD3460" w:rsidP="00DD3460">
      <w:pPr>
        <w:tabs>
          <w:tab w:val="left" w:pos="2145"/>
        </w:tabs>
        <w:spacing w:after="0" w:line="240" w:lineRule="auto"/>
      </w:pPr>
    </w:p>
    <w:p w14:paraId="1D1A5AEB" w14:textId="77777777" w:rsidR="00DD3460" w:rsidRDefault="00DD3460" w:rsidP="00DD3460">
      <w:pPr>
        <w:tabs>
          <w:tab w:val="left" w:pos="2145"/>
        </w:tabs>
        <w:spacing w:after="0" w:line="240" w:lineRule="auto"/>
      </w:pPr>
    </w:p>
    <w:p w14:paraId="171E9A27" w14:textId="77777777" w:rsidR="00DD3460" w:rsidRDefault="00DD3460" w:rsidP="00DD3460">
      <w:pPr>
        <w:tabs>
          <w:tab w:val="left" w:pos="2145"/>
        </w:tabs>
        <w:spacing w:after="0" w:line="240" w:lineRule="auto"/>
      </w:pPr>
    </w:p>
    <w:p w14:paraId="0C0C872A" w14:textId="77777777" w:rsidR="00DD3460" w:rsidRDefault="00DD3460" w:rsidP="00DD3460">
      <w:pPr>
        <w:tabs>
          <w:tab w:val="left" w:pos="2145"/>
        </w:tabs>
        <w:spacing w:after="0" w:line="240" w:lineRule="auto"/>
      </w:pPr>
    </w:p>
    <w:p w14:paraId="426F6193" w14:textId="77777777" w:rsidR="00DD3460" w:rsidRDefault="00DD3460" w:rsidP="00DD3460">
      <w:pPr>
        <w:tabs>
          <w:tab w:val="left" w:pos="2145"/>
        </w:tabs>
        <w:spacing w:after="0" w:line="240" w:lineRule="auto"/>
      </w:pPr>
    </w:p>
    <w:p w14:paraId="725BD706" w14:textId="77777777" w:rsidR="00682C96" w:rsidRDefault="00682C96" w:rsidP="00DD3460">
      <w:pPr>
        <w:tabs>
          <w:tab w:val="left" w:pos="2145"/>
        </w:tabs>
        <w:spacing w:after="0" w:line="240" w:lineRule="auto"/>
      </w:pPr>
    </w:p>
    <w:p w14:paraId="4B5C0185" w14:textId="3D65ABAA" w:rsidR="00DD3460" w:rsidRDefault="00DD3460" w:rsidP="008F14F8">
      <w:pPr>
        <w:pStyle w:val="Caption"/>
      </w:pPr>
      <w:r>
        <w:t>Three young Kiowa girls, 1890</w:t>
      </w:r>
    </w:p>
    <w:p w14:paraId="23B3169F" w14:textId="00777A18" w:rsidR="00DD3460" w:rsidRDefault="000A38F0" w:rsidP="00AE2286">
      <w:pPr>
        <w:pStyle w:val="Heading3"/>
      </w:pPr>
      <w:r>
        <w:br w:type="page"/>
      </w:r>
      <w:r w:rsidR="00DD3460" w:rsidRPr="00A146CE">
        <w:lastRenderedPageBreak/>
        <w:t>Jumano</w:t>
      </w:r>
    </w:p>
    <w:p w14:paraId="28779A4B" w14:textId="77777777" w:rsidR="00DD3460" w:rsidRPr="00A146CE" w:rsidRDefault="00DD3460" w:rsidP="00AE2286">
      <w:pPr>
        <w:pStyle w:val="BodyText"/>
      </w:pPr>
      <w:r w:rsidRPr="00A146CE">
        <w:t xml:space="preserve">By the 1700s, the name </w:t>
      </w:r>
      <w:r w:rsidRPr="00A146CE">
        <w:rPr>
          <w:i/>
          <w:iCs/>
        </w:rPr>
        <w:t xml:space="preserve">Jumano </w:t>
      </w:r>
      <w:r w:rsidRPr="00A146CE">
        <w:t xml:space="preserve">was given to three groups of people who shared a similar language and culture in the American southwest. </w:t>
      </w:r>
    </w:p>
    <w:p w14:paraId="0F67027F" w14:textId="77777777" w:rsidR="00DD3460" w:rsidRPr="00A146CE" w:rsidRDefault="00DD3460" w:rsidP="00AE2286">
      <w:pPr>
        <w:pStyle w:val="BodyText"/>
      </w:pPr>
      <w:r w:rsidRPr="00A146CE">
        <w:t xml:space="preserve">The Jumano of west Texas were buffalo hunters and traders. When the Spanish arrived in Texas, the Jumano acted as </w:t>
      </w:r>
      <w:proofErr w:type="gramStart"/>
      <w:r w:rsidRPr="00A146CE">
        <w:t>middle-men</w:t>
      </w:r>
      <w:proofErr w:type="gramEnd"/>
      <w:r w:rsidRPr="00A146CE">
        <w:t xml:space="preserve"> trading between the Spanish and other tribes. </w:t>
      </w:r>
    </w:p>
    <w:p w14:paraId="7DD76E0B" w14:textId="77777777" w:rsidR="00DD3460" w:rsidRPr="00A146CE" w:rsidRDefault="00DD3460" w:rsidP="00AE2286">
      <w:pPr>
        <w:pStyle w:val="BodyText"/>
      </w:pPr>
      <w:r w:rsidRPr="00A146CE">
        <w:t xml:space="preserve">The Spanish often referred to the Jumano as the “naked people” because they often wore very little clothing.  They were also called “striped people” because of the stripes many Jumano people would paint on their bodies. </w:t>
      </w:r>
    </w:p>
    <w:p w14:paraId="4CA586C5" w14:textId="77777777" w:rsidR="00DD3460" w:rsidRDefault="00DD3460" w:rsidP="00AE2286">
      <w:pPr>
        <w:pStyle w:val="BodyText"/>
      </w:pPr>
      <w:r w:rsidRPr="00A146CE">
        <w:t xml:space="preserve">Some Jumano people were nomadic, hunting with a bow and arrow and living in </w:t>
      </w:r>
      <w:proofErr w:type="gramStart"/>
      <w:r w:rsidRPr="00A146CE">
        <w:t>tipis</w:t>
      </w:r>
      <w:proofErr w:type="gramEnd"/>
      <w:r w:rsidRPr="00A146CE">
        <w:t xml:space="preserve">. Other Jumano were sedentary, growing corn, beans and squash, and living in stick and reed houses or houses made of clay bricks dried in the sun called </w:t>
      </w:r>
      <w:r w:rsidRPr="008B1F34">
        <w:rPr>
          <w:i/>
          <w:iCs/>
        </w:rPr>
        <w:t>adobe</w:t>
      </w:r>
      <w:r w:rsidRPr="00A146CE">
        <w:rPr>
          <w:b/>
          <w:bCs/>
          <w:i/>
          <w:iCs/>
        </w:rPr>
        <w:t>.</w:t>
      </w:r>
    </w:p>
    <w:p w14:paraId="05300744" w14:textId="64CDDB9E" w:rsidR="00DD3460" w:rsidRDefault="00000000" w:rsidP="00DD3460">
      <w:pPr>
        <w:tabs>
          <w:tab w:val="left" w:pos="2145"/>
        </w:tabs>
        <w:spacing w:after="0" w:line="240" w:lineRule="auto"/>
      </w:pPr>
      <w:r>
        <w:rPr>
          <w:noProof/>
        </w:rPr>
        <w:pict w14:anchorId="5C899C2E">
          <v:shape id="_x0000_s1083" type="#_x0000_t75" alt="A map of Texas showing the location of the Comanche Indians, covering most of the Great Plains and North Central Plains" style="position:absolute;margin-left:67pt;margin-top:-.05pt;width:203.6pt;height:203.6pt;z-index:29;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5762CC86">
          <v:rect id="_x0000_s1085" alt="&quot;&quot;" style="position:absolute;margin-left:80.85pt;margin-top:81.95pt;width:63.5pt;height:72.3pt;z-index:31;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" annotation="t"/>
          </v:rect>
        </w:pict>
      </w:r>
      <w:r>
        <w:rPr>
          <w:noProof/>
        </w:rPr>
        <w:pict w14:anchorId="7ADBED61">
          <v:rect id="_x0000_s1086" alt="&quot;&quot;" style="position:absolute;margin-left:85.4pt;margin-top:96.5pt;width:48.65pt;height:58.65pt;z-index:32;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" annotation="t"/>
          </v:rect>
        </w:pict>
      </w:r>
    </w:p>
    <w:p w14:paraId="1E936B0F" w14:textId="77777777" w:rsidR="00DD3460" w:rsidRDefault="00DD3460" w:rsidP="00DD3460">
      <w:pPr>
        <w:tabs>
          <w:tab w:val="left" w:pos="2145"/>
        </w:tabs>
        <w:spacing w:after="0" w:line="240" w:lineRule="auto"/>
      </w:pPr>
    </w:p>
    <w:p w14:paraId="187EF080" w14:textId="77777777" w:rsidR="00DD3460" w:rsidRDefault="00DD3460" w:rsidP="00DD3460">
      <w:pPr>
        <w:tabs>
          <w:tab w:val="left" w:pos="2145"/>
        </w:tabs>
        <w:spacing w:after="0" w:line="240" w:lineRule="auto"/>
      </w:pPr>
    </w:p>
    <w:p w14:paraId="58DD0E01" w14:textId="77777777" w:rsidR="00DD3460" w:rsidRDefault="00DD3460" w:rsidP="00DD3460">
      <w:pPr>
        <w:tabs>
          <w:tab w:val="left" w:pos="2145"/>
        </w:tabs>
        <w:spacing w:after="0" w:line="240" w:lineRule="auto"/>
      </w:pPr>
    </w:p>
    <w:p w14:paraId="336F1C59" w14:textId="77777777" w:rsidR="00DD3460" w:rsidRDefault="00DD3460" w:rsidP="00DD3460">
      <w:pPr>
        <w:tabs>
          <w:tab w:val="left" w:pos="2145"/>
        </w:tabs>
        <w:spacing w:after="0" w:line="240" w:lineRule="auto"/>
      </w:pPr>
    </w:p>
    <w:p w14:paraId="489F4FF5" w14:textId="77777777" w:rsidR="00DD3460" w:rsidRDefault="00DD3460" w:rsidP="00DD3460">
      <w:pPr>
        <w:tabs>
          <w:tab w:val="left" w:pos="2145"/>
        </w:tabs>
        <w:spacing w:after="0" w:line="240" w:lineRule="auto"/>
      </w:pPr>
    </w:p>
    <w:p w14:paraId="22CB4ABD" w14:textId="77777777" w:rsidR="00DD3460" w:rsidRDefault="00DD3460" w:rsidP="00DD3460">
      <w:pPr>
        <w:tabs>
          <w:tab w:val="left" w:pos="2145"/>
        </w:tabs>
        <w:spacing w:after="0" w:line="240" w:lineRule="auto"/>
      </w:pPr>
    </w:p>
    <w:p w14:paraId="6BFEFB3E" w14:textId="77777777" w:rsidR="00DD3460" w:rsidRDefault="00DD3460" w:rsidP="00DD3460">
      <w:pPr>
        <w:tabs>
          <w:tab w:val="left" w:pos="2145"/>
        </w:tabs>
        <w:spacing w:after="0" w:line="240" w:lineRule="auto"/>
      </w:pPr>
    </w:p>
    <w:p w14:paraId="2FF95769" w14:textId="77777777" w:rsidR="00DD3460" w:rsidRDefault="00DD3460" w:rsidP="00DD3460">
      <w:pPr>
        <w:tabs>
          <w:tab w:val="left" w:pos="2145"/>
        </w:tabs>
        <w:spacing w:after="0" w:line="240" w:lineRule="auto"/>
      </w:pPr>
    </w:p>
    <w:p w14:paraId="0B9B218D" w14:textId="77777777" w:rsidR="00DD3460" w:rsidRDefault="00DD3460" w:rsidP="00DD3460">
      <w:pPr>
        <w:tabs>
          <w:tab w:val="left" w:pos="2145"/>
        </w:tabs>
        <w:spacing w:after="0" w:line="240" w:lineRule="auto"/>
      </w:pPr>
    </w:p>
    <w:p w14:paraId="5962DFDC" w14:textId="77777777" w:rsidR="00DD3460" w:rsidRDefault="00DD3460" w:rsidP="00DD3460">
      <w:pPr>
        <w:tabs>
          <w:tab w:val="left" w:pos="2145"/>
        </w:tabs>
        <w:spacing w:after="0" w:line="240" w:lineRule="auto"/>
      </w:pPr>
    </w:p>
    <w:p w14:paraId="4132D942" w14:textId="77777777" w:rsidR="00DD3460" w:rsidRDefault="00DD3460" w:rsidP="00DD3460">
      <w:pPr>
        <w:tabs>
          <w:tab w:val="left" w:pos="2145"/>
        </w:tabs>
        <w:spacing w:after="0" w:line="240" w:lineRule="auto"/>
      </w:pPr>
    </w:p>
    <w:p w14:paraId="56C586C0" w14:textId="77777777" w:rsidR="00DD3460" w:rsidRDefault="00DD3460" w:rsidP="00DD3460">
      <w:pPr>
        <w:tabs>
          <w:tab w:val="left" w:pos="2145"/>
        </w:tabs>
        <w:spacing w:after="0" w:line="240" w:lineRule="auto"/>
      </w:pPr>
    </w:p>
    <w:p w14:paraId="72CF626B" w14:textId="486F1FAE" w:rsidR="00DD3460" w:rsidRDefault="00000000" w:rsidP="00DD3460">
      <w:pPr>
        <w:tabs>
          <w:tab w:val="left" w:pos="2145"/>
        </w:tabs>
        <w:spacing w:after="0" w:line="240" w:lineRule="auto"/>
      </w:pPr>
      <w:r>
        <w:rPr>
          <w:noProof/>
        </w:rPr>
        <w:pict w14:anchorId="7D64D592">
          <v:shape id="_x0000_s1084" type="#_x0000_t75" alt="Primary view of object titled '[Photograph of an adobe-style house in the mountains, 2]'." style="position:absolute;margin-left:-7.7pt;margin-top:9.25pt;width:270.2pt;height:181.3pt;z-index:30;visibility:visible;mso-wrap-distance-left:9pt;mso-wrap-distance-top:0;mso-wrap-distance-right:9pt;mso-wrap-distance-bottom:0;mso-position-horizontal:absolute;mso-position-horizontal-relative:text;mso-position-vertical:absolute;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Lg4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&#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BaAAAAAAFJnaHRsb25nAAAh5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D0IAAAABAAAAZQAAAEMAAAEwAABPkAAADyYA&#10;GAAB/9j/7QAMQWRvYmVfQ00AAf/uAA5BZG9iZQBkgAAAAAH/2wCEAAwICAgJCAwJCQwRCwoLERUP&#10;DAwPFRgTExUTExgRDAwMDAwMEQwMDAwMDAwMDAwMDAwMDAwMDAwMDAwMDAwMDAwBDQsLDQ4NEA4O&#10;EBQODg4UFA4ODg4UEQwMDAwMEREMDAwMDAwRDAwMDAwMDAwMDAwMDAwMDAwMDAwMDAwMDAwMDP/A&#10;ABEIAEMAZQ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IzNjFmZDQzLTg3YmQtY2I0Ny04ZDkwLTM2ODQ0YmYyMTJjODwvc3RFdnQ6aW5zdGFu&#10;Y2VJRD4KICAgICAgICAgICAgICAgICAgPHN0RXZ0OndoZW4+MjAyMC0wMS0xNlQxNDoyMDozOS0w&#10;NjowMDwvc3RFdnQ6d2hlbj4KICAgICAgICAgICAgICAgICAgPHN0RXZ0OnNvZnR3YXJlQWdlbnQ+&#10;QWRvYmUgUGhvdG9zaG9wIDIxLjAgKFdpbmRvd3M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">
            <v:imagedata r:id="rId18" o:title=""/>
          </v:shape>
        </w:pict>
      </w:r>
    </w:p>
    <w:p w14:paraId="18FF8794" w14:textId="77777777" w:rsidR="00DD3460" w:rsidRDefault="00DD3460" w:rsidP="00DD3460">
      <w:pPr>
        <w:tabs>
          <w:tab w:val="left" w:pos="2145"/>
        </w:tabs>
        <w:spacing w:after="0" w:line="240" w:lineRule="auto"/>
      </w:pPr>
    </w:p>
    <w:p w14:paraId="1E00F10A" w14:textId="77777777" w:rsidR="00DD3460" w:rsidRDefault="00DD3460" w:rsidP="00DD3460">
      <w:pPr>
        <w:tabs>
          <w:tab w:val="left" w:pos="2145"/>
        </w:tabs>
        <w:spacing w:after="0" w:line="240" w:lineRule="auto"/>
      </w:pPr>
    </w:p>
    <w:p w14:paraId="252BCFEC" w14:textId="77777777" w:rsidR="00DD3460" w:rsidRDefault="00DD3460" w:rsidP="00DD3460">
      <w:pPr>
        <w:tabs>
          <w:tab w:val="left" w:pos="2145"/>
        </w:tabs>
        <w:spacing w:after="0" w:line="240" w:lineRule="auto"/>
      </w:pPr>
    </w:p>
    <w:p w14:paraId="1CD4488F" w14:textId="77777777" w:rsidR="00DD3460" w:rsidRDefault="00DD3460" w:rsidP="00DD3460">
      <w:pPr>
        <w:tabs>
          <w:tab w:val="left" w:pos="2145"/>
        </w:tabs>
        <w:spacing w:after="0" w:line="240" w:lineRule="auto"/>
      </w:pPr>
    </w:p>
    <w:p w14:paraId="16F055CA" w14:textId="77777777" w:rsidR="00DD3460" w:rsidRDefault="00DD3460" w:rsidP="00DD3460">
      <w:pPr>
        <w:tabs>
          <w:tab w:val="left" w:pos="2145"/>
        </w:tabs>
        <w:spacing w:after="0" w:line="240" w:lineRule="auto"/>
      </w:pPr>
    </w:p>
    <w:p w14:paraId="1D17F6EF" w14:textId="77777777" w:rsidR="00DD3460" w:rsidRDefault="00DD3460" w:rsidP="00DD3460">
      <w:pPr>
        <w:tabs>
          <w:tab w:val="left" w:pos="2145"/>
        </w:tabs>
        <w:spacing w:after="0" w:line="240" w:lineRule="auto"/>
      </w:pPr>
    </w:p>
    <w:p w14:paraId="3B68EC6A" w14:textId="77777777" w:rsidR="00DD3460" w:rsidRDefault="00DD3460" w:rsidP="00DD3460">
      <w:pPr>
        <w:tabs>
          <w:tab w:val="left" w:pos="2145"/>
        </w:tabs>
        <w:spacing w:after="0" w:line="240" w:lineRule="auto"/>
      </w:pPr>
    </w:p>
    <w:p w14:paraId="43428430" w14:textId="77777777" w:rsidR="00DD3460" w:rsidRDefault="00DD3460" w:rsidP="00DD3460">
      <w:pPr>
        <w:tabs>
          <w:tab w:val="left" w:pos="2145"/>
        </w:tabs>
        <w:spacing w:after="0" w:line="240" w:lineRule="auto"/>
      </w:pPr>
    </w:p>
    <w:p w14:paraId="69D5EB91" w14:textId="77777777" w:rsidR="00DD3460" w:rsidRDefault="00DD3460" w:rsidP="00DD3460">
      <w:pPr>
        <w:tabs>
          <w:tab w:val="left" w:pos="2145"/>
        </w:tabs>
        <w:spacing w:after="0" w:line="240" w:lineRule="auto"/>
      </w:pPr>
    </w:p>
    <w:p w14:paraId="4EBB1A7A" w14:textId="77777777" w:rsidR="00DD3460" w:rsidRDefault="00DD3460" w:rsidP="00DD3460">
      <w:pPr>
        <w:tabs>
          <w:tab w:val="left" w:pos="2145"/>
        </w:tabs>
        <w:spacing w:after="0" w:line="240" w:lineRule="auto"/>
      </w:pPr>
    </w:p>
    <w:p w14:paraId="7AF39D5F" w14:textId="77777777" w:rsidR="00DD3460" w:rsidRDefault="00DD3460" w:rsidP="00DD3460">
      <w:pPr>
        <w:tabs>
          <w:tab w:val="left" w:pos="2145"/>
        </w:tabs>
        <w:spacing w:after="0" w:line="240" w:lineRule="auto"/>
      </w:pPr>
    </w:p>
    <w:p w14:paraId="6EE94AA8" w14:textId="77777777" w:rsidR="00DD3460" w:rsidRDefault="00DD3460" w:rsidP="00DD3460">
      <w:pPr>
        <w:tabs>
          <w:tab w:val="left" w:pos="2145"/>
        </w:tabs>
        <w:spacing w:after="0" w:line="240" w:lineRule="auto"/>
      </w:pPr>
    </w:p>
    <w:p w14:paraId="1FB32B97" w14:textId="2DA7AE40" w:rsidR="00DD3460" w:rsidRDefault="00DD3460" w:rsidP="00682C96">
      <w:pPr>
        <w:pStyle w:val="Caption"/>
      </w:pPr>
      <w:r>
        <w:t>Photograph of an adobe-style house in the mountains</w:t>
      </w:r>
    </w:p>
    <w:p w14:paraId="379BF667" w14:textId="14D4A90A" w:rsidR="00DD3460" w:rsidRDefault="000A38F0" w:rsidP="00AE2286">
      <w:pPr>
        <w:pStyle w:val="Heading3"/>
      </w:pPr>
      <w:r>
        <w:br w:type="page"/>
      </w:r>
      <w:r w:rsidR="00DD3460" w:rsidRPr="002000AF">
        <w:lastRenderedPageBreak/>
        <w:t>Tigua</w:t>
      </w:r>
    </w:p>
    <w:p w14:paraId="7548B03F" w14:textId="77777777" w:rsidR="00DD3460" w:rsidRPr="002000AF" w:rsidRDefault="00DD3460" w:rsidP="00AE2286">
      <w:pPr>
        <w:pStyle w:val="BodyText"/>
      </w:pPr>
      <w:r w:rsidRPr="002000AF">
        <w:t xml:space="preserve">The Tigua were a Puebloan tribe who lived in homes made of clay bricks dried in the sun. The Tigua lived in approximately 13 different permanent villages made up of about 200 adobe houses. They spoke a language called </w:t>
      </w:r>
      <w:r w:rsidRPr="002000AF">
        <w:rPr>
          <w:i/>
          <w:iCs/>
        </w:rPr>
        <w:t>Tiwa</w:t>
      </w:r>
      <w:r w:rsidRPr="002000AF">
        <w:t xml:space="preserve"> which is now nearly extinct. </w:t>
      </w:r>
    </w:p>
    <w:p w14:paraId="009E5122" w14:textId="77777777" w:rsidR="00DD3460" w:rsidRPr="002000AF" w:rsidRDefault="00DD3460" w:rsidP="00AE2286">
      <w:pPr>
        <w:pStyle w:val="BodyText"/>
      </w:pPr>
      <w:r w:rsidRPr="002000AF">
        <w:t xml:space="preserve">The Tigua people were primarily farmers, growing corn, beans, and squash. These three crops grew so well together they were often called “the three sisters.”  The Tigua also got food by hunting deer, rabbits, antelope, and bears, and gathering berries, which they stored in beautiful handmade and painted pottery. </w:t>
      </w:r>
    </w:p>
    <w:p w14:paraId="549B3CB9" w14:textId="77777777" w:rsidR="00DD3460" w:rsidRPr="002000AF" w:rsidRDefault="00DD3460" w:rsidP="00AE2286">
      <w:pPr>
        <w:pStyle w:val="BodyText"/>
      </w:pPr>
      <w:r w:rsidRPr="002000AF">
        <w:t>The Tigua made their clothes out of leather, fur, and cotton which they grew on farms. They held religious ceremonies and dances before and after their harvests.</w:t>
      </w:r>
    </w:p>
    <w:p w14:paraId="627567F6" w14:textId="77777777" w:rsidR="00DD3460" w:rsidRPr="002000AF" w:rsidRDefault="00DD3460" w:rsidP="00AE2286">
      <w:pPr>
        <w:pStyle w:val="BodyText"/>
      </w:pPr>
      <w:r w:rsidRPr="002000AF">
        <w:t xml:space="preserve">The Tigua tribe still exists today, with over 4,000 members nationwide. </w:t>
      </w:r>
    </w:p>
    <w:p w14:paraId="4D223D1B" w14:textId="4FE02A4A" w:rsidR="00DD3460" w:rsidRDefault="00000000" w:rsidP="00DD3460">
      <w:pPr>
        <w:tabs>
          <w:tab w:val="left" w:pos="2145"/>
        </w:tabs>
        <w:spacing w:after="0" w:line="240" w:lineRule="auto"/>
      </w:pPr>
      <w:r>
        <w:rPr>
          <w:noProof/>
        </w:rPr>
        <w:pict w14:anchorId="66A5EEBF">
          <v:shape id="_x0000_s1087" type="#_x0000_t75" alt="A map of Texas showing the location of the Comanche Indians, covering most of the Great Plains and North Central Plains" style="position:absolute;margin-left:0;margin-top:-.05pt;width:203.6pt;height:203.6pt;z-index:33;visibility:visible;mso-wrap-style:square;mso-wrap-distance-left:9pt;mso-wrap-distance-top:0;mso-wrap-distance-right:9pt;mso-wrap-distance-bottom:0;mso-position-horizontal:absolute;mso-position-horizontal-relative:text;mso-position-vertical:absolute;mso-position-vertical-relative:text">
            <v:imagedata r:id="rId9" o:title="A map of Texas showing the location of the Comanche Indians, covering most of the Great Plains and North Central Plains"/>
          </v:shape>
        </w:pict>
      </w:r>
      <w:r>
        <w:rPr>
          <w:noProof/>
        </w:rPr>
        <w:pict w14:anchorId="00C5E3CD">
          <v:rect id="_x0000_s1088" alt="&quot;&quot;" style="position:absolute;margin-left:-2.2pt;margin-top:78.4pt;width:22.2pt;height:34.5pt;z-index:35;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4mm">
            <v:stroke opacity="21845f" endcap="square"/>
            <v:path shadowok="f" o:extrusionok="f" fillok="f" insetpenok="f"/>
            <o:lock v:ext="edit" rotation="t" aspectratio="t" verticies="t" text="t" shapetype="t"/>
            <o:ink i="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" annotation="t"/>
          </v:rect>
        </w:pict>
      </w:r>
    </w:p>
    <w:p w14:paraId="358F0E80" w14:textId="77777777" w:rsidR="00DD3460" w:rsidRDefault="00DD3460" w:rsidP="00DD3460">
      <w:pPr>
        <w:tabs>
          <w:tab w:val="left" w:pos="2145"/>
        </w:tabs>
        <w:spacing w:after="0" w:line="240" w:lineRule="auto"/>
      </w:pPr>
    </w:p>
    <w:p w14:paraId="4C2C083C" w14:textId="77777777" w:rsidR="00DD3460" w:rsidRDefault="00DD3460" w:rsidP="00DD3460">
      <w:pPr>
        <w:tabs>
          <w:tab w:val="left" w:pos="2145"/>
        </w:tabs>
        <w:spacing w:after="0" w:line="240" w:lineRule="auto"/>
      </w:pPr>
    </w:p>
    <w:p w14:paraId="5044C76E" w14:textId="77777777" w:rsidR="00DD3460" w:rsidRDefault="00DD3460" w:rsidP="00DD3460">
      <w:pPr>
        <w:tabs>
          <w:tab w:val="left" w:pos="2145"/>
        </w:tabs>
        <w:spacing w:after="0" w:line="240" w:lineRule="auto"/>
      </w:pPr>
    </w:p>
    <w:p w14:paraId="79A3946F" w14:textId="77777777" w:rsidR="00DD3460" w:rsidRDefault="00DD3460" w:rsidP="00DD3460">
      <w:pPr>
        <w:tabs>
          <w:tab w:val="left" w:pos="2145"/>
        </w:tabs>
        <w:spacing w:after="0" w:line="240" w:lineRule="auto"/>
      </w:pPr>
    </w:p>
    <w:p w14:paraId="13825F7C" w14:textId="77777777" w:rsidR="00DD3460" w:rsidRDefault="00DD3460" w:rsidP="00DD3460">
      <w:pPr>
        <w:tabs>
          <w:tab w:val="left" w:pos="2145"/>
        </w:tabs>
        <w:spacing w:after="0" w:line="240" w:lineRule="auto"/>
      </w:pPr>
    </w:p>
    <w:p w14:paraId="0B95E6F3" w14:textId="77777777" w:rsidR="00DD3460" w:rsidRDefault="00DD3460" w:rsidP="00DD3460">
      <w:pPr>
        <w:tabs>
          <w:tab w:val="left" w:pos="2145"/>
        </w:tabs>
        <w:spacing w:after="0" w:line="240" w:lineRule="auto"/>
      </w:pPr>
    </w:p>
    <w:p w14:paraId="10C9B605" w14:textId="77777777" w:rsidR="00DD3460" w:rsidRDefault="00DD3460" w:rsidP="00DD3460">
      <w:pPr>
        <w:tabs>
          <w:tab w:val="left" w:pos="2145"/>
        </w:tabs>
        <w:spacing w:after="0" w:line="240" w:lineRule="auto"/>
      </w:pPr>
    </w:p>
    <w:p w14:paraId="2558AB12" w14:textId="77777777" w:rsidR="00DD3460" w:rsidRDefault="00DD3460" w:rsidP="00DD3460">
      <w:pPr>
        <w:tabs>
          <w:tab w:val="left" w:pos="2145"/>
        </w:tabs>
        <w:spacing w:after="0" w:line="240" w:lineRule="auto"/>
      </w:pPr>
    </w:p>
    <w:p w14:paraId="55A78F6E" w14:textId="77777777" w:rsidR="00DD3460" w:rsidRDefault="00DD3460" w:rsidP="00DD3460">
      <w:pPr>
        <w:tabs>
          <w:tab w:val="left" w:pos="2145"/>
        </w:tabs>
        <w:spacing w:after="0" w:line="240" w:lineRule="auto"/>
      </w:pPr>
    </w:p>
    <w:p w14:paraId="18364A27" w14:textId="77777777" w:rsidR="00DD3460" w:rsidRDefault="00DD3460" w:rsidP="00DD3460">
      <w:pPr>
        <w:tabs>
          <w:tab w:val="left" w:pos="2145"/>
        </w:tabs>
        <w:spacing w:after="0" w:line="240" w:lineRule="auto"/>
      </w:pPr>
    </w:p>
    <w:p w14:paraId="75C76FD0" w14:textId="77777777" w:rsidR="00DD3460" w:rsidRDefault="00DD3460" w:rsidP="00DD3460">
      <w:pPr>
        <w:tabs>
          <w:tab w:val="left" w:pos="2145"/>
        </w:tabs>
        <w:spacing w:after="0" w:line="240" w:lineRule="auto"/>
      </w:pPr>
    </w:p>
    <w:p w14:paraId="7F1980DC" w14:textId="77777777" w:rsidR="00DD3460" w:rsidRDefault="00DD3460" w:rsidP="00DD3460">
      <w:pPr>
        <w:tabs>
          <w:tab w:val="left" w:pos="2145"/>
        </w:tabs>
        <w:spacing w:after="0" w:line="240" w:lineRule="auto"/>
      </w:pPr>
    </w:p>
    <w:p w14:paraId="10717355" w14:textId="003B7820" w:rsidR="00DD3460" w:rsidRDefault="00000000" w:rsidP="00DD3460">
      <w:pPr>
        <w:tabs>
          <w:tab w:val="left" w:pos="2145"/>
        </w:tabs>
        <w:spacing w:after="0" w:line="240" w:lineRule="auto"/>
      </w:pPr>
      <w:r>
        <w:rPr>
          <w:noProof/>
        </w:rPr>
        <w:pict w14:anchorId="6F1496ED">
          <v:shape id="_x0000_s1089" type="#_x0000_t75" alt="Tigua Indian women giving a cooking demonstration in 1973" style="position:absolute;margin-left:-2.45pt;margin-top:7.55pt;width:166.65pt;height:206.6pt;z-index:34;visibility:visible;mso-wrap-distance-left:9pt;mso-wrap-distance-top:0;mso-wrap-distance-right:9pt;mso-wrap-distance-bottom:0;mso-position-horizontal:absolute;mso-position-horizontal-relative:text;mso-position-vertical:absolute;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">
            <v:imagedata r:id="rId19" o:title=""/>
          </v:shape>
        </w:pict>
      </w:r>
    </w:p>
    <w:p w14:paraId="6B623DA5" w14:textId="77777777" w:rsidR="00DD3460" w:rsidRDefault="00DD3460" w:rsidP="00DD3460">
      <w:pPr>
        <w:tabs>
          <w:tab w:val="left" w:pos="2145"/>
        </w:tabs>
        <w:spacing w:after="0" w:line="240" w:lineRule="auto"/>
      </w:pPr>
    </w:p>
    <w:p w14:paraId="32E3E4DE" w14:textId="77777777" w:rsidR="00DD3460" w:rsidRDefault="00DD3460" w:rsidP="00DD3460">
      <w:pPr>
        <w:tabs>
          <w:tab w:val="left" w:pos="2145"/>
        </w:tabs>
        <w:spacing w:after="0" w:line="240" w:lineRule="auto"/>
      </w:pPr>
    </w:p>
    <w:p w14:paraId="6BCFF149" w14:textId="77777777" w:rsidR="00DD3460" w:rsidRDefault="00DD3460" w:rsidP="00DD3460">
      <w:pPr>
        <w:tabs>
          <w:tab w:val="left" w:pos="2145"/>
        </w:tabs>
        <w:spacing w:after="0" w:line="240" w:lineRule="auto"/>
      </w:pPr>
    </w:p>
    <w:p w14:paraId="23687927" w14:textId="77777777" w:rsidR="00DD3460" w:rsidRDefault="00DD3460" w:rsidP="00DD3460">
      <w:pPr>
        <w:tabs>
          <w:tab w:val="left" w:pos="2145"/>
        </w:tabs>
        <w:spacing w:after="0" w:line="240" w:lineRule="auto"/>
      </w:pPr>
    </w:p>
    <w:p w14:paraId="79FC9BEA" w14:textId="77777777" w:rsidR="00DD3460" w:rsidRDefault="00DD3460" w:rsidP="00DD3460">
      <w:pPr>
        <w:tabs>
          <w:tab w:val="left" w:pos="2145"/>
        </w:tabs>
        <w:spacing w:after="0" w:line="240" w:lineRule="auto"/>
      </w:pPr>
    </w:p>
    <w:p w14:paraId="6AF65C89" w14:textId="77777777" w:rsidR="00DD3460" w:rsidRDefault="00DD3460" w:rsidP="00DD3460">
      <w:pPr>
        <w:tabs>
          <w:tab w:val="left" w:pos="2145"/>
        </w:tabs>
        <w:spacing w:after="0" w:line="240" w:lineRule="auto"/>
      </w:pPr>
    </w:p>
    <w:p w14:paraId="0848EFC8" w14:textId="77777777" w:rsidR="00DD3460" w:rsidRDefault="00DD3460" w:rsidP="00DD3460">
      <w:pPr>
        <w:tabs>
          <w:tab w:val="left" w:pos="2145"/>
        </w:tabs>
        <w:spacing w:after="0" w:line="240" w:lineRule="auto"/>
      </w:pPr>
    </w:p>
    <w:p w14:paraId="71237072" w14:textId="77777777" w:rsidR="00DD3460" w:rsidRDefault="00DD3460" w:rsidP="00DD3460">
      <w:pPr>
        <w:tabs>
          <w:tab w:val="left" w:pos="2145"/>
        </w:tabs>
        <w:spacing w:after="0" w:line="240" w:lineRule="auto"/>
      </w:pPr>
    </w:p>
    <w:p w14:paraId="779DA65E" w14:textId="77777777" w:rsidR="00DD3460" w:rsidRDefault="00DD3460" w:rsidP="00DD3460">
      <w:pPr>
        <w:tabs>
          <w:tab w:val="left" w:pos="2145"/>
        </w:tabs>
        <w:spacing w:after="0" w:line="240" w:lineRule="auto"/>
      </w:pPr>
    </w:p>
    <w:p w14:paraId="76046625" w14:textId="77777777" w:rsidR="00DD3460" w:rsidRDefault="00DD3460" w:rsidP="00DD3460">
      <w:pPr>
        <w:tabs>
          <w:tab w:val="left" w:pos="2145"/>
        </w:tabs>
        <w:spacing w:after="0" w:line="240" w:lineRule="auto"/>
      </w:pPr>
    </w:p>
    <w:p w14:paraId="21CF9F57" w14:textId="77777777" w:rsidR="00DD3460" w:rsidRDefault="00DD3460" w:rsidP="00DD3460">
      <w:pPr>
        <w:tabs>
          <w:tab w:val="left" w:pos="2145"/>
        </w:tabs>
        <w:spacing w:after="0" w:line="240" w:lineRule="auto"/>
      </w:pPr>
    </w:p>
    <w:p w14:paraId="352096DC" w14:textId="77777777" w:rsidR="00DD3460" w:rsidRDefault="00DD3460" w:rsidP="00DD3460">
      <w:pPr>
        <w:tabs>
          <w:tab w:val="left" w:pos="2145"/>
        </w:tabs>
        <w:spacing w:after="0" w:line="240" w:lineRule="auto"/>
      </w:pPr>
    </w:p>
    <w:p w14:paraId="3E484FFC" w14:textId="77777777" w:rsidR="00DD3460" w:rsidRDefault="00DD3460" w:rsidP="00DD3460">
      <w:pPr>
        <w:tabs>
          <w:tab w:val="left" w:pos="2145"/>
        </w:tabs>
        <w:spacing w:after="0" w:line="240" w:lineRule="auto"/>
      </w:pPr>
    </w:p>
    <w:p w14:paraId="77315D1F" w14:textId="77777777" w:rsidR="00DD3460" w:rsidRDefault="00DD3460" w:rsidP="00DD3460">
      <w:pPr>
        <w:tabs>
          <w:tab w:val="left" w:pos="2145"/>
        </w:tabs>
        <w:spacing w:after="0" w:line="240" w:lineRule="auto"/>
      </w:pPr>
    </w:p>
    <w:p w14:paraId="339DC967" w14:textId="67B24AF8" w:rsidR="00DD3460" w:rsidRDefault="00DD3460" w:rsidP="00682C96">
      <w:pPr>
        <w:pStyle w:val="Caption"/>
      </w:pPr>
      <w:r>
        <w:t>Tigua women giving a cooking demonstration, 1973</w:t>
      </w:r>
    </w:p>
    <w:p w14:paraId="4744427E" w14:textId="3DF2FB83" w:rsidR="00DD3460" w:rsidRDefault="000A38F0" w:rsidP="00AE2286">
      <w:pPr>
        <w:pStyle w:val="Heading3"/>
      </w:pPr>
      <w:r>
        <w:br w:type="page"/>
      </w:r>
      <w:r w:rsidR="00DD3460" w:rsidRPr="00A155DC">
        <w:lastRenderedPageBreak/>
        <w:t>Exit Ticket</w:t>
      </w:r>
      <w:r w:rsidR="00DD3460" w:rsidRPr="00A155DC">
        <w:br/>
        <w:t>Day 1</w:t>
      </w:r>
    </w:p>
    <w:p w14:paraId="20B7BFF4" w14:textId="77777777" w:rsidR="00DD3460" w:rsidRPr="00A155DC" w:rsidRDefault="00DD3460" w:rsidP="00D5115B">
      <w:pPr>
        <w:pStyle w:val="1-1"/>
      </w:pPr>
      <w:r w:rsidRPr="00A155DC">
        <w:t>From the notes you took today, choose one tribe from one region and answer the following question:</w:t>
      </w:r>
    </w:p>
    <w:p w14:paraId="2A3F230E" w14:textId="5453BCC5" w:rsidR="00DD3460" w:rsidRPr="00AE2286" w:rsidRDefault="00DD3460" w:rsidP="00D5115B">
      <w:pPr>
        <w:pStyle w:val="1-1"/>
      </w:pPr>
      <w:r w:rsidRPr="008B1F34">
        <w:rPr>
          <w:u w:val="single"/>
        </w:rPr>
        <w:t>PROMPT</w:t>
      </w:r>
      <w:r w:rsidRPr="008B1F34">
        <w:t xml:space="preserve">: What were two characteristics of the tribe you </w:t>
      </w:r>
      <w:proofErr w:type="gramStart"/>
      <w:r w:rsidRPr="008B1F34">
        <w:t>have chosen</w:t>
      </w:r>
      <w:proofErr w:type="gramEnd"/>
      <w:r w:rsidRPr="008B1F34">
        <w:t>, and how were those characteristics influenced by the region they lived in?</w:t>
      </w:r>
      <w:r w:rsidR="00AE2286">
        <w:t xml:space="preserve"> </w:t>
      </w:r>
      <w:r w:rsidRPr="00AE2286">
        <w:t xml:space="preserve">Use the sentence </w:t>
      </w:r>
      <w:proofErr w:type="gramStart"/>
      <w:r w:rsidRPr="00AE2286">
        <w:t>stem</w:t>
      </w:r>
      <w:proofErr w:type="gramEnd"/>
      <w:r w:rsidRPr="00AE2286">
        <w:t xml:space="preserve"> provided to help you organize your answer</w:t>
      </w:r>
    </w:p>
    <w:p w14:paraId="5330ABA6" w14:textId="07C2C4F3" w:rsidR="00DD3460" w:rsidRDefault="00DD3460" w:rsidP="00DD3460">
      <w:pPr>
        <w:tabs>
          <w:tab w:val="left" w:pos="2145"/>
        </w:tabs>
        <w:spacing w:after="0" w:line="240" w:lineRule="auto"/>
      </w:pPr>
    </w:p>
    <w:p w14:paraId="0D35D7CC" w14:textId="560A642F" w:rsidR="00DD3460" w:rsidRDefault="000A38F0" w:rsidP="000431FE">
      <w:pPr>
        <w:pStyle w:val="Heading3"/>
      </w:pPr>
      <w:r>
        <w:br w:type="page"/>
      </w:r>
      <w:r w:rsidR="00DD3460" w:rsidRPr="00A155DC">
        <w:lastRenderedPageBreak/>
        <w:t>Share with the class</w:t>
      </w:r>
      <w:r w:rsidR="00DD3460" w:rsidRPr="00A155DC">
        <w:br/>
        <w:t>Exit Ticket Day 1</w:t>
      </w:r>
    </w:p>
    <w:p w14:paraId="65A47470" w14:textId="77777777" w:rsidR="00DD3460" w:rsidRPr="001855B8" w:rsidRDefault="00DD3460" w:rsidP="000431FE">
      <w:pPr>
        <w:pStyle w:val="Exercise1"/>
      </w:pPr>
      <w:r w:rsidRPr="001855B8">
        <w:t xml:space="preserve">The </w:t>
      </w:r>
      <w:r w:rsidRPr="001855B8">
        <w:rPr>
          <w:i/>
          <w:iCs/>
        </w:rPr>
        <w:t>_</w:t>
      </w:r>
      <w:r w:rsidRPr="001855B8">
        <w:t xml:space="preserve"> tribe of the _ region typically _ because they lived in an area with </w:t>
      </w:r>
      <w:r w:rsidRPr="001855B8">
        <w:rPr>
          <w:i/>
          <w:iCs/>
        </w:rPr>
        <w:t>_</w:t>
      </w:r>
    </w:p>
    <w:p w14:paraId="7113E9E4" w14:textId="0DA5DBE8" w:rsidR="00DD3460" w:rsidRDefault="00DD3460" w:rsidP="00DD3460">
      <w:pPr>
        <w:tabs>
          <w:tab w:val="left" w:pos="2145"/>
        </w:tabs>
        <w:spacing w:after="0" w:line="240" w:lineRule="auto"/>
      </w:pPr>
    </w:p>
    <w:p w14:paraId="190DAEB7" w14:textId="77777777" w:rsidR="000A38F0" w:rsidRDefault="000A38F0" w:rsidP="00DD3460">
      <w:pPr>
        <w:tabs>
          <w:tab w:val="left" w:pos="2145"/>
        </w:tabs>
        <w:spacing w:after="0" w:line="240" w:lineRule="auto"/>
      </w:pPr>
    </w:p>
    <w:p w14:paraId="2400BDAD" w14:textId="3CF46B3D" w:rsidR="00DD3460" w:rsidRDefault="000A38F0" w:rsidP="000431FE">
      <w:pPr>
        <w:pStyle w:val="Heading3"/>
      </w:pPr>
      <w:r>
        <w:br w:type="page"/>
      </w:r>
      <w:r w:rsidR="00DD3460" w:rsidRPr="00943C8C">
        <w:lastRenderedPageBreak/>
        <w:t>Exit Ticket</w:t>
      </w:r>
      <w:r w:rsidR="00DD3460" w:rsidRPr="00943C8C">
        <w:br/>
        <w:t>Day 2</w:t>
      </w:r>
    </w:p>
    <w:p w14:paraId="4B79546A" w14:textId="77777777" w:rsidR="00DD3460" w:rsidRPr="00943C8C" w:rsidRDefault="00DD3460" w:rsidP="00D5115B">
      <w:pPr>
        <w:pStyle w:val="1-1"/>
      </w:pPr>
      <w:r w:rsidRPr="008B1F34">
        <w:rPr>
          <w:i/>
          <w:iCs/>
        </w:rPr>
        <w:t>Examine</w:t>
      </w:r>
      <w:r w:rsidRPr="00943C8C">
        <w:t xml:space="preserve"> the image. Make inferences about the early Texas people in this image based on what you see in the image. Consider things like where they might live, their food and shelter, culture, and mobility.</w:t>
      </w:r>
    </w:p>
    <w:p w14:paraId="08A833B0" w14:textId="77777777" w:rsidR="00DD3460" w:rsidRPr="00943C8C" w:rsidRDefault="00DD3460" w:rsidP="00D5115B">
      <w:pPr>
        <w:pStyle w:val="1-1"/>
      </w:pPr>
      <w:r w:rsidRPr="008B1F34">
        <w:rPr>
          <w:i/>
          <w:iCs/>
        </w:rPr>
        <w:t>Write</w:t>
      </w:r>
      <w:r w:rsidRPr="00943C8C">
        <w:t xml:space="preserve"> your inferences next to the image. </w:t>
      </w:r>
    </w:p>
    <w:p w14:paraId="37D39DDC" w14:textId="7C2EBFB7" w:rsidR="00DD3460" w:rsidRDefault="00000000" w:rsidP="00DD3460">
      <w:pPr>
        <w:tabs>
          <w:tab w:val="left" w:pos="2145"/>
        </w:tabs>
        <w:spacing w:after="0" w:line="240" w:lineRule="auto"/>
      </w:pPr>
      <w:r>
        <w:rPr>
          <w:noProof/>
        </w:rPr>
        <w:pict w14:anchorId="558CC67D">
          <v:shape id="Picture 2" o:spid="_x0000_i1026" type="#_x0000_t75" alt="A painting of American Indians sitting in front of several tipis with a few working on tanning skins in the background" style="width:468pt;height:339.9pt;visibility:visible;mso-wrap-style:square">
            <v:imagedata r:id="rId20" o:title="A painting of American Indians sitting in front of several tipis with a few working on tanning skins in the background"/>
          </v:shape>
        </w:pict>
      </w:r>
    </w:p>
    <w:p w14:paraId="4C5BE03B" w14:textId="7630B2D2" w:rsidR="00DD3460" w:rsidRDefault="00DD3460" w:rsidP="000431FE">
      <w:pPr>
        <w:pStyle w:val="Caption"/>
      </w:pPr>
      <w:r>
        <w:t>A small community of early Indigenous Texas people</w:t>
      </w:r>
    </w:p>
    <w:p w14:paraId="7BB61311" w14:textId="45492976" w:rsidR="00DD3460" w:rsidRDefault="000431FE" w:rsidP="000431FE">
      <w:pPr>
        <w:pStyle w:val="Heading3"/>
      </w:pPr>
      <w:r>
        <w:br w:type="page"/>
      </w:r>
      <w:r w:rsidR="00DD3460" w:rsidRPr="00661CE6">
        <w:lastRenderedPageBreak/>
        <w:t>Share with the class</w:t>
      </w:r>
      <w:r w:rsidR="00DD3460" w:rsidRPr="00661CE6">
        <w:br/>
        <w:t>Exit Ticket Day 2</w:t>
      </w:r>
    </w:p>
    <w:p w14:paraId="0439BEC7" w14:textId="5F063ED8" w:rsidR="002628AE" w:rsidRDefault="00DD3460" w:rsidP="000431FE">
      <w:pPr>
        <w:pStyle w:val="Exercise1"/>
      </w:pPr>
      <w:r w:rsidRPr="00661CE6">
        <w:t>I can infer that this tribe probably _ because in the picture I see _</w:t>
      </w:r>
    </w:p>
    <w:sectPr w:rsidR="002628AE" w:rsidSect="00DD3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altName w:val="Sylfaen"/>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20934592">
    <w:abstractNumId w:val="10"/>
  </w:num>
  <w:num w:numId="2" w16cid:durableId="1516260446">
    <w:abstractNumId w:val="2"/>
  </w:num>
  <w:num w:numId="3" w16cid:durableId="1809669092">
    <w:abstractNumId w:val="11"/>
  </w:num>
  <w:num w:numId="4" w16cid:durableId="328871938">
    <w:abstractNumId w:val="1"/>
  </w:num>
  <w:num w:numId="5" w16cid:durableId="2042658387">
    <w:abstractNumId w:val="9"/>
  </w:num>
  <w:num w:numId="6" w16cid:durableId="56831634">
    <w:abstractNumId w:val="7"/>
  </w:num>
  <w:num w:numId="7" w16cid:durableId="1494637091">
    <w:abstractNumId w:val="15"/>
  </w:num>
  <w:num w:numId="8" w16cid:durableId="694616364">
    <w:abstractNumId w:val="4"/>
  </w:num>
  <w:num w:numId="9" w16cid:durableId="632559060">
    <w:abstractNumId w:val="6"/>
  </w:num>
  <w:num w:numId="10" w16cid:durableId="278293413">
    <w:abstractNumId w:val="3"/>
  </w:num>
  <w:num w:numId="11" w16cid:durableId="1931770399">
    <w:abstractNumId w:val="0"/>
  </w:num>
  <w:num w:numId="12" w16cid:durableId="1475835554">
    <w:abstractNumId w:val="11"/>
  </w:num>
  <w:num w:numId="13" w16cid:durableId="1974797360">
    <w:abstractNumId w:val="10"/>
  </w:num>
  <w:num w:numId="14" w16cid:durableId="1321156985">
    <w:abstractNumId w:val="2"/>
  </w:num>
  <w:num w:numId="15" w16cid:durableId="21442819">
    <w:abstractNumId w:val="8"/>
  </w:num>
  <w:num w:numId="16" w16cid:durableId="1837649581">
    <w:abstractNumId w:val="1"/>
  </w:num>
  <w:num w:numId="17" w16cid:durableId="134178640">
    <w:abstractNumId w:val="9"/>
  </w:num>
  <w:num w:numId="18" w16cid:durableId="910231824">
    <w:abstractNumId w:val="13"/>
  </w:num>
  <w:num w:numId="19" w16cid:durableId="1850631933">
    <w:abstractNumId w:val="12"/>
  </w:num>
  <w:num w:numId="20" w16cid:durableId="1245799341">
    <w:abstractNumId w:val="5"/>
  </w:num>
  <w:num w:numId="21" w16cid:durableId="498891653">
    <w:abstractNumId w:val="14"/>
  </w:num>
  <w:num w:numId="22" w16cid:durableId="295740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883E60"/>
    <w:rsid w:val="000431FE"/>
    <w:rsid w:val="00052DEB"/>
    <w:rsid w:val="00056151"/>
    <w:rsid w:val="0006590A"/>
    <w:rsid w:val="000A38F0"/>
    <w:rsid w:val="000B4A57"/>
    <w:rsid w:val="000D1F13"/>
    <w:rsid w:val="00100C58"/>
    <w:rsid w:val="00111278"/>
    <w:rsid w:val="00114498"/>
    <w:rsid w:val="001626F6"/>
    <w:rsid w:val="0017251B"/>
    <w:rsid w:val="00181EF2"/>
    <w:rsid w:val="001845B2"/>
    <w:rsid w:val="00186434"/>
    <w:rsid w:val="001C08EA"/>
    <w:rsid w:val="001C1834"/>
    <w:rsid w:val="001E09F7"/>
    <w:rsid w:val="001F20DD"/>
    <w:rsid w:val="001F7B9F"/>
    <w:rsid w:val="00212914"/>
    <w:rsid w:val="00217536"/>
    <w:rsid w:val="00221A8C"/>
    <w:rsid w:val="0022251F"/>
    <w:rsid w:val="00224096"/>
    <w:rsid w:val="002450C1"/>
    <w:rsid w:val="002628AE"/>
    <w:rsid w:val="002B7905"/>
    <w:rsid w:val="002D37C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09A5"/>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2235"/>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0DE1"/>
    <w:rsid w:val="00632744"/>
    <w:rsid w:val="00641187"/>
    <w:rsid w:val="00650B5F"/>
    <w:rsid w:val="00656BDC"/>
    <w:rsid w:val="00675703"/>
    <w:rsid w:val="00682C96"/>
    <w:rsid w:val="006874B6"/>
    <w:rsid w:val="006943E5"/>
    <w:rsid w:val="006A059A"/>
    <w:rsid w:val="006B6712"/>
    <w:rsid w:val="006D41AA"/>
    <w:rsid w:val="006E202B"/>
    <w:rsid w:val="006E4F6C"/>
    <w:rsid w:val="006F31D6"/>
    <w:rsid w:val="006F3658"/>
    <w:rsid w:val="006F6B97"/>
    <w:rsid w:val="00725632"/>
    <w:rsid w:val="00736D60"/>
    <w:rsid w:val="00737075"/>
    <w:rsid w:val="00737665"/>
    <w:rsid w:val="007419E9"/>
    <w:rsid w:val="00741AAA"/>
    <w:rsid w:val="007512BB"/>
    <w:rsid w:val="00757275"/>
    <w:rsid w:val="00771209"/>
    <w:rsid w:val="00776F9D"/>
    <w:rsid w:val="00794CF6"/>
    <w:rsid w:val="00796717"/>
    <w:rsid w:val="007B1829"/>
    <w:rsid w:val="007B5EA4"/>
    <w:rsid w:val="007B5F11"/>
    <w:rsid w:val="007B7246"/>
    <w:rsid w:val="007D3580"/>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83E60"/>
    <w:rsid w:val="00896646"/>
    <w:rsid w:val="008A468E"/>
    <w:rsid w:val="008C5162"/>
    <w:rsid w:val="008D1512"/>
    <w:rsid w:val="008D796F"/>
    <w:rsid w:val="008F14F8"/>
    <w:rsid w:val="00901C30"/>
    <w:rsid w:val="009230DA"/>
    <w:rsid w:val="0092792C"/>
    <w:rsid w:val="00930DF6"/>
    <w:rsid w:val="00934115"/>
    <w:rsid w:val="00944C6A"/>
    <w:rsid w:val="009C0902"/>
    <w:rsid w:val="009E36BD"/>
    <w:rsid w:val="00A03CE8"/>
    <w:rsid w:val="00A107E7"/>
    <w:rsid w:val="00A13C36"/>
    <w:rsid w:val="00A13CEA"/>
    <w:rsid w:val="00A20ABD"/>
    <w:rsid w:val="00A20D47"/>
    <w:rsid w:val="00A37D00"/>
    <w:rsid w:val="00A427E1"/>
    <w:rsid w:val="00A42AA2"/>
    <w:rsid w:val="00A61A0A"/>
    <w:rsid w:val="00A63BEE"/>
    <w:rsid w:val="00A64A34"/>
    <w:rsid w:val="00A666B8"/>
    <w:rsid w:val="00A66D80"/>
    <w:rsid w:val="00A716AC"/>
    <w:rsid w:val="00A83668"/>
    <w:rsid w:val="00A862BA"/>
    <w:rsid w:val="00A879A5"/>
    <w:rsid w:val="00AB48CD"/>
    <w:rsid w:val="00AD3E6E"/>
    <w:rsid w:val="00AE2286"/>
    <w:rsid w:val="00AE7062"/>
    <w:rsid w:val="00AF267E"/>
    <w:rsid w:val="00B25220"/>
    <w:rsid w:val="00B4095F"/>
    <w:rsid w:val="00B5153C"/>
    <w:rsid w:val="00B54CBE"/>
    <w:rsid w:val="00B66F60"/>
    <w:rsid w:val="00B74989"/>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350D4"/>
    <w:rsid w:val="00C47DE6"/>
    <w:rsid w:val="00C536CF"/>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5115B"/>
    <w:rsid w:val="00D60E8C"/>
    <w:rsid w:val="00D866EE"/>
    <w:rsid w:val="00DD3460"/>
    <w:rsid w:val="00DF1651"/>
    <w:rsid w:val="00E306FB"/>
    <w:rsid w:val="00E43EB3"/>
    <w:rsid w:val="00E515B9"/>
    <w:rsid w:val="00E60706"/>
    <w:rsid w:val="00E61625"/>
    <w:rsid w:val="00E6467D"/>
    <w:rsid w:val="00E65568"/>
    <w:rsid w:val="00E81329"/>
    <w:rsid w:val="00E92D37"/>
    <w:rsid w:val="00EC48F4"/>
    <w:rsid w:val="00EC6848"/>
    <w:rsid w:val="00F154A9"/>
    <w:rsid w:val="00F347CA"/>
    <w:rsid w:val="00F3776C"/>
    <w:rsid w:val="00F470C4"/>
    <w:rsid w:val="00F53285"/>
    <w:rsid w:val="00F56D9E"/>
    <w:rsid w:val="00F62188"/>
    <w:rsid w:val="00F6654D"/>
    <w:rsid w:val="00F805C9"/>
    <w:rsid w:val="00F86454"/>
    <w:rsid w:val="00F86EFC"/>
    <w:rsid w:val="00FA1C2E"/>
    <w:rsid w:val="00FB580A"/>
    <w:rsid w:val="00FC0843"/>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4:docId w14:val="1A5A8084"/>
  <w15:chartTrackingRefBased/>
  <w15:docId w15:val="{7F518C2E-13D0-4AF9-ADA3-4942CF7C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Default Paragraph Font" w:uiPriority="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460"/>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E398C9-FB85-4225-A441-15DE4222F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9BFB4-F0B5-47F0-AE8C-DF3709CD2034}">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0CF77D98-FDA6-44BE-8C20-909E2C07C2E2}">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77</TotalTime>
  <Pages>24</Pages>
  <Words>2277</Words>
  <Characters>10201</Characters>
  <Application>Microsoft Office Word</Application>
  <DocSecurity>0</DocSecurity>
  <Lines>408</Lines>
  <Paragraphs>346</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37</cp:revision>
  <dcterms:created xsi:type="dcterms:W3CDTF">2025-10-23T20:30:00Z</dcterms:created>
  <dcterms:modified xsi:type="dcterms:W3CDTF">2025-10-28T20:03:00Z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2025-10-23T20:30:43Z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d2c7d990-d3aa-41d9-9ac6-2b2486934340</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y fmtid="{D5CDD505-2E9C-101B-9397-08002B2CF9AE}" pid="12" name="MediaServiceImageTags">
    <vt:lpwstr/>
  </property>
</Properties>
</file>