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2A33A" w14:textId="77777777" w:rsidR="003F73F5" w:rsidRPr="00854833" w:rsidRDefault="003F73F5" w:rsidP="00854833">
      <w:pPr>
        <w:pStyle w:val="Heading1"/>
        <w:rPr>
          <w:rStyle w:val="Strong"/>
          <w:b w:val="0"/>
          <w:bCs w:val="0"/>
        </w:rPr>
      </w:pPr>
      <w:bookmarkStart w:id="0" w:name="_Hlk171945605"/>
      <w:r w:rsidRPr="00854833">
        <w:rPr>
          <w:rStyle w:val="Strong"/>
          <w:b w:val="0"/>
          <w:bCs w:val="0"/>
        </w:rPr>
        <w:t>Texas Today Foundations</w:t>
      </w:r>
    </w:p>
    <w:p w14:paraId="6A8CCF78" w14:textId="77777777" w:rsidR="003F73F5" w:rsidRPr="003F73F5" w:rsidRDefault="003F73F5" w:rsidP="00854833">
      <w:pPr>
        <w:pStyle w:val="Heading2"/>
      </w:pPr>
      <w:r w:rsidRPr="003F73F5">
        <w:t>Unit 1: Natural Texas and Its People</w:t>
      </w:r>
    </w:p>
    <w:p w14:paraId="370021E9" w14:textId="77777777" w:rsidR="003F73F5" w:rsidRPr="00AA18DF" w:rsidRDefault="003F73F5" w:rsidP="00854833">
      <w:pPr>
        <w:pStyle w:val="Heading3"/>
      </w:pPr>
      <w:r w:rsidRPr="00AA18DF">
        <w:t>Part I: Welcome to Texas Today!</w:t>
      </w:r>
    </w:p>
    <w:p w14:paraId="1B21B007" w14:textId="77777777" w:rsidR="003F73F5" w:rsidRPr="00AA18DF" w:rsidRDefault="003F73F5" w:rsidP="003F73F5">
      <w:pPr>
        <w:spacing w:after="0" w:line="240" w:lineRule="auto"/>
        <w:rPr>
          <w:rFonts w:ascii="Gotham Book" w:hAnsi="Gotham Book"/>
        </w:rPr>
        <w:sectPr w:rsidR="003F73F5" w:rsidRPr="00AA18DF" w:rsidSect="003F73F5">
          <w:headerReference w:type="default" r:id="rId10"/>
          <w:footerReference w:type="default" r:id="rId11"/>
          <w:pgSz w:w="12240" w:h="15840"/>
          <w:pgMar w:top="1440" w:right="1440" w:bottom="1440" w:left="1440" w:header="720" w:footer="720" w:gutter="0"/>
          <w:cols w:space="720"/>
          <w:docGrid w:linePitch="360"/>
        </w:sectPr>
      </w:pPr>
    </w:p>
    <w:p w14:paraId="766AC1D9" w14:textId="77777777" w:rsidR="003F73F5" w:rsidRPr="00AA18DF" w:rsidRDefault="003F73F5" w:rsidP="00854833">
      <w:pPr>
        <w:pStyle w:val="BodyText"/>
      </w:pPr>
      <w:r w:rsidRPr="00AA18DF">
        <w:t>Today, at 268,596 square miles and 30.3 million people, Texas is the second largest state in the nation both in terms of land mass and population.</w:t>
      </w:r>
    </w:p>
    <w:p w14:paraId="789BA2B5" w14:textId="77777777" w:rsidR="003F73F5" w:rsidRPr="00AA18DF" w:rsidRDefault="003F73F5" w:rsidP="00854833">
      <w:pPr>
        <w:pStyle w:val="BodyText"/>
      </w:pPr>
      <w:r w:rsidRPr="00AA18DF">
        <w:t xml:space="preserve">Three of the top ten largest cities in the U.S. </w:t>
      </w:r>
      <w:proofErr w:type="gramStart"/>
      <w:r w:rsidRPr="00AA18DF">
        <w:t>are located in</w:t>
      </w:r>
      <w:proofErr w:type="gramEnd"/>
      <w:r w:rsidRPr="00AA18DF">
        <w:t xml:space="preserve"> Texas: Austin, Dallas, and Houston. In fact, Houston is the 4</w:t>
      </w:r>
      <w:r w:rsidRPr="00AA18DF">
        <w:rPr>
          <w:vertAlign w:val="superscript"/>
        </w:rPr>
        <w:t>th</w:t>
      </w:r>
      <w:r w:rsidRPr="00AA18DF">
        <w:t xml:space="preserve"> largest city in the country </w:t>
      </w:r>
      <w:proofErr w:type="gramStart"/>
      <w:r w:rsidRPr="00AA18DF">
        <w:t>at</w:t>
      </w:r>
      <w:proofErr w:type="gramEnd"/>
      <w:r w:rsidRPr="00AA18DF">
        <w:t xml:space="preserve"> over 2.3 million people!</w:t>
      </w:r>
    </w:p>
    <w:p w14:paraId="05BDE3C8" w14:textId="77777777" w:rsidR="003F73F5" w:rsidRPr="00AA18DF" w:rsidRDefault="003F73F5" w:rsidP="00854833">
      <w:pPr>
        <w:pStyle w:val="BodyText"/>
      </w:pPr>
      <w:r w:rsidRPr="00AA18DF">
        <w:t>Texas industries like agriculture, energy, and oil and gas are so successful that Texas’ economy is the 8</w:t>
      </w:r>
      <w:r w:rsidRPr="00AA18DF">
        <w:rPr>
          <w:vertAlign w:val="superscript"/>
        </w:rPr>
        <w:t>th</w:t>
      </w:r>
      <w:r w:rsidRPr="00AA18DF">
        <w:t xml:space="preserve"> largest in the world! </w:t>
      </w:r>
    </w:p>
    <w:p w14:paraId="60D82408" w14:textId="77777777" w:rsidR="003F73F5" w:rsidRPr="00AA18DF" w:rsidRDefault="003F73F5" w:rsidP="00854833">
      <w:pPr>
        <w:pStyle w:val="Exercise1"/>
      </w:pPr>
      <w:r w:rsidRPr="00AA18DF">
        <w:t>1. Circle or highlight three facts in the reading about Texas today.</w:t>
      </w:r>
    </w:p>
    <w:p w14:paraId="5EEB1F78" w14:textId="77777777" w:rsidR="003F73F5" w:rsidRPr="00AA18DF" w:rsidRDefault="003F73F5" w:rsidP="00854833">
      <w:pPr>
        <w:pStyle w:val="Exercise1"/>
      </w:pPr>
      <w:r w:rsidRPr="00AA18DF">
        <w:t xml:space="preserve">2. Using the context of the reading, what do you think </w:t>
      </w:r>
      <w:r w:rsidRPr="00AA18DF">
        <w:rPr>
          <w:b/>
          <w:bCs/>
          <w:i/>
          <w:iCs/>
        </w:rPr>
        <w:t xml:space="preserve">economy </w:t>
      </w:r>
      <w:r w:rsidRPr="00AA18DF">
        <w:t>means?</w:t>
      </w:r>
      <w:r w:rsidRPr="00AA18DF">
        <w:rPr>
          <w:b/>
          <w:bCs/>
          <w:i/>
          <w:iCs/>
        </w:rPr>
        <w:t xml:space="preserve"> </w:t>
      </w:r>
    </w:p>
    <w:p w14:paraId="7D233341" w14:textId="77777777" w:rsidR="003F73F5" w:rsidRPr="00AA18DF" w:rsidRDefault="003F73F5" w:rsidP="00854833">
      <w:pPr>
        <w:pStyle w:val="Exercise2"/>
      </w:pPr>
      <w:r w:rsidRPr="00AA18DF">
        <w:t>a. Culture and heritage</w:t>
      </w:r>
    </w:p>
    <w:p w14:paraId="4A723DB2" w14:textId="77777777" w:rsidR="003F73F5" w:rsidRPr="00AA18DF" w:rsidRDefault="003F73F5" w:rsidP="00854833">
      <w:pPr>
        <w:pStyle w:val="Exercise2"/>
      </w:pPr>
      <w:r w:rsidRPr="00AA18DF">
        <w:t>b. Wealth and resources</w:t>
      </w:r>
    </w:p>
    <w:p w14:paraId="1BB5C3E3" w14:textId="77777777" w:rsidR="003F73F5" w:rsidRPr="00AA18DF" w:rsidRDefault="003F73F5" w:rsidP="00854833">
      <w:pPr>
        <w:pStyle w:val="Exercise2"/>
      </w:pPr>
      <w:r w:rsidRPr="00AA18DF">
        <w:t>c. Population and cities</w:t>
      </w:r>
    </w:p>
    <w:p w14:paraId="2728965C" w14:textId="77777777" w:rsidR="003F73F5" w:rsidRPr="00AA18DF" w:rsidRDefault="003F73F5" w:rsidP="00854833">
      <w:pPr>
        <w:pStyle w:val="Exercise2"/>
      </w:pPr>
      <w:r w:rsidRPr="00AA18DF">
        <w:t>d. Geography and landforms</w:t>
      </w:r>
    </w:p>
    <w:p w14:paraId="5B1D186B" w14:textId="77777777" w:rsidR="003F73F5" w:rsidRPr="00AA18DF" w:rsidRDefault="003F73F5" w:rsidP="003F73F5">
      <w:pPr>
        <w:spacing w:after="0" w:line="240" w:lineRule="auto"/>
        <w:rPr>
          <w:rFonts w:ascii="Gotham Book" w:hAnsi="Gotham Book"/>
        </w:rPr>
        <w:sectPr w:rsidR="003F73F5" w:rsidRPr="00AA18DF" w:rsidSect="003F73F5">
          <w:type w:val="continuous"/>
          <w:pgSz w:w="12240" w:h="15840"/>
          <w:pgMar w:top="1440" w:right="1440" w:bottom="1440" w:left="1440" w:header="720" w:footer="720" w:gutter="0"/>
          <w:cols w:space="720"/>
          <w:docGrid w:linePitch="360"/>
        </w:sectPr>
      </w:pPr>
    </w:p>
    <w:p w14:paraId="063EA847" w14:textId="77A143C6" w:rsidR="003F73F5" w:rsidRPr="00AA18DF" w:rsidRDefault="003F73F5" w:rsidP="00854833">
      <w:pPr>
        <w:pStyle w:val="Heading3"/>
      </w:pPr>
      <w:r w:rsidRPr="00AA18DF">
        <w:t>Make a prediction</w:t>
      </w:r>
    </w:p>
    <w:p w14:paraId="2CCA5262" w14:textId="77777777" w:rsidR="003F73F5" w:rsidRPr="00854833" w:rsidRDefault="003F73F5" w:rsidP="00854833">
      <w:pPr>
        <w:pStyle w:val="Exercise1"/>
      </w:pPr>
      <w:r w:rsidRPr="00854833">
        <w:t xml:space="preserve">Where do you think most Texans live today based on your prior knowledge of Texas geography and the map to the right? </w:t>
      </w:r>
      <w:r w:rsidRPr="00854833">
        <w:rPr>
          <w:u w:val="single"/>
        </w:rPr>
        <w:t>Circle the area.</w:t>
      </w:r>
      <w:r w:rsidRPr="00854833">
        <w:t xml:space="preserve"> </w:t>
      </w:r>
    </w:p>
    <w:p w14:paraId="68C741FB" w14:textId="77777777" w:rsidR="003F73F5" w:rsidRPr="00854833" w:rsidRDefault="003F73F5" w:rsidP="00854833">
      <w:pPr>
        <w:pStyle w:val="Exercise1"/>
      </w:pPr>
      <w:r w:rsidRPr="00854833">
        <w:t xml:space="preserve">Where do you think they would be least likely to live? </w:t>
      </w:r>
      <w:r w:rsidRPr="00854833">
        <w:rPr>
          <w:u w:val="single"/>
        </w:rPr>
        <w:t>Draw an X over the area.</w:t>
      </w:r>
      <w:r w:rsidRPr="00854833">
        <w:t xml:space="preserve"> </w:t>
      </w:r>
    </w:p>
    <w:p w14:paraId="3F3B25DB" w14:textId="400FF558" w:rsidR="003F73F5" w:rsidRPr="00AA18DF" w:rsidRDefault="00000000" w:rsidP="003F73F5">
      <w:pPr>
        <w:spacing w:after="0" w:line="240" w:lineRule="auto"/>
        <w:rPr>
          <w:rFonts w:ascii="Gotham Book" w:hAnsi="Gotham Book"/>
        </w:rPr>
      </w:pPr>
      <w:r>
        <w:rPr>
          <w:noProof/>
        </w:rPr>
        <w:pict w14:anchorId="17BCC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quot;&quot;" style="position:absolute;margin-left:-3.65pt;margin-top:2.4pt;width:192.95pt;height:190.55pt;z-index:1;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">
            <v:imagedata r:id="rId12" o:title=""/>
            <w10:wrap type="square"/>
          </v:shape>
        </w:pict>
      </w:r>
    </w:p>
    <w:p w14:paraId="5B281D12" w14:textId="77777777" w:rsidR="003F73F5" w:rsidRPr="00AA18DF" w:rsidRDefault="003F73F5" w:rsidP="003F73F5">
      <w:pPr>
        <w:spacing w:after="0" w:line="240" w:lineRule="auto"/>
        <w:rPr>
          <w:rFonts w:ascii="Gotham Book" w:hAnsi="Gotham Book"/>
        </w:rPr>
      </w:pPr>
    </w:p>
    <w:p w14:paraId="2CF02590" w14:textId="77777777" w:rsidR="003F73F5" w:rsidRPr="00AA18DF" w:rsidRDefault="003F73F5" w:rsidP="003F73F5">
      <w:pPr>
        <w:spacing w:after="0" w:line="240" w:lineRule="auto"/>
        <w:rPr>
          <w:rFonts w:ascii="Gotham Book" w:hAnsi="Gotham Book"/>
        </w:rPr>
      </w:pPr>
    </w:p>
    <w:p w14:paraId="13DDDFFB" w14:textId="77777777" w:rsidR="003F73F5" w:rsidRPr="00AA18DF" w:rsidRDefault="003F73F5" w:rsidP="003F73F5">
      <w:pPr>
        <w:spacing w:after="0" w:line="240" w:lineRule="auto"/>
        <w:rPr>
          <w:rFonts w:ascii="Gotham Book" w:hAnsi="Gotham Book"/>
        </w:rPr>
      </w:pPr>
    </w:p>
    <w:p w14:paraId="41E64B6B" w14:textId="77777777" w:rsidR="003F73F5" w:rsidRPr="00AA18DF" w:rsidRDefault="003F73F5" w:rsidP="003F73F5">
      <w:pPr>
        <w:spacing w:after="0" w:line="240" w:lineRule="auto"/>
        <w:rPr>
          <w:rFonts w:ascii="Gotham Book" w:hAnsi="Gotham Book"/>
        </w:rPr>
      </w:pPr>
    </w:p>
    <w:p w14:paraId="3AE81A4B" w14:textId="77777777" w:rsidR="003F73F5" w:rsidRPr="00AA18DF" w:rsidRDefault="003F73F5" w:rsidP="003F73F5">
      <w:pPr>
        <w:spacing w:after="0" w:line="240" w:lineRule="auto"/>
        <w:rPr>
          <w:rFonts w:ascii="Gotham Book" w:hAnsi="Gotham Book"/>
        </w:rPr>
      </w:pPr>
    </w:p>
    <w:p w14:paraId="75458197" w14:textId="77777777" w:rsidR="003F73F5" w:rsidRPr="00AA18DF" w:rsidRDefault="003F73F5" w:rsidP="003F73F5">
      <w:pPr>
        <w:spacing w:after="0" w:line="240" w:lineRule="auto"/>
        <w:rPr>
          <w:rFonts w:ascii="Gotham Book" w:hAnsi="Gotham Book"/>
        </w:rPr>
      </w:pPr>
    </w:p>
    <w:p w14:paraId="06896F9A" w14:textId="77777777" w:rsidR="003F73F5" w:rsidRPr="00AA18DF" w:rsidRDefault="003F73F5" w:rsidP="003F73F5">
      <w:pPr>
        <w:spacing w:after="0" w:line="240" w:lineRule="auto"/>
        <w:rPr>
          <w:rFonts w:ascii="Gotham Book" w:hAnsi="Gotham Book"/>
        </w:rPr>
      </w:pPr>
    </w:p>
    <w:p w14:paraId="618B103B" w14:textId="77777777" w:rsidR="003F73F5" w:rsidRPr="00AA18DF" w:rsidRDefault="003F73F5" w:rsidP="003F73F5">
      <w:pPr>
        <w:spacing w:after="0" w:line="240" w:lineRule="auto"/>
        <w:jc w:val="center"/>
        <w:rPr>
          <w:rFonts w:ascii="Gotham Book" w:hAnsi="Gotham Book"/>
          <w:b/>
          <w:bCs/>
        </w:rPr>
      </w:pPr>
    </w:p>
    <w:p w14:paraId="2EFA847F" w14:textId="77777777" w:rsidR="003F73F5" w:rsidRPr="00AA18DF" w:rsidRDefault="003F73F5" w:rsidP="003F73F5">
      <w:pPr>
        <w:spacing w:after="0" w:line="240" w:lineRule="auto"/>
        <w:jc w:val="center"/>
        <w:rPr>
          <w:rFonts w:ascii="Gotham Book" w:hAnsi="Gotham Book"/>
          <w:b/>
          <w:bCs/>
        </w:rPr>
        <w:sectPr w:rsidR="003F73F5" w:rsidRPr="00AA18DF" w:rsidSect="003F73F5">
          <w:type w:val="continuous"/>
          <w:pgSz w:w="12240" w:h="15840"/>
          <w:pgMar w:top="1440" w:right="1440" w:bottom="1440" w:left="1440" w:header="720" w:footer="720" w:gutter="0"/>
          <w:cols w:space="720"/>
          <w:docGrid w:linePitch="360"/>
        </w:sectPr>
      </w:pPr>
    </w:p>
    <w:p w14:paraId="5BB9C68A" w14:textId="77777777" w:rsidR="003F73F5" w:rsidRDefault="003F73F5" w:rsidP="003F73F5">
      <w:pPr>
        <w:spacing w:after="0" w:line="240" w:lineRule="auto"/>
        <w:jc w:val="center"/>
        <w:rPr>
          <w:rFonts w:ascii="Gotham Book" w:hAnsi="Gotham Book"/>
          <w:b/>
          <w:bCs/>
        </w:rPr>
      </w:pPr>
    </w:p>
    <w:p w14:paraId="01028423" w14:textId="77777777" w:rsidR="003F73F5" w:rsidRDefault="003F73F5" w:rsidP="003F73F5">
      <w:pPr>
        <w:spacing w:after="0" w:line="240" w:lineRule="auto"/>
        <w:jc w:val="center"/>
        <w:rPr>
          <w:rFonts w:ascii="Gotham Book" w:hAnsi="Gotham Book"/>
          <w:b/>
          <w:bCs/>
        </w:rPr>
      </w:pPr>
    </w:p>
    <w:p w14:paraId="5893EAAF" w14:textId="77777777" w:rsidR="003F73F5" w:rsidRDefault="003F73F5" w:rsidP="003F73F5">
      <w:pPr>
        <w:spacing w:after="0" w:line="240" w:lineRule="auto"/>
        <w:jc w:val="center"/>
        <w:rPr>
          <w:rFonts w:ascii="Gotham Book" w:hAnsi="Gotham Book"/>
          <w:b/>
          <w:bCs/>
        </w:rPr>
      </w:pPr>
    </w:p>
    <w:p w14:paraId="3D9F2FB7" w14:textId="77777777" w:rsidR="003F73F5" w:rsidRDefault="003F73F5" w:rsidP="003F73F5">
      <w:pPr>
        <w:spacing w:after="0" w:line="240" w:lineRule="auto"/>
        <w:jc w:val="center"/>
        <w:rPr>
          <w:rFonts w:ascii="Gotham Book" w:hAnsi="Gotham Book"/>
          <w:b/>
          <w:bCs/>
        </w:rPr>
      </w:pPr>
    </w:p>
    <w:p w14:paraId="1EF65341" w14:textId="77777777" w:rsidR="003F73F5" w:rsidRDefault="003F73F5" w:rsidP="003F73F5">
      <w:pPr>
        <w:spacing w:after="0" w:line="240" w:lineRule="auto"/>
        <w:jc w:val="center"/>
        <w:rPr>
          <w:rFonts w:ascii="Gotham Book" w:hAnsi="Gotham Book"/>
          <w:b/>
          <w:bCs/>
        </w:rPr>
      </w:pPr>
    </w:p>
    <w:p w14:paraId="6AE49AEF" w14:textId="77777777" w:rsidR="003F73F5" w:rsidRPr="00AA18DF" w:rsidRDefault="003F73F5" w:rsidP="00854833">
      <w:pPr>
        <w:pStyle w:val="Heading3"/>
      </w:pPr>
      <w:r w:rsidRPr="00AA18DF">
        <w:lastRenderedPageBreak/>
        <w:t>Part II: Texas Map Activity</w:t>
      </w:r>
    </w:p>
    <w:p w14:paraId="5DA71D27" w14:textId="77777777" w:rsidR="00854833" w:rsidRDefault="003F73F5" w:rsidP="00854833">
      <w:pPr>
        <w:pStyle w:val="Directions"/>
      </w:pPr>
      <w:r w:rsidRPr="00AA18DF">
        <w:rPr>
          <w:i/>
          <w:iCs/>
          <w:u w:val="single"/>
        </w:rPr>
        <w:t>Step 1:</w:t>
      </w:r>
      <w:r w:rsidRPr="00AA18DF">
        <w:t xml:space="preserve"> Write the letter of the correct letter in the blank next to the correct answers below. Use the map on the slide presentation to assist you.</w:t>
      </w:r>
    </w:p>
    <w:p w14:paraId="5F18B71D" w14:textId="46ED5ED7" w:rsidR="003F73F5" w:rsidRPr="00AA18DF" w:rsidRDefault="003F73F5" w:rsidP="003F73F5">
      <w:pPr>
        <w:spacing w:after="0" w:line="240" w:lineRule="auto"/>
        <w:rPr>
          <w:rFonts w:ascii="Gotham Book" w:hAnsi="Gotham Book"/>
        </w:rPr>
        <w:sectPr w:rsidR="003F73F5" w:rsidRPr="00AA18DF" w:rsidSect="003F73F5">
          <w:type w:val="continuous"/>
          <w:pgSz w:w="12240" w:h="15840"/>
          <w:pgMar w:top="1440" w:right="1440" w:bottom="1440" w:left="1440" w:header="720" w:footer="720" w:gutter="0"/>
          <w:cols w:space="720"/>
          <w:docGrid w:linePitch="360"/>
        </w:sectPr>
      </w:pPr>
    </w:p>
    <w:p w14:paraId="5235A9C7" w14:textId="51B96692" w:rsidR="003F73F5" w:rsidRPr="00AA18DF" w:rsidRDefault="003F73F5" w:rsidP="00854833">
      <w:pPr>
        <w:pStyle w:val="Exercise1"/>
      </w:pPr>
      <w:r w:rsidRPr="00AA18DF">
        <w:t xml:space="preserve">1. Louisiana </w:t>
      </w:r>
      <w:r w:rsidR="00D85E43">
        <w:t>(blank)</w:t>
      </w:r>
    </w:p>
    <w:p w14:paraId="6FBF13C0" w14:textId="42D43695" w:rsidR="003F73F5" w:rsidRPr="00AA18DF" w:rsidRDefault="003F73F5" w:rsidP="00854833">
      <w:pPr>
        <w:pStyle w:val="Exercise1"/>
      </w:pPr>
      <w:r w:rsidRPr="00AA18DF">
        <w:t xml:space="preserve">2. San Antonio </w:t>
      </w:r>
      <w:r w:rsidR="00D85E43">
        <w:t>(blank)</w:t>
      </w:r>
    </w:p>
    <w:p w14:paraId="1065B280" w14:textId="1FC767E3" w:rsidR="003F73F5" w:rsidRPr="00AA18DF" w:rsidRDefault="003F73F5" w:rsidP="00854833">
      <w:pPr>
        <w:pStyle w:val="Exercise1"/>
      </w:pPr>
      <w:r w:rsidRPr="00AA18DF">
        <w:t xml:space="preserve">3. Mexico </w:t>
      </w:r>
      <w:r w:rsidR="00D85E43">
        <w:t>(blank)</w:t>
      </w:r>
    </w:p>
    <w:p w14:paraId="287D94D2" w14:textId="6FAEB50C" w:rsidR="003F73F5" w:rsidRPr="00AA18DF" w:rsidRDefault="003F73F5" w:rsidP="00854833">
      <w:pPr>
        <w:pStyle w:val="Exercise1"/>
      </w:pPr>
      <w:r w:rsidRPr="00AA18DF">
        <w:t xml:space="preserve">4. Lubbock </w:t>
      </w:r>
      <w:r w:rsidR="00D85E43">
        <w:t>(blank)</w:t>
      </w:r>
    </w:p>
    <w:p w14:paraId="74C2F83B" w14:textId="542B1203" w:rsidR="003F73F5" w:rsidRPr="00AA18DF" w:rsidRDefault="003F73F5" w:rsidP="00854833">
      <w:pPr>
        <w:pStyle w:val="Exercise1"/>
      </w:pPr>
      <w:r w:rsidRPr="00AA18DF">
        <w:t xml:space="preserve">5. Dallas </w:t>
      </w:r>
      <w:r w:rsidR="00D85E43">
        <w:t>(blank)</w:t>
      </w:r>
    </w:p>
    <w:p w14:paraId="76B9D542" w14:textId="3B3F796A" w:rsidR="003F73F5" w:rsidRPr="00AA18DF" w:rsidRDefault="003F73F5" w:rsidP="00854833">
      <w:pPr>
        <w:pStyle w:val="Exercise1"/>
      </w:pPr>
      <w:r w:rsidRPr="00AA18DF">
        <w:t xml:space="preserve">6. New Mexico </w:t>
      </w:r>
      <w:r w:rsidR="00D85E43">
        <w:t>(blank)</w:t>
      </w:r>
    </w:p>
    <w:p w14:paraId="52373F7C" w14:textId="5F86A18C" w:rsidR="003F73F5" w:rsidRPr="00AA18DF" w:rsidRDefault="003F73F5" w:rsidP="00854833">
      <w:pPr>
        <w:pStyle w:val="Exercise1"/>
      </w:pPr>
      <w:r w:rsidRPr="00AA18DF">
        <w:t xml:space="preserve">7. Oklahoma </w:t>
      </w:r>
      <w:r w:rsidR="00D85E43">
        <w:t>(blank)</w:t>
      </w:r>
    </w:p>
    <w:p w14:paraId="2C8B514A" w14:textId="02D3D6AD" w:rsidR="003F73F5" w:rsidRPr="00AA18DF" w:rsidRDefault="003F73F5" w:rsidP="00854833">
      <w:pPr>
        <w:pStyle w:val="Exercise1"/>
      </w:pPr>
      <w:r w:rsidRPr="00AA18DF">
        <w:t xml:space="preserve">8. Texas </w:t>
      </w:r>
      <w:r w:rsidR="00D85E43">
        <w:t>(blank)</w:t>
      </w:r>
      <w:r w:rsidRPr="00AA18DF">
        <w:tab/>
      </w:r>
    </w:p>
    <w:p w14:paraId="77BA442B" w14:textId="78892679" w:rsidR="003F73F5" w:rsidRPr="00AA18DF" w:rsidRDefault="003F73F5" w:rsidP="00854833">
      <w:pPr>
        <w:pStyle w:val="Exercise1"/>
      </w:pPr>
      <w:r w:rsidRPr="00AA18DF">
        <w:t xml:space="preserve">9. Arkansas </w:t>
      </w:r>
      <w:r w:rsidR="00D85E43">
        <w:t>(blank)</w:t>
      </w:r>
    </w:p>
    <w:p w14:paraId="3FD61FFB" w14:textId="53702389" w:rsidR="003F73F5" w:rsidRPr="00AA18DF" w:rsidRDefault="003F73F5" w:rsidP="00854833">
      <w:pPr>
        <w:pStyle w:val="Exercise1"/>
      </w:pPr>
      <w:r w:rsidRPr="00AA18DF">
        <w:t xml:space="preserve">10. Gulf of Mexico </w:t>
      </w:r>
      <w:r w:rsidR="00D85E43">
        <w:t>(blank)</w:t>
      </w:r>
    </w:p>
    <w:p w14:paraId="1495AB7D" w14:textId="57F3E328" w:rsidR="003F73F5" w:rsidRPr="00AA18DF" w:rsidRDefault="003F73F5" w:rsidP="00854833">
      <w:pPr>
        <w:pStyle w:val="Exercise1"/>
      </w:pPr>
      <w:r w:rsidRPr="00AA18DF">
        <w:t xml:space="preserve">11. Fort Worth </w:t>
      </w:r>
      <w:r w:rsidR="00D85E43">
        <w:t>(blank)</w:t>
      </w:r>
    </w:p>
    <w:p w14:paraId="4CE0A2F1" w14:textId="399E8416" w:rsidR="003F73F5" w:rsidRPr="00AA18DF" w:rsidRDefault="003F73F5" w:rsidP="00854833">
      <w:pPr>
        <w:pStyle w:val="Exercise1"/>
      </w:pPr>
      <w:r w:rsidRPr="00AA18DF">
        <w:t xml:space="preserve">12. Houston </w:t>
      </w:r>
      <w:r w:rsidR="00D85E43">
        <w:t>(blank)</w:t>
      </w:r>
    </w:p>
    <w:p w14:paraId="60D7CACB" w14:textId="15667E15" w:rsidR="003F73F5" w:rsidRPr="00AA18DF" w:rsidRDefault="003F73F5" w:rsidP="00854833">
      <w:pPr>
        <w:pStyle w:val="Exercise1"/>
      </w:pPr>
      <w:r w:rsidRPr="00AA18DF">
        <w:t xml:space="preserve">13. Amarillo </w:t>
      </w:r>
      <w:r w:rsidR="00D85E43">
        <w:t>(blank)</w:t>
      </w:r>
    </w:p>
    <w:p w14:paraId="518BC661" w14:textId="446801E7" w:rsidR="003F73F5" w:rsidRPr="00AA18DF" w:rsidRDefault="003F73F5" w:rsidP="00854833">
      <w:pPr>
        <w:pStyle w:val="Exercise1"/>
      </w:pPr>
      <w:r w:rsidRPr="00AA18DF">
        <w:t xml:space="preserve">14. Austin </w:t>
      </w:r>
      <w:r w:rsidR="00D85E43">
        <w:t>(blank)</w:t>
      </w:r>
    </w:p>
    <w:p w14:paraId="7A466202" w14:textId="4571FCE6" w:rsidR="003F73F5" w:rsidRPr="00AA18DF" w:rsidRDefault="003F73F5" w:rsidP="00854833">
      <w:pPr>
        <w:pStyle w:val="Exercise1"/>
      </w:pPr>
      <w:r w:rsidRPr="00AA18DF">
        <w:t xml:space="preserve">15. El Paso </w:t>
      </w:r>
      <w:r w:rsidR="00D85E43">
        <w:t>(blank)</w:t>
      </w:r>
      <w:r w:rsidRPr="00AA18DF">
        <w:tab/>
      </w:r>
    </w:p>
    <w:p w14:paraId="792AE0B5" w14:textId="30CF3508" w:rsidR="003F73F5" w:rsidRPr="00AA18DF" w:rsidRDefault="003F73F5" w:rsidP="00854833">
      <w:pPr>
        <w:pStyle w:val="Exercise1"/>
      </w:pPr>
      <w:r w:rsidRPr="00AA18DF">
        <w:t xml:space="preserve">16. Rio Grande River </w:t>
      </w:r>
      <w:r w:rsidR="00D85E43">
        <w:t>(blank)</w:t>
      </w:r>
    </w:p>
    <w:p w14:paraId="7CFB74DD" w14:textId="1A2E593B" w:rsidR="003F73F5" w:rsidRPr="00AA18DF" w:rsidRDefault="00000000" w:rsidP="003F73F5">
      <w:pPr>
        <w:spacing w:after="0" w:line="240" w:lineRule="auto"/>
        <w:rPr>
          <w:rFonts w:ascii="Gotham Book" w:hAnsi="Gotham Book"/>
        </w:rPr>
      </w:pPr>
      <w:r>
        <w:rPr>
          <w:rFonts w:ascii="Gotham Book" w:hAnsi="Gotham Book"/>
          <w:noProof/>
        </w:rPr>
        <w:pict w14:anchorId="25E95B7E">
          <v:shape id="Picture 1" o:spid="_x0000_i1025" type="#_x0000_t75" alt="A map of the state of Texas showing its 4 regions, and the location of major cities and borders" style="width:231.9pt;height:231.9pt;visibility:visible;mso-wrap-style:square">
            <v:imagedata r:id="rId13" o:title="A map of the state of Texas showing its 4 regions, and the location of major cities and borders"/>
          </v:shape>
        </w:pict>
      </w:r>
    </w:p>
    <w:p w14:paraId="55BF3EE4" w14:textId="77777777" w:rsidR="003F73F5" w:rsidRPr="00AA18DF" w:rsidRDefault="003F73F5" w:rsidP="003F73F5">
      <w:pPr>
        <w:spacing w:after="0" w:line="240" w:lineRule="auto"/>
        <w:rPr>
          <w:rFonts w:ascii="Gotham Book" w:hAnsi="Gotham Book"/>
          <w:b/>
          <w:bCs/>
        </w:rPr>
        <w:sectPr w:rsidR="003F73F5" w:rsidRPr="00AA18DF" w:rsidSect="003F73F5">
          <w:type w:val="continuous"/>
          <w:pgSz w:w="12240" w:h="15840"/>
          <w:pgMar w:top="1440" w:right="1440" w:bottom="1440" w:left="1440" w:header="720" w:footer="720" w:gutter="0"/>
          <w:cols w:space="720"/>
          <w:docGrid w:linePitch="360"/>
        </w:sectPr>
      </w:pPr>
    </w:p>
    <w:p w14:paraId="24DC8D5E" w14:textId="77777777" w:rsidR="003F73F5" w:rsidRPr="00AA18DF" w:rsidRDefault="003F73F5" w:rsidP="00854833">
      <w:pPr>
        <w:pStyle w:val="Heading3"/>
      </w:pPr>
      <w:r w:rsidRPr="00AA18DF">
        <w:t>Part III: American Indians in Texas Today</w:t>
      </w:r>
    </w:p>
    <w:p w14:paraId="3C280F23" w14:textId="77777777" w:rsidR="003F73F5" w:rsidRPr="00AA18DF" w:rsidRDefault="003F73F5" w:rsidP="003F73F5">
      <w:pPr>
        <w:spacing w:after="0" w:line="240" w:lineRule="auto"/>
        <w:rPr>
          <w:rFonts w:ascii="Gotham Book" w:hAnsi="Gotham Book"/>
        </w:rPr>
        <w:sectPr w:rsidR="003F73F5" w:rsidRPr="00AA18DF" w:rsidSect="003F73F5">
          <w:type w:val="continuous"/>
          <w:pgSz w:w="12240" w:h="15840"/>
          <w:pgMar w:top="1440" w:right="1440" w:bottom="1440" w:left="1440" w:header="720" w:footer="720" w:gutter="0"/>
          <w:cols w:space="720"/>
          <w:docGrid w:linePitch="360"/>
        </w:sectPr>
      </w:pPr>
    </w:p>
    <w:p w14:paraId="67D99033" w14:textId="77777777" w:rsidR="003F73F5" w:rsidRPr="00AA18DF" w:rsidRDefault="003F73F5" w:rsidP="00854833">
      <w:pPr>
        <w:pStyle w:val="Directions"/>
      </w:pPr>
      <w:r w:rsidRPr="00AA18DF">
        <w:lastRenderedPageBreak/>
        <w:t>Directions: Answer the following questions about Texas</w:t>
      </w:r>
    </w:p>
    <w:p w14:paraId="41FA04EA" w14:textId="77777777" w:rsidR="003F73F5" w:rsidRDefault="003F73F5" w:rsidP="00854833">
      <w:pPr>
        <w:pStyle w:val="Exercise1"/>
      </w:pPr>
      <w:r w:rsidRPr="00AA18DF">
        <w:t>1. The Alabama-Coushatta tribe is located northeast of Houston. Which region does this tribe reside in?</w:t>
      </w:r>
    </w:p>
    <w:p w14:paraId="207DD03E" w14:textId="77777777" w:rsidR="00854833" w:rsidRPr="00AA18DF" w:rsidRDefault="00854833" w:rsidP="003F73F5">
      <w:pPr>
        <w:spacing w:after="0" w:line="240" w:lineRule="auto"/>
        <w:rPr>
          <w:rFonts w:ascii="Gotham Book" w:hAnsi="Gotham Book"/>
        </w:rPr>
        <w:sectPr w:rsidR="00854833" w:rsidRPr="00AA18DF" w:rsidSect="003F73F5">
          <w:type w:val="continuous"/>
          <w:pgSz w:w="12240" w:h="15840"/>
          <w:pgMar w:top="1440" w:right="1440" w:bottom="1440" w:left="1440" w:header="720" w:footer="720" w:gutter="0"/>
          <w:cols w:space="720"/>
          <w:docGrid w:linePitch="360"/>
        </w:sectPr>
      </w:pPr>
    </w:p>
    <w:p w14:paraId="15AA9A97" w14:textId="77777777" w:rsidR="003F73F5" w:rsidRPr="00AA18DF" w:rsidRDefault="003F73F5" w:rsidP="00854833">
      <w:pPr>
        <w:pStyle w:val="Exercise2"/>
      </w:pPr>
      <w:r w:rsidRPr="00AA18DF">
        <w:t>a. North Central Plains</w:t>
      </w:r>
    </w:p>
    <w:p w14:paraId="4CF951F2" w14:textId="77777777" w:rsidR="003F73F5" w:rsidRPr="00AA18DF" w:rsidRDefault="003F73F5" w:rsidP="00854833">
      <w:pPr>
        <w:pStyle w:val="Exercise2"/>
      </w:pPr>
      <w:r w:rsidRPr="00AA18DF">
        <w:t>b. Mountains and Basins</w:t>
      </w:r>
    </w:p>
    <w:p w14:paraId="13C98882" w14:textId="77777777" w:rsidR="003F73F5" w:rsidRPr="00AA18DF" w:rsidRDefault="003F73F5" w:rsidP="00854833">
      <w:pPr>
        <w:pStyle w:val="Exercise2"/>
        <w:rPr>
          <w:strike/>
        </w:rPr>
      </w:pPr>
      <w:r w:rsidRPr="00AA18DF">
        <w:t>THIS CHOICE REMOVED c.</w:t>
      </w:r>
      <w:r w:rsidRPr="00AA18DF">
        <w:rPr>
          <w:strike/>
        </w:rPr>
        <w:t xml:space="preserve"> Great Plains</w:t>
      </w:r>
    </w:p>
    <w:p w14:paraId="3586A3AA" w14:textId="77777777" w:rsidR="003F73F5" w:rsidRPr="00AA18DF" w:rsidRDefault="003F73F5" w:rsidP="00854833">
      <w:pPr>
        <w:pStyle w:val="Exercise2"/>
      </w:pPr>
      <w:r w:rsidRPr="00AA18DF">
        <w:t>d. Coastal Plains</w:t>
      </w:r>
    </w:p>
    <w:p w14:paraId="094192B1" w14:textId="77777777" w:rsidR="003F73F5" w:rsidRPr="00AA18DF" w:rsidRDefault="003F73F5" w:rsidP="003F73F5">
      <w:pPr>
        <w:spacing w:after="0" w:line="240" w:lineRule="auto"/>
        <w:rPr>
          <w:rFonts w:ascii="Gotham Book" w:hAnsi="Gotham Book"/>
        </w:rPr>
        <w:sectPr w:rsidR="003F73F5" w:rsidRPr="00AA18DF" w:rsidSect="003F73F5">
          <w:type w:val="continuous"/>
          <w:pgSz w:w="12240" w:h="15840"/>
          <w:pgMar w:top="1440" w:right="1440" w:bottom="1440" w:left="1440" w:header="720" w:footer="720" w:gutter="0"/>
          <w:cols w:space="720"/>
          <w:docGrid w:linePitch="360"/>
        </w:sectPr>
      </w:pPr>
    </w:p>
    <w:p w14:paraId="33A5534A" w14:textId="77777777" w:rsidR="003F73F5" w:rsidRPr="00AA18DF" w:rsidRDefault="003F73F5" w:rsidP="00854833">
      <w:pPr>
        <w:pStyle w:val="Exercise1"/>
      </w:pPr>
      <w:r w:rsidRPr="00AA18DF">
        <w:t>2. The Ysleta del Sur Pueblo people live in present-day El Paso, Texas. Which region does this tribe reside in?</w:t>
      </w:r>
    </w:p>
    <w:p w14:paraId="68790031" w14:textId="77777777" w:rsidR="003F73F5" w:rsidRPr="00AA18DF" w:rsidRDefault="003F73F5" w:rsidP="003F73F5">
      <w:pPr>
        <w:spacing w:after="0" w:line="240" w:lineRule="auto"/>
        <w:rPr>
          <w:rFonts w:ascii="Gotham Book" w:hAnsi="Gotham Book"/>
        </w:rPr>
        <w:sectPr w:rsidR="003F73F5" w:rsidRPr="00AA18DF" w:rsidSect="003F73F5">
          <w:type w:val="continuous"/>
          <w:pgSz w:w="12240" w:h="15840"/>
          <w:pgMar w:top="1440" w:right="1440" w:bottom="1440" w:left="1440" w:header="720" w:footer="720" w:gutter="0"/>
          <w:cols w:space="720"/>
          <w:docGrid w:linePitch="360"/>
        </w:sectPr>
      </w:pPr>
    </w:p>
    <w:p w14:paraId="05094E7E" w14:textId="77777777" w:rsidR="003F73F5" w:rsidRPr="00AA18DF" w:rsidRDefault="003F73F5" w:rsidP="00854833">
      <w:pPr>
        <w:pStyle w:val="Exercise2"/>
      </w:pPr>
      <w:r w:rsidRPr="00AA18DF">
        <w:t>a. North Central Plains</w:t>
      </w:r>
    </w:p>
    <w:p w14:paraId="5114E075" w14:textId="77777777" w:rsidR="003F73F5" w:rsidRPr="00AA18DF" w:rsidRDefault="003F73F5" w:rsidP="00854833">
      <w:pPr>
        <w:pStyle w:val="Exercise2"/>
      </w:pPr>
      <w:r w:rsidRPr="00AA18DF">
        <w:t>b. Mountains and Basins</w:t>
      </w:r>
    </w:p>
    <w:p w14:paraId="28F3DA8C" w14:textId="77777777" w:rsidR="003F73F5" w:rsidRPr="00AA18DF" w:rsidRDefault="003F73F5" w:rsidP="00854833">
      <w:pPr>
        <w:pStyle w:val="Exercise2"/>
      </w:pPr>
      <w:r w:rsidRPr="00AA18DF">
        <w:t>c. Great Plains</w:t>
      </w:r>
    </w:p>
    <w:p w14:paraId="2E13F1DF" w14:textId="77777777" w:rsidR="003F73F5" w:rsidRPr="00AA18DF" w:rsidRDefault="003F73F5" w:rsidP="00854833">
      <w:pPr>
        <w:pStyle w:val="Exercise2"/>
        <w:rPr>
          <w:strike/>
        </w:rPr>
      </w:pPr>
      <w:r w:rsidRPr="00AA18DF">
        <w:t>THIS CHOICE REMOVED d.</w:t>
      </w:r>
      <w:r w:rsidRPr="00AA18DF">
        <w:rPr>
          <w:strike/>
        </w:rPr>
        <w:t xml:space="preserve"> Coastal Plains</w:t>
      </w:r>
    </w:p>
    <w:p w14:paraId="4E32B6A7" w14:textId="77777777" w:rsidR="003F73F5" w:rsidRPr="00AA18DF" w:rsidRDefault="003F73F5" w:rsidP="003F73F5">
      <w:pPr>
        <w:spacing w:after="0" w:line="240" w:lineRule="auto"/>
        <w:rPr>
          <w:rFonts w:ascii="Gotham Book" w:hAnsi="Gotham Book"/>
        </w:rPr>
        <w:sectPr w:rsidR="003F73F5" w:rsidRPr="00AA18DF" w:rsidSect="003F73F5">
          <w:type w:val="continuous"/>
          <w:pgSz w:w="12240" w:h="15840"/>
          <w:pgMar w:top="1440" w:right="1440" w:bottom="1440" w:left="1440" w:header="720" w:footer="720" w:gutter="0"/>
          <w:cols w:space="720"/>
          <w:docGrid w:linePitch="360"/>
        </w:sectPr>
      </w:pPr>
    </w:p>
    <w:p w14:paraId="0A95F8D1" w14:textId="77777777" w:rsidR="003F73F5" w:rsidRPr="00AA18DF" w:rsidRDefault="003F73F5" w:rsidP="00854833">
      <w:pPr>
        <w:pStyle w:val="Exercise1"/>
      </w:pPr>
      <w:r w:rsidRPr="00AA18DF">
        <w:t>3. The Kickapoo Traditional people live in the Coastal Plains on the border that Texas shares with Mexico. Near which major river does this tribe reside?</w:t>
      </w:r>
    </w:p>
    <w:p w14:paraId="36771CBA" w14:textId="77777777" w:rsidR="003F73F5" w:rsidRPr="00AA18DF" w:rsidRDefault="003F73F5" w:rsidP="003F73F5">
      <w:pPr>
        <w:spacing w:after="0" w:line="240" w:lineRule="auto"/>
        <w:rPr>
          <w:rFonts w:ascii="Gotham Book" w:hAnsi="Gotham Book"/>
        </w:rPr>
        <w:sectPr w:rsidR="003F73F5" w:rsidRPr="00AA18DF" w:rsidSect="003F73F5">
          <w:type w:val="continuous"/>
          <w:pgSz w:w="12240" w:h="15840"/>
          <w:pgMar w:top="1440" w:right="1440" w:bottom="1440" w:left="1440" w:header="720" w:footer="720" w:gutter="0"/>
          <w:cols w:space="720"/>
          <w:docGrid w:linePitch="360"/>
        </w:sectPr>
      </w:pPr>
    </w:p>
    <w:p w14:paraId="1295EB42" w14:textId="77777777" w:rsidR="003F73F5" w:rsidRPr="00AA18DF" w:rsidRDefault="003F73F5" w:rsidP="00854833">
      <w:pPr>
        <w:pStyle w:val="Exercise2"/>
      </w:pPr>
      <w:r w:rsidRPr="00AA18DF">
        <w:t>a. The Red River</w:t>
      </w:r>
    </w:p>
    <w:p w14:paraId="1C6EF4BB" w14:textId="77777777" w:rsidR="003F73F5" w:rsidRPr="00AA18DF" w:rsidRDefault="003F73F5" w:rsidP="00854833">
      <w:pPr>
        <w:pStyle w:val="Exercise2"/>
      </w:pPr>
      <w:r w:rsidRPr="00AA18DF">
        <w:t>b. The San Antonio River</w:t>
      </w:r>
    </w:p>
    <w:p w14:paraId="67AF74C9" w14:textId="77777777" w:rsidR="003F73F5" w:rsidRPr="00AA18DF" w:rsidRDefault="003F73F5" w:rsidP="00854833">
      <w:pPr>
        <w:pStyle w:val="Exercise2"/>
      </w:pPr>
      <w:r w:rsidRPr="00AA18DF">
        <w:t>c. The Rio Grande</w:t>
      </w:r>
    </w:p>
    <w:p w14:paraId="51202E77" w14:textId="77777777" w:rsidR="003F73F5" w:rsidRPr="00AA18DF" w:rsidRDefault="003F73F5" w:rsidP="00854833">
      <w:pPr>
        <w:pStyle w:val="Exercise2"/>
        <w:rPr>
          <w:strike/>
        </w:rPr>
      </w:pPr>
      <w:r w:rsidRPr="00AA18DF">
        <w:t>THIS CHOICE REMOVED d.</w:t>
      </w:r>
      <w:r w:rsidRPr="00AA18DF">
        <w:rPr>
          <w:strike/>
        </w:rPr>
        <w:t xml:space="preserve"> The Trinity River</w:t>
      </w:r>
    </w:p>
    <w:p w14:paraId="5AA37733" w14:textId="77777777" w:rsidR="003F73F5" w:rsidRPr="00AA18DF" w:rsidRDefault="003F73F5" w:rsidP="003F73F5">
      <w:pPr>
        <w:spacing w:after="0" w:line="240" w:lineRule="auto"/>
        <w:rPr>
          <w:rFonts w:ascii="Gotham Book" w:hAnsi="Gotham Book"/>
        </w:rPr>
        <w:sectPr w:rsidR="003F73F5" w:rsidRPr="00AA18DF" w:rsidSect="003F73F5">
          <w:type w:val="continuous"/>
          <w:pgSz w:w="12240" w:h="15840"/>
          <w:pgMar w:top="1440" w:right="1440" w:bottom="1440" w:left="1440" w:header="720" w:footer="720" w:gutter="0"/>
          <w:cols w:space="720"/>
          <w:docGrid w:linePitch="360"/>
        </w:sectPr>
      </w:pPr>
    </w:p>
    <w:p w14:paraId="4C20D5EA" w14:textId="77777777" w:rsidR="003F73F5" w:rsidRPr="00AA18DF" w:rsidRDefault="003F73F5" w:rsidP="00854833">
      <w:pPr>
        <w:pStyle w:val="Exercise1"/>
      </w:pPr>
      <w:r w:rsidRPr="00AA18DF">
        <w:t>4. One of the three federally recognized tribes in Texas are descendants of an American Indian tribe we learned about that also lived in the Mountains and Basins region. Which tribe are they the descendants of?</w:t>
      </w:r>
    </w:p>
    <w:p w14:paraId="22BB4B8D" w14:textId="77777777" w:rsidR="003F73F5" w:rsidRPr="00AA18DF" w:rsidRDefault="003F73F5" w:rsidP="003F73F5">
      <w:pPr>
        <w:spacing w:after="0" w:line="240" w:lineRule="auto"/>
        <w:rPr>
          <w:rFonts w:ascii="Gotham Book" w:hAnsi="Gotham Book"/>
        </w:rPr>
        <w:sectPr w:rsidR="003F73F5" w:rsidRPr="00AA18DF" w:rsidSect="003F73F5">
          <w:type w:val="continuous"/>
          <w:pgSz w:w="12240" w:h="15840"/>
          <w:pgMar w:top="1440" w:right="1440" w:bottom="1440" w:left="1440" w:header="720" w:footer="720" w:gutter="0"/>
          <w:cols w:space="720"/>
          <w:docGrid w:linePitch="360"/>
        </w:sectPr>
      </w:pPr>
    </w:p>
    <w:p w14:paraId="064E1606" w14:textId="77777777" w:rsidR="003F73F5" w:rsidRPr="00AA18DF" w:rsidRDefault="003F73F5" w:rsidP="00854833">
      <w:pPr>
        <w:pStyle w:val="Exercise2"/>
      </w:pPr>
      <w:r w:rsidRPr="00AA18DF">
        <w:t>a. Tigua</w:t>
      </w:r>
    </w:p>
    <w:p w14:paraId="7CAFA7B0" w14:textId="77777777" w:rsidR="003F73F5" w:rsidRPr="00AA18DF" w:rsidRDefault="003F73F5" w:rsidP="00854833">
      <w:pPr>
        <w:pStyle w:val="Exercise2"/>
      </w:pPr>
      <w:r w:rsidRPr="00AA18DF">
        <w:t>b. Karankawa</w:t>
      </w:r>
    </w:p>
    <w:p w14:paraId="79C0FE06" w14:textId="77777777" w:rsidR="003F73F5" w:rsidRPr="00AA18DF" w:rsidRDefault="003F73F5" w:rsidP="00854833">
      <w:pPr>
        <w:pStyle w:val="Exercise2"/>
      </w:pPr>
      <w:r w:rsidRPr="00AA18DF">
        <w:t>c. Caddo</w:t>
      </w:r>
    </w:p>
    <w:p w14:paraId="7BDE2C61" w14:textId="77777777" w:rsidR="003F73F5" w:rsidRPr="00AA18DF" w:rsidRDefault="003F73F5" w:rsidP="00854833">
      <w:pPr>
        <w:pStyle w:val="Exercise2"/>
        <w:rPr>
          <w:strike/>
        </w:rPr>
      </w:pPr>
      <w:r w:rsidRPr="00AA18DF">
        <w:t>THIS CHOICE REMOVED d.</w:t>
      </w:r>
      <w:r w:rsidRPr="00AA18DF">
        <w:rPr>
          <w:strike/>
        </w:rPr>
        <w:t xml:space="preserve"> Wichita</w:t>
      </w:r>
    </w:p>
    <w:p w14:paraId="15597D5A" w14:textId="77777777" w:rsidR="003F73F5" w:rsidRPr="00AA18DF" w:rsidRDefault="003F73F5" w:rsidP="003F73F5">
      <w:pPr>
        <w:spacing w:after="0" w:line="240" w:lineRule="auto"/>
        <w:rPr>
          <w:rFonts w:ascii="Gotham Book" w:hAnsi="Gotham Book"/>
        </w:rPr>
        <w:sectPr w:rsidR="003F73F5" w:rsidRPr="00AA18DF" w:rsidSect="003F73F5">
          <w:type w:val="continuous"/>
          <w:pgSz w:w="12240" w:h="15840"/>
          <w:pgMar w:top="1440" w:right="1440" w:bottom="1440" w:left="1440" w:header="720" w:footer="720" w:gutter="0"/>
          <w:cols w:space="720"/>
          <w:docGrid w:linePitch="360"/>
        </w:sectPr>
      </w:pPr>
    </w:p>
    <w:p w14:paraId="252A9FC4" w14:textId="77777777" w:rsidR="003F73F5" w:rsidRPr="00AA18DF" w:rsidRDefault="003F73F5" w:rsidP="00854833">
      <w:pPr>
        <w:pStyle w:val="Exercise1"/>
      </w:pPr>
      <w:r w:rsidRPr="00AA18DF">
        <w:t>5. Based on the locations given in these questions and answers, label the map below with the correct tribes. Write the letter of the location next to the correct tribe.</w:t>
      </w:r>
    </w:p>
    <w:p w14:paraId="6F3FF346" w14:textId="77777777" w:rsidR="003F73F5" w:rsidRPr="00AA18DF" w:rsidRDefault="003F73F5" w:rsidP="003F73F5">
      <w:pPr>
        <w:pStyle w:val="ListParagraph"/>
        <w:spacing w:after="0"/>
        <w:rPr>
          <w:rFonts w:ascii="Gotham Book" w:hAnsi="Gotham Book"/>
        </w:rPr>
        <w:sectPr w:rsidR="003F73F5" w:rsidRPr="00AA18DF" w:rsidSect="003F73F5">
          <w:type w:val="continuous"/>
          <w:pgSz w:w="12240" w:h="15840"/>
          <w:pgMar w:top="1440" w:right="1440" w:bottom="1440" w:left="1440" w:header="720" w:footer="720" w:gutter="0"/>
          <w:cols w:space="720"/>
          <w:docGrid w:linePitch="360"/>
        </w:sectPr>
      </w:pPr>
    </w:p>
    <w:p w14:paraId="0364B2CE" w14:textId="15EEE667" w:rsidR="003F73F5" w:rsidRPr="00AA18DF" w:rsidRDefault="00000000" w:rsidP="003F73F5">
      <w:pPr>
        <w:pStyle w:val="ListParagraph"/>
        <w:spacing w:after="0"/>
        <w:rPr>
          <w:rFonts w:ascii="Gotham Book" w:hAnsi="Gotham Book"/>
        </w:rPr>
      </w:pPr>
      <w:r>
        <w:rPr>
          <w:rFonts w:ascii="Gotham Book" w:hAnsi="Gotham Book"/>
          <w:noProof/>
        </w:rPr>
        <w:lastRenderedPageBreak/>
        <w:pict w14:anchorId="7A088311">
          <v:shape id="Picture 14" o:spid="_x0000_i1026" type="#_x0000_t75" alt="A map of the state of texas showing the location of the 3 federally recognized tribes living in Texas today&#10;" style="width:199.4pt;height:199.4pt;visibility:visible;mso-wrap-style:square">
            <v:imagedata r:id="rId14" o:title="A map of the state of texas showing the location of the 3 federally recognized tribes living in Texas today&#10;"/>
          </v:shape>
        </w:pict>
      </w:r>
    </w:p>
    <w:p w14:paraId="492C2B61" w14:textId="5AD52177" w:rsidR="003F73F5" w:rsidRPr="00AA18DF" w:rsidRDefault="00D85E43" w:rsidP="00D85E43">
      <w:pPr>
        <w:pStyle w:val="Exercise1"/>
        <w:rPr>
          <w:lang w:val="es-419"/>
        </w:rPr>
      </w:pPr>
      <w:r>
        <w:rPr>
          <w:lang w:val="es-419"/>
        </w:rPr>
        <w:t>(</w:t>
      </w:r>
      <w:proofErr w:type="spellStart"/>
      <w:r>
        <w:rPr>
          <w:lang w:val="es-419"/>
        </w:rPr>
        <w:t>blank</w:t>
      </w:r>
      <w:proofErr w:type="spellEnd"/>
      <w:r>
        <w:rPr>
          <w:lang w:val="es-419"/>
        </w:rPr>
        <w:t>)</w:t>
      </w:r>
      <w:r w:rsidR="003F73F5" w:rsidRPr="00AA18DF">
        <w:rPr>
          <w:lang w:val="es-419"/>
        </w:rPr>
        <w:t xml:space="preserve"> Alabama-</w:t>
      </w:r>
      <w:proofErr w:type="spellStart"/>
      <w:r w:rsidR="003F73F5" w:rsidRPr="00AA18DF">
        <w:rPr>
          <w:lang w:val="es-419"/>
        </w:rPr>
        <w:t>Coushatta</w:t>
      </w:r>
      <w:proofErr w:type="spellEnd"/>
    </w:p>
    <w:p w14:paraId="3E88F7F6" w14:textId="4F5E43A1" w:rsidR="003F73F5" w:rsidRPr="00AA18DF" w:rsidRDefault="00D85E43" w:rsidP="00D85E43">
      <w:pPr>
        <w:pStyle w:val="Exercise1"/>
        <w:rPr>
          <w:lang w:val="es-419"/>
        </w:rPr>
      </w:pPr>
      <w:r>
        <w:rPr>
          <w:lang w:val="es-419"/>
        </w:rPr>
        <w:t>(</w:t>
      </w:r>
      <w:proofErr w:type="spellStart"/>
      <w:r>
        <w:rPr>
          <w:lang w:val="es-419"/>
        </w:rPr>
        <w:t>blank</w:t>
      </w:r>
      <w:proofErr w:type="spellEnd"/>
      <w:r>
        <w:rPr>
          <w:lang w:val="es-419"/>
        </w:rPr>
        <w:t>)</w:t>
      </w:r>
      <w:r w:rsidR="003F73F5" w:rsidRPr="00AA18DF">
        <w:rPr>
          <w:lang w:val="es-419"/>
        </w:rPr>
        <w:t xml:space="preserve"> </w:t>
      </w:r>
      <w:proofErr w:type="spellStart"/>
      <w:r w:rsidR="003F73F5" w:rsidRPr="00AA18DF">
        <w:rPr>
          <w:lang w:val="es-419"/>
        </w:rPr>
        <w:t>Ysleta</w:t>
      </w:r>
      <w:proofErr w:type="spellEnd"/>
      <w:r w:rsidR="003F73F5" w:rsidRPr="00AA18DF">
        <w:rPr>
          <w:lang w:val="es-419"/>
        </w:rPr>
        <w:t xml:space="preserve"> Del Sur Pueblo</w:t>
      </w:r>
    </w:p>
    <w:p w14:paraId="2C86894C" w14:textId="5B8AE4C3" w:rsidR="003F73F5" w:rsidRDefault="00D85E43" w:rsidP="00D85E43">
      <w:pPr>
        <w:pStyle w:val="Exercise1"/>
      </w:pPr>
      <w:r>
        <w:t>(blank)</w:t>
      </w:r>
      <w:r w:rsidR="003F73F5" w:rsidRPr="00AA18DF">
        <w:t xml:space="preserve"> Kickapoo Traditional</w:t>
      </w:r>
    </w:p>
    <w:p w14:paraId="279D7C66" w14:textId="77777777" w:rsidR="00854833" w:rsidRPr="00AA18DF" w:rsidRDefault="00854833" w:rsidP="003F73F5">
      <w:pPr>
        <w:pStyle w:val="ListParagraph"/>
        <w:spacing w:after="0"/>
        <w:rPr>
          <w:rFonts w:ascii="Gotham Book" w:hAnsi="Gotham Book"/>
        </w:rPr>
        <w:sectPr w:rsidR="00854833" w:rsidRPr="00AA18DF" w:rsidSect="003F73F5">
          <w:type w:val="continuous"/>
          <w:pgSz w:w="12240" w:h="15840"/>
          <w:pgMar w:top="1440" w:right="1440" w:bottom="1440" w:left="1440" w:header="720" w:footer="720" w:gutter="0"/>
          <w:cols w:space="720"/>
          <w:docGrid w:linePitch="360"/>
        </w:sectPr>
      </w:pPr>
    </w:p>
    <w:bookmarkEnd w:id="0"/>
    <w:p w14:paraId="5FBA1B56" w14:textId="77777777" w:rsidR="003F73F5" w:rsidRPr="00905146" w:rsidRDefault="003F73F5" w:rsidP="003F73F5">
      <w:pPr>
        <w:pStyle w:val="ListParagraph"/>
        <w:rPr>
          <w:rFonts w:ascii="Gotham Book" w:hAnsi="Gotham Book"/>
        </w:rPr>
      </w:pPr>
    </w:p>
    <w:p w14:paraId="526512C5" w14:textId="77777777" w:rsidR="002628AE" w:rsidRDefault="002628AE" w:rsidP="006943E5">
      <w:pPr>
        <w:pStyle w:val="BodyText"/>
      </w:pPr>
    </w:p>
    <w:sectPr w:rsidR="002628AE" w:rsidSect="003F73F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E838C" w14:textId="77777777" w:rsidR="00DE798D" w:rsidRDefault="00DE798D" w:rsidP="00A250B2">
      <w:pPr>
        <w:spacing w:after="0" w:line="240" w:lineRule="auto"/>
      </w:pPr>
      <w:r>
        <w:separator/>
      </w:r>
    </w:p>
  </w:endnote>
  <w:endnote w:type="continuationSeparator" w:id="0">
    <w:p w14:paraId="6701BB9F" w14:textId="77777777" w:rsidR="00DE798D" w:rsidRDefault="00DE798D" w:rsidP="00A25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Gotham Book">
    <w:altName w:val="Cambria"/>
    <w:panose1 w:val="00000000000000000000"/>
    <w:charset w:val="00"/>
    <w:family w:val="modern"/>
    <w:notTrueType/>
    <w:pitch w:val="variable"/>
    <w:sig w:usb0="A00000AF" w:usb1="50000048" w:usb2="00000000" w:usb3="00000000" w:csb0="0000011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0E6C9" w14:textId="77777777" w:rsidR="003F73F5" w:rsidRDefault="003F73F5">
    <w:pPr>
      <w:pStyle w:val="Footer"/>
      <w:jc w:val="center"/>
    </w:pPr>
  </w:p>
  <w:p w14:paraId="39B25867" w14:textId="77777777" w:rsidR="003F73F5" w:rsidRDefault="003F7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DD599" w14:textId="77777777" w:rsidR="00DE798D" w:rsidRDefault="00DE798D" w:rsidP="00A250B2">
      <w:pPr>
        <w:spacing w:after="0" w:line="240" w:lineRule="auto"/>
      </w:pPr>
      <w:r>
        <w:separator/>
      </w:r>
    </w:p>
  </w:footnote>
  <w:footnote w:type="continuationSeparator" w:id="0">
    <w:p w14:paraId="6BA99370" w14:textId="77777777" w:rsidR="00DE798D" w:rsidRDefault="00DE798D" w:rsidP="00A25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79296" w14:textId="77777777" w:rsidR="003F73F5" w:rsidRDefault="003F73F5">
    <w:pPr>
      <w:pStyle w:val="Header"/>
    </w:pPr>
  </w:p>
  <w:p w14:paraId="5E7F575D" w14:textId="77777777" w:rsidR="003F73F5" w:rsidRDefault="003F73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4"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5"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1060447965">
    <w:abstractNumId w:val="10"/>
  </w:num>
  <w:num w:numId="2" w16cid:durableId="589243307">
    <w:abstractNumId w:val="2"/>
  </w:num>
  <w:num w:numId="3" w16cid:durableId="1324186">
    <w:abstractNumId w:val="11"/>
  </w:num>
  <w:num w:numId="4" w16cid:durableId="1211188707">
    <w:abstractNumId w:val="1"/>
  </w:num>
  <w:num w:numId="5" w16cid:durableId="1699233633">
    <w:abstractNumId w:val="9"/>
  </w:num>
  <w:num w:numId="6" w16cid:durableId="936794663">
    <w:abstractNumId w:val="7"/>
  </w:num>
  <w:num w:numId="7" w16cid:durableId="1703817925">
    <w:abstractNumId w:val="15"/>
  </w:num>
  <w:num w:numId="8" w16cid:durableId="1779061262">
    <w:abstractNumId w:val="4"/>
  </w:num>
  <w:num w:numId="9" w16cid:durableId="486945647">
    <w:abstractNumId w:val="6"/>
  </w:num>
  <w:num w:numId="10" w16cid:durableId="1510169496">
    <w:abstractNumId w:val="3"/>
  </w:num>
  <w:num w:numId="11" w16cid:durableId="454064285">
    <w:abstractNumId w:val="0"/>
  </w:num>
  <w:num w:numId="12" w16cid:durableId="1685939169">
    <w:abstractNumId w:val="11"/>
  </w:num>
  <w:num w:numId="13" w16cid:durableId="1785348683">
    <w:abstractNumId w:val="10"/>
  </w:num>
  <w:num w:numId="14" w16cid:durableId="1845627973">
    <w:abstractNumId w:val="2"/>
  </w:num>
  <w:num w:numId="15" w16cid:durableId="1751612921">
    <w:abstractNumId w:val="8"/>
  </w:num>
  <w:num w:numId="16" w16cid:durableId="192573435">
    <w:abstractNumId w:val="1"/>
  </w:num>
  <w:num w:numId="17" w16cid:durableId="1182547433">
    <w:abstractNumId w:val="9"/>
  </w:num>
  <w:num w:numId="18" w16cid:durableId="1529638004">
    <w:abstractNumId w:val="13"/>
  </w:num>
  <w:num w:numId="19" w16cid:durableId="1697458461">
    <w:abstractNumId w:val="12"/>
  </w:num>
  <w:num w:numId="20" w16cid:durableId="2064518100">
    <w:abstractNumId w:val="5"/>
  </w:num>
  <w:num w:numId="21" w16cid:durableId="2061056903">
    <w:abstractNumId w:val="14"/>
  </w:num>
  <w:num w:numId="22" w16cid:durableId="165518397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3F73F5"/>
    <w:rsid w:val="00056151"/>
    <w:rsid w:val="0006590A"/>
    <w:rsid w:val="000B4A57"/>
    <w:rsid w:val="000D1F13"/>
    <w:rsid w:val="00100C58"/>
    <w:rsid w:val="00111278"/>
    <w:rsid w:val="00114498"/>
    <w:rsid w:val="0017251B"/>
    <w:rsid w:val="001845B2"/>
    <w:rsid w:val="00186434"/>
    <w:rsid w:val="001C08EA"/>
    <w:rsid w:val="001C1834"/>
    <w:rsid w:val="001E09F7"/>
    <w:rsid w:val="001F20DD"/>
    <w:rsid w:val="001F7B9F"/>
    <w:rsid w:val="00212914"/>
    <w:rsid w:val="00221A8C"/>
    <w:rsid w:val="0022251F"/>
    <w:rsid w:val="002450C1"/>
    <w:rsid w:val="002628AE"/>
    <w:rsid w:val="002B7905"/>
    <w:rsid w:val="002D65AF"/>
    <w:rsid w:val="002E6341"/>
    <w:rsid w:val="002F4F9C"/>
    <w:rsid w:val="00303810"/>
    <w:rsid w:val="00305646"/>
    <w:rsid w:val="003145CD"/>
    <w:rsid w:val="00325566"/>
    <w:rsid w:val="00342727"/>
    <w:rsid w:val="0034365C"/>
    <w:rsid w:val="0037380E"/>
    <w:rsid w:val="003744E6"/>
    <w:rsid w:val="00381CC0"/>
    <w:rsid w:val="00383BFD"/>
    <w:rsid w:val="00386A03"/>
    <w:rsid w:val="003973B0"/>
    <w:rsid w:val="003A1288"/>
    <w:rsid w:val="003B2A63"/>
    <w:rsid w:val="003B7A66"/>
    <w:rsid w:val="003D1F7D"/>
    <w:rsid w:val="003F7387"/>
    <w:rsid w:val="003F73F5"/>
    <w:rsid w:val="004000FB"/>
    <w:rsid w:val="004166A6"/>
    <w:rsid w:val="0041692B"/>
    <w:rsid w:val="00423DE3"/>
    <w:rsid w:val="004637E4"/>
    <w:rsid w:val="00467001"/>
    <w:rsid w:val="00467982"/>
    <w:rsid w:val="00471028"/>
    <w:rsid w:val="00496680"/>
    <w:rsid w:val="00496929"/>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938EA"/>
    <w:rsid w:val="00596B5C"/>
    <w:rsid w:val="005A7BBA"/>
    <w:rsid w:val="005B0960"/>
    <w:rsid w:val="005C4130"/>
    <w:rsid w:val="005D443F"/>
    <w:rsid w:val="005E692C"/>
    <w:rsid w:val="005F520B"/>
    <w:rsid w:val="005F66C7"/>
    <w:rsid w:val="006168BD"/>
    <w:rsid w:val="00617301"/>
    <w:rsid w:val="006237E5"/>
    <w:rsid w:val="00632744"/>
    <w:rsid w:val="00641187"/>
    <w:rsid w:val="00656BDC"/>
    <w:rsid w:val="006874B6"/>
    <w:rsid w:val="006943E5"/>
    <w:rsid w:val="006A059A"/>
    <w:rsid w:val="006B6712"/>
    <w:rsid w:val="006E202B"/>
    <w:rsid w:val="006E4F6C"/>
    <w:rsid w:val="006F31D6"/>
    <w:rsid w:val="006F3658"/>
    <w:rsid w:val="00725632"/>
    <w:rsid w:val="00736D60"/>
    <w:rsid w:val="00737075"/>
    <w:rsid w:val="00737665"/>
    <w:rsid w:val="007419E9"/>
    <w:rsid w:val="00741AAA"/>
    <w:rsid w:val="007512BB"/>
    <w:rsid w:val="00757275"/>
    <w:rsid w:val="00771209"/>
    <w:rsid w:val="00776F9D"/>
    <w:rsid w:val="00794CF6"/>
    <w:rsid w:val="00796717"/>
    <w:rsid w:val="007B1829"/>
    <w:rsid w:val="007B5F11"/>
    <w:rsid w:val="007B7246"/>
    <w:rsid w:val="007E5847"/>
    <w:rsid w:val="007E760C"/>
    <w:rsid w:val="007E7B60"/>
    <w:rsid w:val="007F734A"/>
    <w:rsid w:val="008067CC"/>
    <w:rsid w:val="00820A1E"/>
    <w:rsid w:val="00824C51"/>
    <w:rsid w:val="0085242A"/>
    <w:rsid w:val="008533B6"/>
    <w:rsid w:val="00854833"/>
    <w:rsid w:val="008569F0"/>
    <w:rsid w:val="00860077"/>
    <w:rsid w:val="0086127C"/>
    <w:rsid w:val="00867322"/>
    <w:rsid w:val="00871B08"/>
    <w:rsid w:val="00877EE4"/>
    <w:rsid w:val="00896646"/>
    <w:rsid w:val="008C5162"/>
    <w:rsid w:val="008D1512"/>
    <w:rsid w:val="008D796F"/>
    <w:rsid w:val="00901C30"/>
    <w:rsid w:val="0092792C"/>
    <w:rsid w:val="00930DF6"/>
    <w:rsid w:val="00944C6A"/>
    <w:rsid w:val="009C0902"/>
    <w:rsid w:val="009E36BD"/>
    <w:rsid w:val="00A03CE8"/>
    <w:rsid w:val="00A107E7"/>
    <w:rsid w:val="00A13C36"/>
    <w:rsid w:val="00A20ABD"/>
    <w:rsid w:val="00A250B2"/>
    <w:rsid w:val="00A37D00"/>
    <w:rsid w:val="00A427E1"/>
    <w:rsid w:val="00A61A0A"/>
    <w:rsid w:val="00A63BEE"/>
    <w:rsid w:val="00A64A34"/>
    <w:rsid w:val="00A666B8"/>
    <w:rsid w:val="00A66D80"/>
    <w:rsid w:val="00A716AC"/>
    <w:rsid w:val="00A83668"/>
    <w:rsid w:val="00A879A5"/>
    <w:rsid w:val="00AB48CD"/>
    <w:rsid w:val="00AD3E6E"/>
    <w:rsid w:val="00AF267E"/>
    <w:rsid w:val="00B4095F"/>
    <w:rsid w:val="00B5153C"/>
    <w:rsid w:val="00B66F60"/>
    <w:rsid w:val="00B7697C"/>
    <w:rsid w:val="00B9416B"/>
    <w:rsid w:val="00BA3656"/>
    <w:rsid w:val="00BB6AAD"/>
    <w:rsid w:val="00BC6222"/>
    <w:rsid w:val="00BC7EE2"/>
    <w:rsid w:val="00BD5360"/>
    <w:rsid w:val="00BE0F15"/>
    <w:rsid w:val="00BF61F2"/>
    <w:rsid w:val="00C00798"/>
    <w:rsid w:val="00C07A49"/>
    <w:rsid w:val="00C1119A"/>
    <w:rsid w:val="00C17812"/>
    <w:rsid w:val="00C205C6"/>
    <w:rsid w:val="00C25D3C"/>
    <w:rsid w:val="00C47DE6"/>
    <w:rsid w:val="00C7430E"/>
    <w:rsid w:val="00C819D3"/>
    <w:rsid w:val="00C83D0F"/>
    <w:rsid w:val="00C940FD"/>
    <w:rsid w:val="00C97944"/>
    <w:rsid w:val="00CA1231"/>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85E43"/>
    <w:rsid w:val="00D866EE"/>
    <w:rsid w:val="00DE5486"/>
    <w:rsid w:val="00DE798D"/>
    <w:rsid w:val="00DF112C"/>
    <w:rsid w:val="00DF1651"/>
    <w:rsid w:val="00E306FB"/>
    <w:rsid w:val="00E439D3"/>
    <w:rsid w:val="00E515B9"/>
    <w:rsid w:val="00E60706"/>
    <w:rsid w:val="00E6467D"/>
    <w:rsid w:val="00E65568"/>
    <w:rsid w:val="00E81329"/>
    <w:rsid w:val="00E92D37"/>
    <w:rsid w:val="00EC48F4"/>
    <w:rsid w:val="00EC6848"/>
    <w:rsid w:val="00F154A9"/>
    <w:rsid w:val="00F347CA"/>
    <w:rsid w:val="00F3776C"/>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5F4DBA1"/>
  <w15:chartTrackingRefBased/>
  <w15:docId w15:val="{5F3A90BB-F12C-43DC-8E16-591E0EC11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er" w:uiPriority="99"/>
    <w:lsdException w:name="footer" w:uiPriority="99"/>
    <w:lsdException w:name="Default Paragraph Font" w:uiPriority="1"/>
    <w:lsdException w:name="Strong" w:uiPriority="22"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73F5"/>
    <w:pPr>
      <w:spacing w:after="160" w:line="278" w:lineRule="auto"/>
    </w:pPr>
    <w:rPr>
      <w:rFonts w:ascii="Aptos" w:eastAsia="Aptos" w:hAnsi="Aptos"/>
      <w:kern w:val="2"/>
      <w:sz w:val="24"/>
      <w:szCs w:val="24"/>
    </w:rPr>
  </w:style>
  <w:style w:type="paragraph" w:styleId="Heading1">
    <w:name w:val="heading 1"/>
    <w:basedOn w:val="BrailleBase"/>
    <w:link w:val="Heading1Char"/>
    <w:uiPriority w:val="9"/>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uiPriority w:val="34"/>
    <w:qFormat/>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character" w:customStyle="1" w:styleId="Heading1Char">
    <w:name w:val="Heading 1 Char"/>
    <w:link w:val="Heading1"/>
    <w:uiPriority w:val="9"/>
    <w:rsid w:val="003F73F5"/>
    <w:rPr>
      <w:sz w:val="36"/>
      <w:szCs w:val="32"/>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character" w:styleId="Strong">
    <w:name w:val="Strong"/>
    <w:uiPriority w:val="22"/>
    <w:qFormat/>
    <w:rsid w:val="003F73F5"/>
    <w:rPr>
      <w:b/>
      <w:bCs/>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 w:type="paragraph" w:styleId="Footer">
    <w:name w:val="footer"/>
    <w:basedOn w:val="Normal"/>
    <w:link w:val="FooterChar"/>
    <w:uiPriority w:val="99"/>
    <w:unhideWhenUsed/>
    <w:rsid w:val="003F73F5"/>
    <w:pPr>
      <w:tabs>
        <w:tab w:val="center" w:pos="4680"/>
        <w:tab w:val="right" w:pos="9360"/>
      </w:tabs>
      <w:spacing w:after="0" w:line="240" w:lineRule="auto"/>
    </w:pPr>
  </w:style>
  <w:style w:type="character" w:customStyle="1" w:styleId="FooterChar">
    <w:name w:val="Footer Char"/>
    <w:link w:val="Footer"/>
    <w:uiPriority w:val="99"/>
    <w:rsid w:val="003F73F5"/>
    <w:rPr>
      <w:rFonts w:ascii="Aptos" w:eastAsia="Aptos" w:hAnsi="Aptos"/>
      <w:kern w:val="2"/>
      <w:sz w:val="24"/>
      <w:szCs w:val="24"/>
    </w:rPr>
  </w:style>
  <w:style w:type="paragraph" w:styleId="Header">
    <w:name w:val="header"/>
    <w:basedOn w:val="Normal"/>
    <w:link w:val="HeaderChar"/>
    <w:uiPriority w:val="99"/>
    <w:unhideWhenUsed/>
    <w:rsid w:val="003F73F5"/>
    <w:pPr>
      <w:tabs>
        <w:tab w:val="center" w:pos="4680"/>
        <w:tab w:val="right" w:pos="9360"/>
      </w:tabs>
      <w:spacing w:after="0" w:line="240" w:lineRule="auto"/>
    </w:pPr>
  </w:style>
  <w:style w:type="character" w:customStyle="1" w:styleId="HeaderChar">
    <w:name w:val="Header Char"/>
    <w:link w:val="Header"/>
    <w:uiPriority w:val="99"/>
    <w:rsid w:val="003F73F5"/>
    <w:rPr>
      <w:rFonts w:ascii="Aptos" w:eastAsia="Aptos" w:hAnsi="Apto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AppData\Roaming\Microsoft\Template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7c63615015382758a6d0a335afa0978">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eed60e9fed7c1dff8be74a8f08c53ae5"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Props1.xml><?xml version="1.0" encoding="utf-8"?>
<ds:datastoreItem xmlns:ds="http://schemas.openxmlformats.org/officeDocument/2006/customXml" ds:itemID="{D23482C2-16AE-4DD9-AAC0-3046002C5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cec14-576f-4745-8bc6-f1209321bcba"/>
    <ds:schemaRef ds:uri="545cb1ba-8b8a-41a6-8528-558dc0e97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868D47-A03F-47B6-9952-144A2FFE5964}">
  <ds:schemaRefs>
    <ds:schemaRef ds:uri="http://schemas.microsoft.com/sharepoint/v3/contenttype/forms"/>
  </ds:schemaRefs>
</ds:datastoreItem>
</file>

<file path=customXml/itemProps3.xml><?xml version="1.0" encoding="utf-8"?>
<ds:datastoreItem xmlns:ds="http://schemas.openxmlformats.org/officeDocument/2006/customXml" ds:itemID="{1699FD86-DC7B-4C61-99C4-72D3EF867255}">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BANA Braille 2017.dot</Template>
  <TotalTime>14</TotalTime>
  <Pages>4</Pages>
  <Words>498</Words>
  <Characters>2381</Characters>
  <Application>Microsoft Office Word</Application>
  <DocSecurity>0</DocSecurity>
  <Lines>125</Lines>
  <Paragraphs>84</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5</cp:revision>
  <dcterms:created xsi:type="dcterms:W3CDTF">2025-10-30T20:42:00Z</dcterms:created>
  <dcterms:modified xsi:type="dcterms:W3CDTF">2025-11-04T21:11:00Z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ContentTypeId">
    <vt:lpwstr>0x010100EB0A8DCC8F544446B22E24D6E812C780</vt:lpwstr>
  </property>
  <property fmtid="{D5CDD505-2E9C-101B-9397-08002B2CF9AE}" pid="4" name="MediaServiceImageTags">
    <vt:lpwstr/>
  </property>
</Properties>
</file>