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B227C" w14:textId="77777777" w:rsidR="00BF4034" w:rsidRDefault="00BF4034" w:rsidP="00D10F32">
      <w:pPr>
        <w:pStyle w:val="Heading1"/>
      </w:pPr>
      <w:r>
        <w:t>Unit 1: Natural Texas and Its People</w:t>
      </w:r>
    </w:p>
    <w:p w14:paraId="2A76B45B" w14:textId="77777777" w:rsidR="00BF4034" w:rsidRDefault="00BF4034" w:rsidP="00D10F32">
      <w:pPr>
        <w:pStyle w:val="Heading2"/>
      </w:pPr>
      <w:r>
        <w:t>Lesson 1: The Big Picture</w:t>
      </w:r>
    </w:p>
    <w:p w14:paraId="26F1E193" w14:textId="4CCE4779" w:rsidR="00BF4034" w:rsidRDefault="001040AD" w:rsidP="00BF4034">
      <w:pPr>
        <w:spacing w:after="0" w:line="240" w:lineRule="auto"/>
      </w:pPr>
      <w:r>
        <w:rPr>
          <w:noProof/>
        </w:rPr>
        <w:pict w14:anchorId="4D500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A painting of several Native American teepees with Indigenous people working on animal skins outside." style="width:468pt;height:466.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">
            <v:imagedata r:id="rId8" o:title=""/>
          </v:shape>
        </w:pict>
      </w:r>
    </w:p>
    <w:p w14:paraId="28678810" w14:textId="77777777" w:rsidR="00BF4034" w:rsidRDefault="00BF4034" w:rsidP="00BF4034">
      <w:pPr>
        <w:spacing w:after="0" w:line="240" w:lineRule="auto"/>
      </w:pPr>
    </w:p>
    <w:p w14:paraId="53DB21EB" w14:textId="67C8A3C0" w:rsidR="00BF4034" w:rsidRDefault="00BF4034" w:rsidP="00D10F32">
      <w:pPr>
        <w:pStyle w:val="Heading3"/>
      </w:pPr>
      <w:r>
        <w:br w:type="page"/>
      </w:r>
      <w:r>
        <w:lastRenderedPageBreak/>
        <w:t>The Big Picture</w:t>
      </w:r>
    </w:p>
    <w:p w14:paraId="18B106CC" w14:textId="77777777" w:rsidR="00BF4034" w:rsidRDefault="00BF4034" w:rsidP="00D10F32">
      <w:pPr>
        <w:pStyle w:val="Heading3"/>
      </w:pPr>
      <w:r>
        <w:t>Warm-up</w:t>
      </w:r>
    </w:p>
    <w:p w14:paraId="7365A018" w14:textId="7C0DDF6E" w:rsidR="00BF4034" w:rsidRDefault="00BF4034" w:rsidP="00D10F32">
      <w:pPr>
        <w:pStyle w:val="Heading3"/>
      </w:pPr>
      <w:r>
        <w:br w:type="page"/>
      </w:r>
      <w:r>
        <w:lastRenderedPageBreak/>
        <w:t>Warm-up:</w:t>
      </w:r>
    </w:p>
    <w:p w14:paraId="1CBBAE95" w14:textId="77777777" w:rsidR="00BF4034" w:rsidRDefault="00BF4034" w:rsidP="00D10F32">
      <w:pPr>
        <w:pStyle w:val="Directions"/>
      </w:pPr>
      <w:r>
        <w:t>Follow the directions below to complete your warm-up</w:t>
      </w:r>
    </w:p>
    <w:p w14:paraId="67255953" w14:textId="77777777" w:rsidR="00BF4034" w:rsidRDefault="00BF4034" w:rsidP="00D10F32">
      <w:pPr>
        <w:pStyle w:val="List1"/>
      </w:pPr>
      <w:r>
        <w:t>1. Read each scenario under the column titled “What’s the issue?”</w:t>
      </w:r>
    </w:p>
    <w:p w14:paraId="1EE0C522" w14:textId="77777777" w:rsidR="00BF4034" w:rsidRDefault="00BF4034" w:rsidP="00D10F32">
      <w:pPr>
        <w:pStyle w:val="List1"/>
      </w:pPr>
      <w:r>
        <w:t>2. Think about how you would respond to each situation today and 1000 years ago.</w:t>
      </w:r>
    </w:p>
    <w:p w14:paraId="2FF7661F" w14:textId="77777777" w:rsidR="00BF4034" w:rsidRDefault="00BF4034" w:rsidP="00D10F32">
      <w:pPr>
        <w:pStyle w:val="List1"/>
      </w:pPr>
      <w:r>
        <w:t>3. Write your answers on your warm-up sheet.</w:t>
      </w:r>
    </w:p>
    <w:p w14:paraId="411572A7" w14:textId="77777777" w:rsidR="00BF4034" w:rsidRDefault="00BF4034" w:rsidP="00D10F32">
      <w:pPr>
        <w:pStyle w:val="List1"/>
      </w:pPr>
      <w:r>
        <w:t>4. While you wait for class to begin, share your responses with a shoulder partner.</w:t>
      </w:r>
    </w:p>
    <w:p w14:paraId="6EDC3DC4" w14:textId="77777777" w:rsidR="00BF4034" w:rsidRDefault="00BF4034" w:rsidP="00D10F32">
      <w:pPr>
        <w:pStyle w:val="List1"/>
      </w:pPr>
      <w:r>
        <w:t>5. Do not complete the Exit Ticket yet.</w:t>
      </w:r>
    </w:p>
    <w:p w14:paraId="6A08B587" w14:textId="22C8F3C2" w:rsidR="00BF4034" w:rsidRDefault="00BF4034" w:rsidP="003F2288">
      <w:pPr>
        <w:pStyle w:val="Heading3"/>
      </w:pPr>
      <w:r>
        <w:br w:type="page"/>
      </w:r>
      <w:r>
        <w:lastRenderedPageBreak/>
        <w:t>Warm-up:</w:t>
      </w:r>
    </w:p>
    <w:p w14:paraId="6B28FDAB" w14:textId="77777777" w:rsidR="00BF4034" w:rsidRDefault="00BF4034" w:rsidP="003F2288">
      <w:pPr>
        <w:pStyle w:val="Directions"/>
      </w:pPr>
      <w:r>
        <w:t>Share with the class</w:t>
      </w:r>
    </w:p>
    <w:p w14:paraId="1E986C1B" w14:textId="77777777" w:rsidR="00BF4034" w:rsidRPr="00F02218" w:rsidRDefault="00BF4034" w:rsidP="00B77C1A">
      <w:pPr>
        <w:pStyle w:val="Heading4"/>
        <w:rPr>
          <w:rFonts w:ascii="Times New Roman" w:hAnsi="Times New Roman"/>
          <w:sz w:val="28"/>
          <w:szCs w:val="28"/>
        </w:rPr>
      </w:pPr>
      <w:r w:rsidRPr="00F02218">
        <w:rPr>
          <w:rFonts w:ascii="Times New Roman" w:hAnsi="Times New Roman"/>
          <w:sz w:val="28"/>
          <w:szCs w:val="28"/>
        </w:rPr>
        <w:t>What’s the issue?</w:t>
      </w:r>
    </w:p>
    <w:p w14:paraId="5877F956" w14:textId="77777777" w:rsidR="00BF4034" w:rsidRDefault="00BF4034" w:rsidP="00B77C1A">
      <w:pPr>
        <w:pStyle w:val="Exercise1"/>
      </w:pPr>
      <w:r>
        <w:t>1. You’re hungry! How do you get food for meals or snacks?</w:t>
      </w:r>
    </w:p>
    <w:p w14:paraId="0DA5348F" w14:textId="0BF66B94" w:rsidR="00BF4034" w:rsidRDefault="00BF4034" w:rsidP="00B77C1A">
      <w:pPr>
        <w:pStyle w:val="Exercise2"/>
      </w:pPr>
      <w:r>
        <w:t xml:space="preserve">Today </w:t>
      </w:r>
      <w:r w:rsidR="00B77C1A">
        <w:t>(blank)</w:t>
      </w:r>
    </w:p>
    <w:p w14:paraId="15DDFD09" w14:textId="02D3F96B" w:rsidR="00BF4034" w:rsidRDefault="00BF4034" w:rsidP="00B77C1A">
      <w:pPr>
        <w:pStyle w:val="Exercise2"/>
      </w:pPr>
      <w:r>
        <w:t xml:space="preserve">1000 years ago </w:t>
      </w:r>
      <w:r w:rsidR="00B77C1A">
        <w:t>(blank)</w:t>
      </w:r>
    </w:p>
    <w:p w14:paraId="004106C2" w14:textId="77777777" w:rsidR="00BF4034" w:rsidRDefault="00BF4034" w:rsidP="00B77C1A">
      <w:pPr>
        <w:pStyle w:val="Directions"/>
      </w:pPr>
      <w:r>
        <w:t>Directions: Use the sentence stem example below to share your answer with the class</w:t>
      </w:r>
    </w:p>
    <w:p w14:paraId="59ACF4B3" w14:textId="27B5BE59" w:rsidR="00BF4034" w:rsidRDefault="00BF4034" w:rsidP="00F02218">
      <w:pPr>
        <w:pStyle w:val="Exercise4"/>
      </w:pPr>
      <w:r>
        <w:t xml:space="preserve">“When </w:t>
      </w:r>
      <w:r w:rsidRPr="00F6696C">
        <w:rPr>
          <w:u w:val="single"/>
        </w:rPr>
        <w:t>I’m hungry</w:t>
      </w:r>
      <w:r>
        <w:t xml:space="preserve"> today, I </w:t>
      </w:r>
      <w:r w:rsidR="00F02218">
        <w:t>(blank)</w:t>
      </w:r>
      <w:r>
        <w:t xml:space="preserve">, but 1000 years ago I would have probably </w:t>
      </w:r>
      <w:r w:rsidR="00F02218">
        <w:t>(blank)</w:t>
      </w:r>
      <w:r>
        <w:t>.”</w:t>
      </w:r>
    </w:p>
    <w:p w14:paraId="04876CC0" w14:textId="0547F52D" w:rsidR="00BF4034" w:rsidRDefault="00BF4034" w:rsidP="00F02218">
      <w:pPr>
        <w:pStyle w:val="Heading3"/>
      </w:pPr>
      <w:r>
        <w:br w:type="page"/>
      </w:r>
      <w:r>
        <w:lastRenderedPageBreak/>
        <w:t>Essential Question</w:t>
      </w:r>
    </w:p>
    <w:p w14:paraId="5A63A890" w14:textId="77777777" w:rsidR="00BF4034" w:rsidRDefault="00BF4034" w:rsidP="00F02218">
      <w:pPr>
        <w:pStyle w:val="BodyText"/>
      </w:pPr>
      <w:r>
        <w:t>What are the major themes of Unit 1: Natural Texas and Its People?</w:t>
      </w:r>
    </w:p>
    <w:p w14:paraId="76B3C1E3" w14:textId="5826F27C" w:rsidR="00BF4034" w:rsidRDefault="00BF4034" w:rsidP="00F02218">
      <w:pPr>
        <w:pStyle w:val="Heading3"/>
      </w:pPr>
      <w:r>
        <w:br w:type="page"/>
      </w:r>
      <w:r>
        <w:lastRenderedPageBreak/>
        <w:t>In today’s lesson…</w:t>
      </w:r>
    </w:p>
    <w:p w14:paraId="69222377" w14:textId="77777777" w:rsidR="00BF4034" w:rsidRDefault="00BF4034" w:rsidP="00F02218">
      <w:pPr>
        <w:pStyle w:val="List1"/>
      </w:pPr>
      <w:r>
        <w:t>1. We will identify the main idea of this unit by analyzing a primary source and reading a short passage</w:t>
      </w:r>
    </w:p>
    <w:p w14:paraId="5DB76BC3" w14:textId="77777777" w:rsidR="00BF4034" w:rsidRDefault="00BF4034" w:rsidP="00F02218">
      <w:pPr>
        <w:pStyle w:val="List1"/>
      </w:pPr>
      <w:r>
        <w:t>2. I will make inferences and predictions about an image and summarize the main idea of a short passage</w:t>
      </w:r>
    </w:p>
    <w:p w14:paraId="0F846AB3" w14:textId="7243D799" w:rsidR="00BF4034" w:rsidRDefault="00BF4034" w:rsidP="00F02218">
      <w:pPr>
        <w:pStyle w:val="Heading3"/>
      </w:pPr>
      <w:r>
        <w:br w:type="page"/>
      </w:r>
      <w:r>
        <w:lastRenderedPageBreak/>
        <w:t>The Big Picture</w:t>
      </w:r>
    </w:p>
    <w:p w14:paraId="65FE195C" w14:textId="77777777" w:rsidR="00BF4034" w:rsidRDefault="00BF4034" w:rsidP="00F02218">
      <w:pPr>
        <w:pStyle w:val="Heading3"/>
      </w:pPr>
      <w:r>
        <w:t>Lesson</w:t>
      </w:r>
    </w:p>
    <w:p w14:paraId="3FB2888F" w14:textId="7DABDDFC" w:rsidR="00BF4034" w:rsidRDefault="00BF4034" w:rsidP="00F02218">
      <w:pPr>
        <w:pStyle w:val="Heading3"/>
      </w:pPr>
      <w:r>
        <w:br w:type="page"/>
      </w:r>
      <w:r>
        <w:lastRenderedPageBreak/>
        <w:t>The Big Picture:</w:t>
      </w:r>
    </w:p>
    <w:p w14:paraId="3F2DABBE" w14:textId="77777777" w:rsidR="00BF4034" w:rsidRDefault="00BF4034" w:rsidP="00F02218">
      <w:pPr>
        <w:pStyle w:val="Directions"/>
      </w:pPr>
      <w:r>
        <w:t>What are the major themes of this unit?</w:t>
      </w:r>
    </w:p>
    <w:p w14:paraId="5622710A" w14:textId="77777777" w:rsidR="00BF4034" w:rsidRDefault="00BF4034" w:rsidP="00F02218">
      <w:pPr>
        <w:pStyle w:val="Directions"/>
      </w:pPr>
      <w:r>
        <w:t xml:space="preserve">Analyze </w:t>
      </w:r>
      <w:proofErr w:type="gramStart"/>
      <w:r>
        <w:t>an</w:t>
      </w:r>
      <w:proofErr w:type="gramEnd"/>
      <w:r>
        <w:t xml:space="preserve"> image:</w:t>
      </w:r>
    </w:p>
    <w:p w14:paraId="02575E62" w14:textId="77777777" w:rsidR="00BF4034" w:rsidRDefault="00BF4034" w:rsidP="00F02218">
      <w:pPr>
        <w:pStyle w:val="Exercise1"/>
      </w:pPr>
      <w:r>
        <w:t>1. Describe three things you notice in the image</w:t>
      </w:r>
    </w:p>
    <w:p w14:paraId="6CCC8F98" w14:textId="77777777" w:rsidR="00BF4034" w:rsidRDefault="00BF4034" w:rsidP="00F02218">
      <w:pPr>
        <w:pStyle w:val="Exercise1"/>
      </w:pPr>
      <w:r>
        <w:t>2. Based on the image, what are two things you predict we might learn in this unit?</w:t>
      </w:r>
    </w:p>
    <w:p w14:paraId="7EADAAAF" w14:textId="75BE1A82" w:rsidR="00BF4034" w:rsidRDefault="001040AD" w:rsidP="00BF4034">
      <w:pPr>
        <w:spacing w:after="0" w:line="240" w:lineRule="auto"/>
      </w:pPr>
      <w:r>
        <w:rPr>
          <w:noProof/>
        </w:rPr>
        <w:pict w14:anchorId="2EA54222">
          <v:shape id="_x0000_i1026" type="#_x0000_t75" alt="A painting of a group of Native Americans picking wild berries in a field near a forested area." style="width:475.6pt;height:322.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">
            <v:imagedata r:id="rId9" o:title=""/>
          </v:shape>
        </w:pict>
      </w:r>
    </w:p>
    <w:p w14:paraId="4F214301" w14:textId="793B86A7" w:rsidR="00BF4034" w:rsidRDefault="00BF4034" w:rsidP="00647F6A">
      <w:pPr>
        <w:pStyle w:val="Heading3"/>
      </w:pPr>
      <w:r>
        <w:br w:type="page"/>
      </w:r>
      <w:r>
        <w:lastRenderedPageBreak/>
        <w:t>The First People in Texas</w:t>
      </w:r>
    </w:p>
    <w:p w14:paraId="4A14516F" w14:textId="77777777" w:rsidR="00BF4034" w:rsidRPr="00647F6A" w:rsidRDefault="00BF4034" w:rsidP="00647F6A">
      <w:pPr>
        <w:pStyle w:val="Heading4"/>
        <w:rPr>
          <w:rFonts w:ascii="Times New Roman" w:hAnsi="Times New Roman"/>
          <w:sz w:val="28"/>
          <w:szCs w:val="28"/>
        </w:rPr>
      </w:pPr>
      <w:r w:rsidRPr="00647F6A">
        <w:rPr>
          <w:rFonts w:ascii="Times New Roman" w:hAnsi="Times New Roman"/>
          <w:sz w:val="28"/>
          <w:szCs w:val="28"/>
        </w:rPr>
        <w:t>Background</w:t>
      </w:r>
    </w:p>
    <w:p w14:paraId="0884E186" w14:textId="77777777" w:rsidR="00BF4034" w:rsidRDefault="00BF4034" w:rsidP="00647F6A">
      <w:pPr>
        <w:pStyle w:val="BodyText"/>
      </w:pPr>
      <w:r w:rsidRPr="0012169B">
        <w:t xml:space="preserve">The first evidence of human life in Texas </w:t>
      </w:r>
      <w:proofErr w:type="gramStart"/>
      <w:r w:rsidRPr="0012169B">
        <w:t>dates back to</w:t>
      </w:r>
      <w:proofErr w:type="gramEnd"/>
      <w:r w:rsidRPr="0012169B">
        <w:t xml:space="preserve"> approximately 12,000 years ago. These first people migrated </w:t>
      </w:r>
      <w:proofErr w:type="gramStart"/>
      <w:r w:rsidRPr="0012169B">
        <w:t>into</w:t>
      </w:r>
      <w:proofErr w:type="gramEnd"/>
      <w:r w:rsidRPr="0012169B">
        <w:t xml:space="preserve"> Texas from the Great Plains, most likely following herds of animals that they depended on for food. As they migrated into Texas, they spread out in search of resources and good places to live.</w:t>
      </w:r>
    </w:p>
    <w:p w14:paraId="6CCC8F1E" w14:textId="619CB29C" w:rsidR="00BF4034" w:rsidRDefault="001040AD" w:rsidP="00BF4034">
      <w:pPr>
        <w:spacing w:after="0" w:line="240" w:lineRule="auto"/>
      </w:pPr>
      <w:r>
        <w:rPr>
          <w:noProof/>
        </w:rPr>
        <w:pict w14:anchorId="1787E354">
          <v:shape id="_x0000_i1027" type="#_x0000_t75" alt="A map of North America with an arrow showing the route the earliest people took from present-day Alaska south toward Texas" style="width:346.85pt;height:430.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">
            <v:imagedata r:id="rId10" o:title=""/>
          </v:shape>
        </w:pict>
      </w:r>
    </w:p>
    <w:p w14:paraId="2C24A4D1" w14:textId="1FFF5CEB" w:rsidR="00BF4034" w:rsidRDefault="00BF4034" w:rsidP="00647F6A">
      <w:pPr>
        <w:pStyle w:val="Heading3"/>
      </w:pPr>
      <w:r>
        <w:br w:type="page"/>
      </w:r>
      <w:r>
        <w:lastRenderedPageBreak/>
        <w:t>The First People in Texas</w:t>
      </w:r>
    </w:p>
    <w:p w14:paraId="14D3A04C" w14:textId="77777777" w:rsidR="00BF4034" w:rsidRPr="00647F6A" w:rsidRDefault="00BF4034" w:rsidP="00647F6A">
      <w:pPr>
        <w:pStyle w:val="Heading4"/>
        <w:rPr>
          <w:rFonts w:ascii="Times New Roman" w:hAnsi="Times New Roman"/>
          <w:sz w:val="28"/>
          <w:szCs w:val="28"/>
        </w:rPr>
      </w:pPr>
      <w:r w:rsidRPr="00647F6A">
        <w:rPr>
          <w:rFonts w:ascii="Times New Roman" w:hAnsi="Times New Roman"/>
          <w:sz w:val="28"/>
          <w:szCs w:val="28"/>
        </w:rPr>
        <w:t>Background</w:t>
      </w:r>
    </w:p>
    <w:p w14:paraId="15B94A32" w14:textId="77777777" w:rsidR="00BF4034" w:rsidRDefault="00BF4034" w:rsidP="00647F6A">
      <w:pPr>
        <w:pStyle w:val="BodyText"/>
      </w:pPr>
      <w:r w:rsidRPr="00FA4728">
        <w:t xml:space="preserve">It’s important to note that “Texas” as we know it now didn’t exist back then. The land was there, of course, but there were no borders to distinguish it from any other land around. These first people most likely didn’t call it Texas. In fact, the state we know now with its unique borders wouldn’t </w:t>
      </w:r>
      <w:proofErr w:type="gramStart"/>
      <w:r w:rsidRPr="00FA4728">
        <w:t>exist until</w:t>
      </w:r>
      <w:proofErr w:type="gramEnd"/>
      <w:r w:rsidRPr="00FA4728">
        <w:t xml:space="preserve"> thousands of years after these first people. In this unit, we will call it Texas because that’s how we understand the location of the land.</w:t>
      </w:r>
    </w:p>
    <w:p w14:paraId="006017B1" w14:textId="0AE91297" w:rsidR="00BF4034" w:rsidRDefault="001040AD" w:rsidP="00BF4034">
      <w:pPr>
        <w:spacing w:after="0" w:line="240" w:lineRule="auto"/>
      </w:pPr>
      <w:r>
        <w:rPr>
          <w:noProof/>
        </w:rPr>
        <w:pict w14:anchorId="50800A9C">
          <v:shape id="Picture 1" o:spid="_x0000_i1028" type="#_x0000_t75" alt="A close-up shot of the previous map of North America. This map is focused on Texas." style="width:379.4pt;height:35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">
            <v:imagedata r:id="rId11" o:title=""/>
          </v:shape>
        </w:pict>
      </w:r>
    </w:p>
    <w:p w14:paraId="2DFA62BD" w14:textId="05C5A2D9" w:rsidR="00BF4034" w:rsidRDefault="00BF4034" w:rsidP="00647F6A">
      <w:pPr>
        <w:pStyle w:val="Heading3"/>
      </w:pPr>
      <w:r>
        <w:br w:type="page"/>
      </w:r>
      <w:r>
        <w:lastRenderedPageBreak/>
        <w:t>Let’s dig deeper!</w:t>
      </w:r>
    </w:p>
    <w:p w14:paraId="79AAB71F" w14:textId="77777777" w:rsidR="00BF4034" w:rsidRDefault="00BF4034" w:rsidP="00134935">
      <w:pPr>
        <w:pStyle w:val="List1"/>
      </w:pPr>
      <w:r>
        <w:t>Consider all the information you know so far…</w:t>
      </w:r>
    </w:p>
    <w:p w14:paraId="25402A35" w14:textId="77777777" w:rsidR="00BF4034" w:rsidRDefault="00BF4034" w:rsidP="00134935">
      <w:pPr>
        <w:pStyle w:val="List2"/>
      </w:pPr>
      <w:r>
        <w:t>The image</w:t>
      </w:r>
    </w:p>
    <w:p w14:paraId="299FF62B" w14:textId="77777777" w:rsidR="00BF4034" w:rsidRDefault="00BF4034" w:rsidP="00134935">
      <w:pPr>
        <w:pStyle w:val="List2"/>
      </w:pPr>
      <w:r>
        <w:t>The class information</w:t>
      </w:r>
    </w:p>
    <w:p w14:paraId="78B38AF6" w14:textId="77777777" w:rsidR="00BF4034" w:rsidRDefault="00BF4034" w:rsidP="00134935">
      <w:pPr>
        <w:pStyle w:val="List2"/>
      </w:pPr>
      <w:r>
        <w:t>What you already know</w:t>
      </w:r>
    </w:p>
    <w:p w14:paraId="1AE6FA2D" w14:textId="77777777" w:rsidR="00BF4034" w:rsidRDefault="00BF4034" w:rsidP="00134935">
      <w:pPr>
        <w:pStyle w:val="Directions"/>
      </w:pPr>
      <w:r>
        <w:t>Answer questions 1 through 4, making inferences* about the image based on your knowledge.</w:t>
      </w:r>
    </w:p>
    <w:p w14:paraId="2A185F19" w14:textId="77777777" w:rsidR="00BF4034" w:rsidRDefault="00BF4034" w:rsidP="00134935">
      <w:pPr>
        <w:pStyle w:val="Footnote"/>
      </w:pPr>
      <w:r>
        <w:t>*Inferences: Educated guesses</w:t>
      </w:r>
    </w:p>
    <w:p w14:paraId="528024BE" w14:textId="46878F0C" w:rsidR="00BF4034" w:rsidRDefault="00BF4034" w:rsidP="00ED54AE">
      <w:pPr>
        <w:pStyle w:val="Heading3"/>
      </w:pPr>
      <w:r>
        <w:br w:type="page"/>
      </w:r>
      <w:r>
        <w:lastRenderedPageBreak/>
        <w:t>Essential Ideas Reading Passage</w:t>
      </w:r>
    </w:p>
    <w:p w14:paraId="190E7088" w14:textId="77777777" w:rsidR="00BF4034" w:rsidRDefault="00BF4034" w:rsidP="003E7B76">
      <w:pPr>
        <w:pStyle w:val="Exercise1"/>
      </w:pPr>
      <w:r>
        <w:t>First Read Through</w:t>
      </w:r>
    </w:p>
    <w:p w14:paraId="59FFCD46" w14:textId="77777777" w:rsidR="00BF4034" w:rsidRDefault="00BF4034" w:rsidP="003E7B76">
      <w:pPr>
        <w:pStyle w:val="Exercise2"/>
      </w:pPr>
      <w:r>
        <w:t>1. Follow along as your teacher reads the passage.</w:t>
      </w:r>
    </w:p>
    <w:p w14:paraId="4572D54A" w14:textId="77777777" w:rsidR="00BF4034" w:rsidRDefault="00BF4034" w:rsidP="003E7B76">
      <w:pPr>
        <w:pStyle w:val="Exercise2"/>
      </w:pPr>
      <w:r>
        <w:t>2. Highlight or draw a star next to information you think is important.</w:t>
      </w:r>
    </w:p>
    <w:p w14:paraId="616D5012" w14:textId="77777777" w:rsidR="00BF4034" w:rsidRDefault="00BF4034" w:rsidP="003E7B76">
      <w:pPr>
        <w:pStyle w:val="Exercise2"/>
      </w:pPr>
      <w:r>
        <w:t>3. Write a Question Mark next to anything you that you have questions about.</w:t>
      </w:r>
    </w:p>
    <w:p w14:paraId="25F93289" w14:textId="2E85F732" w:rsidR="00BF4034" w:rsidRDefault="00BF4034" w:rsidP="00ED54AE">
      <w:pPr>
        <w:pStyle w:val="Heading3"/>
      </w:pPr>
      <w:r>
        <w:br w:type="page"/>
      </w:r>
      <w:r>
        <w:lastRenderedPageBreak/>
        <w:t>Essential Ideas Reading Passage</w:t>
      </w:r>
    </w:p>
    <w:p w14:paraId="641477C0" w14:textId="77777777" w:rsidR="00BF4034" w:rsidRDefault="00BF4034" w:rsidP="003E7B76">
      <w:pPr>
        <w:pStyle w:val="List1"/>
      </w:pPr>
      <w:r>
        <w:t>Second Read Through</w:t>
      </w:r>
    </w:p>
    <w:p w14:paraId="0042F39F" w14:textId="77777777" w:rsidR="00BF4034" w:rsidRDefault="00BF4034" w:rsidP="003E7B76">
      <w:pPr>
        <w:pStyle w:val="List2"/>
      </w:pPr>
      <w:r>
        <w:t>1. Follow along as your classmates read the passage.</w:t>
      </w:r>
    </w:p>
    <w:p w14:paraId="2388B956" w14:textId="77777777" w:rsidR="00BF4034" w:rsidRDefault="00BF4034" w:rsidP="003E7B76">
      <w:pPr>
        <w:pStyle w:val="List2"/>
      </w:pPr>
      <w:r>
        <w:t>2. After each paragraph, write a three- to five-word summary of the paragraph in your own words.</w:t>
      </w:r>
    </w:p>
    <w:p w14:paraId="4F3ACFEA" w14:textId="77777777" w:rsidR="00BF4034" w:rsidRDefault="00BF4034" w:rsidP="003E7B76">
      <w:pPr>
        <w:pStyle w:val="List2"/>
      </w:pPr>
      <w:r>
        <w:t xml:space="preserve">3. After </w:t>
      </w:r>
      <w:proofErr w:type="gramStart"/>
      <w:r>
        <w:t>all</w:t>
      </w:r>
      <w:proofErr w:type="gramEnd"/>
      <w:r>
        <w:t xml:space="preserve"> three paragraphs, try to determine what ideas or themes are common in all of them. Discuss with the class.</w:t>
      </w:r>
    </w:p>
    <w:p w14:paraId="2B3C6964" w14:textId="5C6ED635" w:rsidR="00BF4034" w:rsidRDefault="00BF4034" w:rsidP="003E7B76">
      <w:pPr>
        <w:pStyle w:val="Heading3"/>
      </w:pPr>
      <w:r>
        <w:br w:type="page"/>
      </w:r>
      <w:r>
        <w:lastRenderedPageBreak/>
        <w:t>Essential Ideas Reading Passage</w:t>
      </w:r>
    </w:p>
    <w:p w14:paraId="47A3EC8E" w14:textId="77777777" w:rsidR="00BF4034" w:rsidRDefault="00BF4034" w:rsidP="003E7B76">
      <w:pPr>
        <w:pStyle w:val="Exercise1"/>
      </w:pPr>
      <w:r>
        <w:t>Final Read Through</w:t>
      </w:r>
    </w:p>
    <w:p w14:paraId="76B6EB82" w14:textId="77777777" w:rsidR="00BF4034" w:rsidRDefault="00BF4034" w:rsidP="003E7B76">
      <w:pPr>
        <w:pStyle w:val="Exercise2"/>
      </w:pPr>
      <w:r>
        <w:t>1. Read through the passage a final time to yourself.</w:t>
      </w:r>
    </w:p>
    <w:p w14:paraId="6275D7F4" w14:textId="77777777" w:rsidR="00BF4034" w:rsidRDefault="00BF4034" w:rsidP="003E7B76">
      <w:pPr>
        <w:pStyle w:val="Exercise2"/>
      </w:pPr>
      <w:r>
        <w:t>2. Answer the questions that follow using context clues from the passage.</w:t>
      </w:r>
    </w:p>
    <w:p w14:paraId="5DEAA40D" w14:textId="77777777" w:rsidR="00BF4034" w:rsidRDefault="00BF4034" w:rsidP="003E7B76">
      <w:pPr>
        <w:pStyle w:val="Exercise2"/>
      </w:pPr>
      <w:r>
        <w:t>3. Use your short summaries in the margins to write your own summary of the entire passage. Discuss with the class.</w:t>
      </w:r>
    </w:p>
    <w:p w14:paraId="7580ECD6" w14:textId="1DA35DB2" w:rsidR="00BF4034" w:rsidRDefault="00BF4034" w:rsidP="00077455">
      <w:pPr>
        <w:pStyle w:val="Heading3"/>
      </w:pPr>
      <w:r>
        <w:br w:type="page"/>
      </w:r>
      <w:r>
        <w:lastRenderedPageBreak/>
        <w:t>The Big Picture</w:t>
      </w:r>
    </w:p>
    <w:p w14:paraId="5FF5EBEC" w14:textId="77777777" w:rsidR="00077455" w:rsidRDefault="00BF4034" w:rsidP="00077455">
      <w:pPr>
        <w:pStyle w:val="Heading3"/>
      </w:pPr>
      <w:r>
        <w:t>Exit Ticket</w:t>
      </w:r>
    </w:p>
    <w:p w14:paraId="2DB703AB" w14:textId="7CBFAA51" w:rsidR="00BF4034" w:rsidRPr="00077455" w:rsidRDefault="00BF4034" w:rsidP="00077455">
      <w:pPr>
        <w:pStyle w:val="Heading3"/>
      </w:pPr>
      <w:r>
        <w:br w:type="page"/>
      </w:r>
      <w:r w:rsidRPr="00077455">
        <w:lastRenderedPageBreak/>
        <w:t xml:space="preserve">Special Note: </w:t>
      </w:r>
    </w:p>
    <w:p w14:paraId="61147DC7" w14:textId="77777777" w:rsidR="00BF4034" w:rsidRPr="00077455" w:rsidRDefault="00BF4034" w:rsidP="00077455">
      <w:pPr>
        <w:pStyle w:val="BodyText"/>
      </w:pPr>
      <w:r w:rsidRPr="00077455">
        <w:t xml:space="preserve">In the 8th grade, you will take a Social Studies STAAR test that has several new types of questions on it. </w:t>
      </w:r>
    </w:p>
    <w:p w14:paraId="6A2A2025" w14:textId="77777777" w:rsidR="00BF4034" w:rsidRPr="00077455" w:rsidRDefault="00BF4034" w:rsidP="00077455">
      <w:pPr>
        <w:pStyle w:val="BodyText"/>
      </w:pPr>
      <w:r w:rsidRPr="00077455">
        <w:t>Our Exit Tickets introduce these new types of questions. Practice now to become an expert on how to answer these questions in 8</w:t>
      </w:r>
      <w:r w:rsidRPr="00077455">
        <w:rPr>
          <w:vertAlign w:val="superscript"/>
        </w:rPr>
        <w:t>th</w:t>
      </w:r>
      <w:r w:rsidRPr="00077455">
        <w:t xml:space="preserve"> grade!</w:t>
      </w:r>
    </w:p>
    <w:p w14:paraId="03460C80" w14:textId="02B6F634" w:rsidR="00BF4034" w:rsidRDefault="00BF4034" w:rsidP="00077455">
      <w:pPr>
        <w:pStyle w:val="Heading3"/>
      </w:pPr>
      <w:r>
        <w:br w:type="page"/>
      </w:r>
      <w:r>
        <w:lastRenderedPageBreak/>
        <w:t>Exit Ticket</w:t>
      </w:r>
    </w:p>
    <w:p w14:paraId="315A4312" w14:textId="77777777" w:rsidR="00BF4034" w:rsidRDefault="00BF4034" w:rsidP="00077455">
      <w:pPr>
        <w:pStyle w:val="Exercise1"/>
      </w:pPr>
      <w:r>
        <w:t>1. Read the Passage.</w:t>
      </w:r>
    </w:p>
    <w:p w14:paraId="6ECBE8B3" w14:textId="77777777" w:rsidR="00BF4034" w:rsidRDefault="00BF4034" w:rsidP="00077455">
      <w:pPr>
        <w:pStyle w:val="Exercise1"/>
      </w:pPr>
      <w:r>
        <w:t>2. Answer the question based on the excerpts* from the passage.</w:t>
      </w:r>
    </w:p>
    <w:p w14:paraId="1FAAFFBC" w14:textId="77777777" w:rsidR="00BF4034" w:rsidRDefault="00BF4034" w:rsidP="00077455">
      <w:pPr>
        <w:pStyle w:val="Footnote"/>
      </w:pPr>
      <w:r>
        <w:t>*Excerpt: A short part of a larger text</w:t>
      </w:r>
    </w:p>
    <w:p w14:paraId="32A27174" w14:textId="77777777" w:rsidR="002628AE" w:rsidRDefault="002628AE" w:rsidP="00077455">
      <w:pPr>
        <w:pStyle w:val="Footnote"/>
      </w:pPr>
    </w:p>
    <w:sectPr w:rsidR="002628AE" w:rsidSect="00BF40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082793728">
    <w:abstractNumId w:val="10"/>
  </w:num>
  <w:num w:numId="2" w16cid:durableId="2009138728">
    <w:abstractNumId w:val="2"/>
  </w:num>
  <w:num w:numId="3" w16cid:durableId="1284313208">
    <w:abstractNumId w:val="11"/>
  </w:num>
  <w:num w:numId="4" w16cid:durableId="133528709">
    <w:abstractNumId w:val="1"/>
  </w:num>
  <w:num w:numId="5" w16cid:durableId="1587032213">
    <w:abstractNumId w:val="9"/>
  </w:num>
  <w:num w:numId="6" w16cid:durableId="119423851">
    <w:abstractNumId w:val="7"/>
  </w:num>
  <w:num w:numId="7" w16cid:durableId="262885710">
    <w:abstractNumId w:val="15"/>
  </w:num>
  <w:num w:numId="8" w16cid:durableId="1522624449">
    <w:abstractNumId w:val="4"/>
  </w:num>
  <w:num w:numId="9" w16cid:durableId="787814556">
    <w:abstractNumId w:val="6"/>
  </w:num>
  <w:num w:numId="10" w16cid:durableId="1078819149">
    <w:abstractNumId w:val="3"/>
  </w:num>
  <w:num w:numId="11" w16cid:durableId="1640308859">
    <w:abstractNumId w:val="0"/>
  </w:num>
  <w:num w:numId="12" w16cid:durableId="1262757691">
    <w:abstractNumId w:val="11"/>
  </w:num>
  <w:num w:numId="13" w16cid:durableId="824735918">
    <w:abstractNumId w:val="10"/>
  </w:num>
  <w:num w:numId="14" w16cid:durableId="36007720">
    <w:abstractNumId w:val="2"/>
  </w:num>
  <w:num w:numId="15" w16cid:durableId="363098457">
    <w:abstractNumId w:val="8"/>
  </w:num>
  <w:num w:numId="16" w16cid:durableId="857162350">
    <w:abstractNumId w:val="1"/>
  </w:num>
  <w:num w:numId="17" w16cid:durableId="969089025">
    <w:abstractNumId w:val="9"/>
  </w:num>
  <w:num w:numId="18" w16cid:durableId="204291588">
    <w:abstractNumId w:val="13"/>
  </w:num>
  <w:num w:numId="19" w16cid:durableId="1386562719">
    <w:abstractNumId w:val="12"/>
  </w:num>
  <w:num w:numId="20" w16cid:durableId="1159231212">
    <w:abstractNumId w:val="5"/>
  </w:num>
  <w:num w:numId="21" w16cid:durableId="207228067">
    <w:abstractNumId w:val="14"/>
  </w:num>
  <w:num w:numId="22" w16cid:durableId="207035930">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BF4034"/>
    <w:rsid w:val="00056151"/>
    <w:rsid w:val="0006590A"/>
    <w:rsid w:val="00077455"/>
    <w:rsid w:val="000B4A57"/>
    <w:rsid w:val="000D1F13"/>
    <w:rsid w:val="00100C58"/>
    <w:rsid w:val="001040AD"/>
    <w:rsid w:val="00111278"/>
    <w:rsid w:val="00114498"/>
    <w:rsid w:val="00134935"/>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E7B76"/>
    <w:rsid w:val="003F2288"/>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47F6A"/>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5FC1"/>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77C1A"/>
    <w:rsid w:val="00B9416B"/>
    <w:rsid w:val="00BA3656"/>
    <w:rsid w:val="00BB6AAD"/>
    <w:rsid w:val="00BC6222"/>
    <w:rsid w:val="00BC7EE2"/>
    <w:rsid w:val="00BD5360"/>
    <w:rsid w:val="00BE0F15"/>
    <w:rsid w:val="00BF4034"/>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D7CDB"/>
    <w:rsid w:val="00CE039D"/>
    <w:rsid w:val="00CE37B4"/>
    <w:rsid w:val="00CE3870"/>
    <w:rsid w:val="00CE770D"/>
    <w:rsid w:val="00CF3795"/>
    <w:rsid w:val="00D01CAC"/>
    <w:rsid w:val="00D07ECD"/>
    <w:rsid w:val="00D10F32"/>
    <w:rsid w:val="00D1466A"/>
    <w:rsid w:val="00D22519"/>
    <w:rsid w:val="00D24049"/>
    <w:rsid w:val="00D25A9B"/>
    <w:rsid w:val="00D3221A"/>
    <w:rsid w:val="00D37ED5"/>
    <w:rsid w:val="00D60E8C"/>
    <w:rsid w:val="00D866EE"/>
    <w:rsid w:val="00DF1651"/>
    <w:rsid w:val="00E306FB"/>
    <w:rsid w:val="00E515B9"/>
    <w:rsid w:val="00E60706"/>
    <w:rsid w:val="00E6467D"/>
    <w:rsid w:val="00E65568"/>
    <w:rsid w:val="00E81329"/>
    <w:rsid w:val="00E85711"/>
    <w:rsid w:val="00E92D37"/>
    <w:rsid w:val="00EC48F4"/>
    <w:rsid w:val="00EC6848"/>
    <w:rsid w:val="00ED54AE"/>
    <w:rsid w:val="00F02218"/>
    <w:rsid w:val="00F154A9"/>
    <w:rsid w:val="00F347CA"/>
    <w:rsid w:val="00F3776C"/>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ADBDE62"/>
  <w15:chartTrackingRefBased/>
  <w15:docId w15:val="{5D3241DE-BCB4-498F-B9BA-37BB2680C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034"/>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AED26-8B5F-4A92-9FD9-DABB128CBE8B}">
  <ds:schemaRefs>
    <ds:schemaRef ds:uri="http://purl.org/dc/dcmitype/"/>
    <ds:schemaRef ds:uri="http://purl.org/dc/terms/"/>
    <ds:schemaRef ds:uri="http://purl.org/dc/elements/1.1/"/>
    <ds:schemaRef ds:uri="http://schemas.microsoft.com/office/2006/documentManagement/types"/>
    <ds:schemaRef ds:uri="http://schemas.openxmlformats.org/package/2006/metadata/core-properties"/>
    <ds:schemaRef ds:uri="545cb1ba-8b8a-41a6-8528-558dc0e9756b"/>
    <ds:schemaRef ds:uri="http://schemas.microsoft.com/office/infopath/2007/PartnerControls"/>
    <ds:schemaRef ds:uri="33acec14-576f-4745-8bc6-f1209321bcb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55B15CC-7C67-435E-A2DF-6535738C92A1}">
  <ds:schemaRefs>
    <ds:schemaRef ds:uri="http://schemas.microsoft.com/sharepoint/v3/contenttype/forms"/>
  </ds:schemaRefs>
</ds:datastoreItem>
</file>

<file path=customXml/itemProps3.xml><?xml version="1.0" encoding="utf-8"?>
<ds:datastoreItem xmlns:ds="http://schemas.openxmlformats.org/officeDocument/2006/customXml" ds:itemID="{AD3D6883-8260-4105-B0B8-3443C089F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12</TotalTime>
  <Pages>17</Pages>
  <Words>653</Words>
  <Characters>3066</Characters>
  <Application>Microsoft Office Word</Application>
  <DocSecurity>0</DocSecurity>
  <Lines>109</Lines>
  <Paragraphs>82</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12</cp:revision>
  <dcterms:created xsi:type="dcterms:W3CDTF">2025-11-04T18:11:00Z</dcterms:created>
  <dcterms:modified xsi:type="dcterms:W3CDTF">2025-11-04T21:16:00Z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