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CE660" w14:textId="77777777" w:rsidR="00855CB3" w:rsidRDefault="00855CB3" w:rsidP="00233005">
      <w:pPr>
        <w:pStyle w:val="Heading1"/>
      </w:pPr>
      <w:r>
        <w:t>Unit 1: Natural Texas and Its People</w:t>
      </w:r>
    </w:p>
    <w:p w14:paraId="0DDED6B5" w14:textId="77777777" w:rsidR="00855CB3" w:rsidRDefault="00855CB3" w:rsidP="00233005">
      <w:pPr>
        <w:pStyle w:val="Heading2"/>
      </w:pPr>
      <w:r>
        <w:t>Lesson 6: What’s the story?</w:t>
      </w:r>
    </w:p>
    <w:p w14:paraId="38DF8B89" w14:textId="357E5949" w:rsidR="00855CB3" w:rsidRDefault="00000000" w:rsidP="00855CB3">
      <w:pPr>
        <w:spacing w:after="0" w:line="240" w:lineRule="auto"/>
      </w:pPr>
      <w:r>
        <w:rPr>
          <w:noProof/>
        </w:rPr>
        <w:pict w14:anchorId="79F8E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ainting of American Indians harvesting corn in a field with hills in the background." style="width:468pt;height:346.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">
            <v:imagedata r:id="rId8" o:title=""/>
          </v:shape>
        </w:pict>
      </w:r>
    </w:p>
    <w:p w14:paraId="50B3B382" w14:textId="733872C1" w:rsidR="00855CB3" w:rsidRDefault="00855CB3" w:rsidP="00671649">
      <w:pPr>
        <w:pStyle w:val="Heading3"/>
      </w:pPr>
      <w:r>
        <w:br w:type="page"/>
      </w:r>
      <w:r>
        <w:lastRenderedPageBreak/>
        <w:t>What’s the Story?</w:t>
      </w:r>
    </w:p>
    <w:p w14:paraId="18FA5A6B" w14:textId="77777777" w:rsidR="00855CB3" w:rsidRDefault="00855CB3" w:rsidP="00671649">
      <w:pPr>
        <w:pStyle w:val="Heading3"/>
      </w:pPr>
      <w:r>
        <w:t>Warm-up</w:t>
      </w:r>
    </w:p>
    <w:p w14:paraId="540149A0" w14:textId="00F333C9" w:rsidR="00855CB3" w:rsidRDefault="00855CB3" w:rsidP="00375CFA">
      <w:pPr>
        <w:pStyle w:val="Heading3"/>
      </w:pPr>
      <w:r>
        <w:br w:type="page"/>
      </w:r>
      <w:r>
        <w:lastRenderedPageBreak/>
        <w:t>Warm-up:</w:t>
      </w:r>
    </w:p>
    <w:p w14:paraId="50726B78" w14:textId="77777777" w:rsidR="00855CB3" w:rsidRDefault="00855CB3" w:rsidP="00AE16FE">
      <w:pPr>
        <w:pStyle w:val="1-1"/>
      </w:pPr>
      <w:r>
        <w:t>Follow the directions below to complete your warm-up</w:t>
      </w:r>
    </w:p>
    <w:p w14:paraId="5091CD75" w14:textId="77777777" w:rsidR="00855CB3" w:rsidRDefault="00855CB3" w:rsidP="00C745B6">
      <w:pPr>
        <w:pStyle w:val="Exercise1"/>
      </w:pPr>
      <w:r>
        <w:t>Timeline</w:t>
      </w:r>
    </w:p>
    <w:p w14:paraId="0483ECCE" w14:textId="77777777" w:rsidR="00855CB3" w:rsidRDefault="00855CB3" w:rsidP="00375CFA">
      <w:pPr>
        <w:pStyle w:val="List1"/>
      </w:pPr>
      <w:r>
        <w:t>14,000 BCE: the first people arrived in Texas.</w:t>
      </w:r>
    </w:p>
    <w:p w14:paraId="54205282" w14:textId="77777777" w:rsidR="00855CB3" w:rsidRDefault="00855CB3" w:rsidP="00375CFA">
      <w:pPr>
        <w:pStyle w:val="List2"/>
      </w:pPr>
      <w:r>
        <w:t>3,000 BCE: the first farms began, and people could access more food.</w:t>
      </w:r>
    </w:p>
    <w:p w14:paraId="770A1D7D" w14:textId="77777777" w:rsidR="00855CB3" w:rsidRDefault="00855CB3" w:rsidP="00375CFA">
      <w:pPr>
        <w:pStyle w:val="List3"/>
      </w:pPr>
      <w:r>
        <w:t>700 CE: the first bows and arrows were developed for hunting.</w:t>
      </w:r>
    </w:p>
    <w:p w14:paraId="5A1A4390" w14:textId="77777777" w:rsidR="00855CB3" w:rsidRDefault="00855CB3" w:rsidP="00375CFA">
      <w:pPr>
        <w:pStyle w:val="List4"/>
      </w:pPr>
      <w:r>
        <w:t>800 CE: the Caddo cultures developed and grew.</w:t>
      </w:r>
    </w:p>
    <w:p w14:paraId="3C9ECE98" w14:textId="77777777" w:rsidR="00855CB3" w:rsidRDefault="00855CB3" w:rsidP="00375CFA">
      <w:pPr>
        <w:pStyle w:val="List5"/>
      </w:pPr>
      <w:r>
        <w:t xml:space="preserve">1400 CE: the Apache </w:t>
      </w:r>
      <w:proofErr w:type="gramStart"/>
      <w:r>
        <w:t>arrive</w:t>
      </w:r>
      <w:proofErr w:type="gramEnd"/>
      <w:r>
        <w:t xml:space="preserve"> on the Great Plains.</w:t>
      </w:r>
    </w:p>
    <w:p w14:paraId="33686A8C" w14:textId="77777777" w:rsidR="00855CB3" w:rsidRDefault="00855CB3" w:rsidP="00375CFA">
      <w:pPr>
        <w:pStyle w:val="List6"/>
      </w:pPr>
      <w:r>
        <w:t xml:space="preserve">1528 CE: </w:t>
      </w:r>
      <w:proofErr w:type="gramStart"/>
      <w:r>
        <w:t>the Karankawa</w:t>
      </w:r>
      <w:proofErr w:type="gramEnd"/>
      <w:r>
        <w:t xml:space="preserve"> </w:t>
      </w:r>
      <w:proofErr w:type="gramStart"/>
      <w:r>
        <w:t>encounter</w:t>
      </w:r>
      <w:proofErr w:type="gramEnd"/>
      <w:r>
        <w:t xml:space="preserve"> the first Europeans.</w:t>
      </w:r>
    </w:p>
    <w:p w14:paraId="47CC41B8" w14:textId="77777777" w:rsidR="00855CB3" w:rsidRDefault="00855CB3" w:rsidP="00375CFA">
      <w:pPr>
        <w:pStyle w:val="Exercise1"/>
      </w:pPr>
      <w:r>
        <w:t>Observe the information on the timeline. Write your responses to the questions on your warm-up.</w:t>
      </w:r>
    </w:p>
    <w:p w14:paraId="020206EA" w14:textId="77777777" w:rsidR="00855CB3" w:rsidRDefault="00855CB3" w:rsidP="00375CFA">
      <w:pPr>
        <w:pStyle w:val="Exercise1"/>
      </w:pPr>
      <w:r>
        <w:t>Discuss your response with a partner as you wait to share with the class.</w:t>
      </w:r>
    </w:p>
    <w:p w14:paraId="1EF80C54" w14:textId="42E81AE6" w:rsidR="00855CB3" w:rsidRDefault="00855CB3" w:rsidP="001D6A08">
      <w:pPr>
        <w:pStyle w:val="Heading3"/>
      </w:pPr>
      <w:r>
        <w:br w:type="page"/>
      </w:r>
      <w:r>
        <w:lastRenderedPageBreak/>
        <w:t>Warm-up:</w:t>
      </w:r>
    </w:p>
    <w:p w14:paraId="2CFDA385" w14:textId="77777777" w:rsidR="00855CB3" w:rsidRDefault="00855CB3" w:rsidP="001D6A08">
      <w:pPr>
        <w:pStyle w:val="Heading3"/>
      </w:pPr>
      <w:r>
        <w:t>Share with the class</w:t>
      </w:r>
    </w:p>
    <w:p w14:paraId="1976F737" w14:textId="77777777" w:rsidR="00855CB3" w:rsidRDefault="00855CB3" w:rsidP="00DC7700">
      <w:pPr>
        <w:pStyle w:val="1-1"/>
      </w:pPr>
      <w:r>
        <w:t>Directions: Use the sentence stems below to share your answer with the class</w:t>
      </w:r>
    </w:p>
    <w:p w14:paraId="03F6C0EA" w14:textId="77777777" w:rsidR="00855CB3" w:rsidRDefault="00855CB3" w:rsidP="00DC7700">
      <w:pPr>
        <w:pStyle w:val="3-1"/>
      </w:pPr>
      <w:r>
        <w:t>“One comment I have about this timeline is _.”</w:t>
      </w:r>
    </w:p>
    <w:p w14:paraId="2C5392DF" w14:textId="77777777" w:rsidR="00855CB3" w:rsidRDefault="00855CB3" w:rsidP="00DC7700">
      <w:pPr>
        <w:pStyle w:val="3-1"/>
      </w:pPr>
      <w:r>
        <w:t>“One question I have about this timeline is _.”</w:t>
      </w:r>
    </w:p>
    <w:p w14:paraId="458A893E" w14:textId="61CC4299" w:rsidR="00855CB3" w:rsidRDefault="00855CB3" w:rsidP="00221E49">
      <w:pPr>
        <w:pStyle w:val="Heading3"/>
      </w:pPr>
      <w:r>
        <w:br w:type="page"/>
      </w:r>
      <w:r>
        <w:lastRenderedPageBreak/>
        <w:t>Essential Question</w:t>
      </w:r>
    </w:p>
    <w:p w14:paraId="6EBFD8F3" w14:textId="77777777" w:rsidR="00855CB3" w:rsidRDefault="00855CB3" w:rsidP="00221E49">
      <w:pPr>
        <w:pStyle w:val="Exercise1"/>
      </w:pPr>
      <w:r>
        <w:t>What were the dynamics* between various tribes of Texas in the 1500s, prior to the arrival of the Spanish?</w:t>
      </w:r>
    </w:p>
    <w:p w14:paraId="10F2D9EB" w14:textId="57FFD446" w:rsidR="00855CB3" w:rsidRDefault="00855CB3" w:rsidP="00B66F8F">
      <w:pPr>
        <w:pStyle w:val="Footnote"/>
      </w:pPr>
      <w:r>
        <w:t>*Dynamics: The patterns of behavior and interactions between people</w:t>
      </w:r>
    </w:p>
    <w:p w14:paraId="4F9EB5E1" w14:textId="7715FFDF" w:rsidR="00855CB3" w:rsidRDefault="00B66F8F" w:rsidP="00A43ECB">
      <w:pPr>
        <w:pStyle w:val="Heading3"/>
      </w:pPr>
      <w:r>
        <w:br w:type="page"/>
      </w:r>
      <w:r w:rsidR="00855CB3">
        <w:lastRenderedPageBreak/>
        <w:t>In today’s lesson…</w:t>
      </w:r>
    </w:p>
    <w:p w14:paraId="16B46AB5" w14:textId="77777777" w:rsidR="00855CB3" w:rsidRDefault="00855CB3" w:rsidP="00B66F8F">
      <w:pPr>
        <w:pStyle w:val="Exercise1"/>
      </w:pPr>
      <w:r>
        <w:t>1. We will examine the dynamics of the different tribes in Texas at the beginning of the 1500s, or the 16</w:t>
      </w:r>
      <w:r w:rsidRPr="00501F30">
        <w:rPr>
          <w:vertAlign w:val="superscript"/>
        </w:rPr>
        <w:t>th</w:t>
      </w:r>
      <w:r>
        <w:t xml:space="preserve"> century.</w:t>
      </w:r>
    </w:p>
    <w:p w14:paraId="226E5FCC" w14:textId="77777777" w:rsidR="00855CB3" w:rsidRDefault="00855CB3" w:rsidP="00B66F8F">
      <w:pPr>
        <w:pStyle w:val="Exercise1"/>
      </w:pPr>
      <w:r>
        <w:t>2. I will make and support claims about the various tribes of Texas based on my reading passage.</w:t>
      </w:r>
    </w:p>
    <w:p w14:paraId="4E2F59C8" w14:textId="0C15AE0D" w:rsidR="00855CB3" w:rsidRDefault="00855CB3" w:rsidP="00B66F8F">
      <w:pPr>
        <w:pStyle w:val="Heading3"/>
      </w:pPr>
      <w:r>
        <w:br w:type="page"/>
      </w:r>
      <w:r>
        <w:lastRenderedPageBreak/>
        <w:t xml:space="preserve">What’s the story? </w:t>
      </w:r>
    </w:p>
    <w:p w14:paraId="09942A7F" w14:textId="77777777" w:rsidR="00855CB3" w:rsidRDefault="00855CB3" w:rsidP="00B66F8F">
      <w:pPr>
        <w:pStyle w:val="Heading3"/>
      </w:pPr>
      <w:r>
        <w:t>Lesson</w:t>
      </w:r>
    </w:p>
    <w:p w14:paraId="6A11DE37" w14:textId="094D8490" w:rsidR="00855CB3" w:rsidRDefault="00855CB3" w:rsidP="003E3B84">
      <w:pPr>
        <w:pStyle w:val="Heading3"/>
      </w:pPr>
      <w:r>
        <w:br w:type="page"/>
      </w:r>
      <w:r>
        <w:lastRenderedPageBreak/>
        <w:t>Part 1: Early Texas People in Our Minds Today</w:t>
      </w:r>
    </w:p>
    <w:p w14:paraId="4A86C131" w14:textId="77777777" w:rsidR="00855CB3" w:rsidRDefault="00855CB3" w:rsidP="00AE16FE">
      <w:pPr>
        <w:pStyle w:val="1-1"/>
      </w:pPr>
      <w:r>
        <w:t>Before we read:</w:t>
      </w:r>
    </w:p>
    <w:p w14:paraId="2EAE4D25" w14:textId="77777777" w:rsidR="00855CB3" w:rsidRDefault="00855CB3" w:rsidP="003E3B84">
      <w:pPr>
        <w:pStyle w:val="Exercise1"/>
      </w:pPr>
      <w:r>
        <w:t>True or False</w:t>
      </w:r>
    </w:p>
    <w:p w14:paraId="6FD23DD5" w14:textId="77777777" w:rsidR="00855CB3" w:rsidRDefault="00855CB3" w:rsidP="003E3B84">
      <w:pPr>
        <w:pStyle w:val="Exercise1"/>
      </w:pPr>
      <w:r>
        <w:t>Early American Indians were all basically the same, and they had nothing in common with us today.</w:t>
      </w:r>
    </w:p>
    <w:p w14:paraId="6F9B19D3" w14:textId="1E03DDF5" w:rsidR="00855CB3" w:rsidRDefault="00000000" w:rsidP="00855CB3">
      <w:pPr>
        <w:spacing w:after="0" w:line="240" w:lineRule="auto"/>
      </w:pPr>
      <w:r>
        <w:rPr>
          <w:noProof/>
        </w:rPr>
        <w:pict w14:anchorId="1394B1A0">
          <v:shape id="Picture 2" o:spid="_x0000_i1026" type="#_x0000_t75" alt="A close-up of a stone carved with an image of a dog or wolf on it. " style="width:367.6pt;height:256.15pt;visibility:visible;mso-wrap-style:square">
            <v:imagedata r:id="rId9" o:title="A close-up of a stone carved with an image of a dog or wolf on it"/>
          </v:shape>
        </w:pict>
      </w:r>
    </w:p>
    <w:p w14:paraId="2C3AA0D3" w14:textId="77777777" w:rsidR="00855CB3" w:rsidRDefault="00855CB3" w:rsidP="00E746DE">
      <w:pPr>
        <w:pStyle w:val="Caption"/>
      </w:pPr>
      <w:r>
        <w:t>A stone carved with the image of a small canine</w:t>
      </w:r>
    </w:p>
    <w:p w14:paraId="60388B27" w14:textId="58137F6D" w:rsidR="00855CB3" w:rsidRDefault="00000000" w:rsidP="00855CB3">
      <w:pPr>
        <w:spacing w:after="0" w:line="240" w:lineRule="auto"/>
      </w:pPr>
      <w:r>
        <w:rPr>
          <w:noProof/>
        </w:rPr>
        <w:pict w14:anchorId="688161B4">
          <v:shape id="_x0000_i1027" type="#_x0000_t75" alt="An arrowhead carved from stone" style="width:200.1pt;height:170.3pt;visibility:visible;mso-wrap-style:square">
            <v:imagedata r:id="rId10" o:title="An arrowhead carved from stone" croptop="17561f" cropbottom="21698f" cropleft="21299f" cropright="21002f"/>
          </v:shape>
        </w:pict>
      </w:r>
    </w:p>
    <w:p w14:paraId="743F4276" w14:textId="77777777" w:rsidR="00855CB3" w:rsidRDefault="00855CB3" w:rsidP="00E746DE">
      <w:pPr>
        <w:pStyle w:val="Caption"/>
      </w:pPr>
      <w:r>
        <w:t>An arrowhead carved from stone</w:t>
      </w:r>
    </w:p>
    <w:p w14:paraId="3B34E20B" w14:textId="11589365" w:rsidR="00855CB3" w:rsidRDefault="00855CB3" w:rsidP="00E746DE">
      <w:pPr>
        <w:pStyle w:val="Heading3"/>
      </w:pPr>
      <w:r>
        <w:br w:type="page"/>
      </w:r>
      <w:r>
        <w:lastRenderedPageBreak/>
        <w:t>Part 1: Early Texas People in Our Minds Today</w:t>
      </w:r>
    </w:p>
    <w:p w14:paraId="76D09FC0" w14:textId="77777777" w:rsidR="00855CB3" w:rsidRDefault="00855CB3" w:rsidP="00AE16FE">
      <w:pPr>
        <w:pStyle w:val="1-1"/>
      </w:pPr>
      <w:r>
        <w:t>After we read:</w:t>
      </w:r>
    </w:p>
    <w:p w14:paraId="3C8D8E33" w14:textId="77777777" w:rsidR="00855CB3" w:rsidRDefault="00855CB3" w:rsidP="00E746DE">
      <w:pPr>
        <w:pStyle w:val="Exercise1"/>
      </w:pPr>
      <w:r>
        <w:t>Highlight the sentences or phrases from the reading that support your answers on the worksheet.</w:t>
      </w:r>
    </w:p>
    <w:p w14:paraId="1D950156" w14:textId="3D511F02" w:rsidR="00855CB3" w:rsidRDefault="00000000" w:rsidP="00855CB3">
      <w:pPr>
        <w:spacing w:after="0" w:line="240" w:lineRule="auto"/>
      </w:pPr>
      <w:r>
        <w:rPr>
          <w:noProof/>
        </w:rPr>
        <w:pict w14:anchorId="449A095E">
          <v:shape id="Picture 16" o:spid="_x0000_i1028" type="#_x0000_t75" alt="An American Indian baby doll wrapped in a blanked on a cradleboard." style="width:212.55pt;height:375.9pt;visibility:visible;mso-wrap-style:square">
            <v:imagedata r:id="rId11" o:title="An American Indian baby doll wrapped in a blanked on a cradleboard" croptop="-52f" cropbottom="5909f" cropleft="10568f" cropright="9862f"/>
          </v:shape>
        </w:pict>
      </w:r>
    </w:p>
    <w:p w14:paraId="78610CAA" w14:textId="77777777" w:rsidR="00855CB3" w:rsidRDefault="00855CB3" w:rsidP="00E746DE">
      <w:pPr>
        <w:pStyle w:val="Caption"/>
      </w:pPr>
      <w:r>
        <w:t>An American Indian child’s toy baby doll with cradleboard.</w:t>
      </w:r>
    </w:p>
    <w:p w14:paraId="4DC27E02" w14:textId="5AA52010" w:rsidR="00855CB3" w:rsidRDefault="00855CB3" w:rsidP="00E746DE">
      <w:pPr>
        <w:pStyle w:val="Heading3"/>
      </w:pPr>
      <w:r>
        <w:br w:type="page"/>
      </w:r>
      <w:r>
        <w:lastRenderedPageBreak/>
        <w:t>Part 2: American Indians Before the Spanish Arrive</w:t>
      </w:r>
    </w:p>
    <w:p w14:paraId="3968F196" w14:textId="77777777" w:rsidR="00855CB3" w:rsidRDefault="00855CB3" w:rsidP="00F82227">
      <w:pPr>
        <w:pStyle w:val="1-1"/>
      </w:pPr>
      <w:r>
        <w:t>Before we read:</w:t>
      </w:r>
    </w:p>
    <w:p w14:paraId="0A08DFB0" w14:textId="77777777" w:rsidR="00855CB3" w:rsidRDefault="00855CB3" w:rsidP="00F82227">
      <w:pPr>
        <w:pStyle w:val="1-1"/>
      </w:pPr>
      <w:r>
        <w:t>Make a prediction:</w:t>
      </w:r>
    </w:p>
    <w:p w14:paraId="117A0E66" w14:textId="77777777" w:rsidR="00855CB3" w:rsidRDefault="00855CB3" w:rsidP="00F82227">
      <w:pPr>
        <w:pStyle w:val="Exercise1"/>
      </w:pPr>
      <w:r>
        <w:t>Of all the tribes visible on the map, which do you think was the most powerful in the 1500s? Why?</w:t>
      </w:r>
    </w:p>
    <w:p w14:paraId="12872005" w14:textId="1D426A75" w:rsidR="00855CB3" w:rsidRDefault="00000000" w:rsidP="00855CB3">
      <w:pPr>
        <w:spacing w:after="0" w:line="240" w:lineRule="auto"/>
      </w:pPr>
      <w:r>
        <w:rPr>
          <w:noProof/>
        </w:rPr>
        <w:pict w14:anchorId="51B92DC0">
          <v:shape id="Picture 1" o:spid="_x0000_i1029" type="#_x0000_t75" alt="A map of the state of Texas with the various American Indian tribes who inhabited the area in the early 1500s" style="width:345.45pt;height:319.8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">
            <v:imagedata r:id="rId12" o:title=""/>
          </v:shape>
        </w:pict>
      </w:r>
    </w:p>
    <w:p w14:paraId="64E425CC" w14:textId="77777777" w:rsidR="00855CB3" w:rsidRDefault="00855CB3" w:rsidP="00F82227">
      <w:pPr>
        <w:pStyle w:val="Caption"/>
      </w:pPr>
      <w:r>
        <w:t>Tribes in Texas in the early 1500s</w:t>
      </w:r>
    </w:p>
    <w:p w14:paraId="310B3CC1" w14:textId="075E7BF1" w:rsidR="00855CB3" w:rsidRDefault="00855CB3" w:rsidP="00F82227">
      <w:pPr>
        <w:pStyle w:val="Heading3"/>
      </w:pPr>
      <w:r>
        <w:br w:type="page"/>
      </w:r>
      <w:r>
        <w:lastRenderedPageBreak/>
        <w:t>Comprehension Questions</w:t>
      </w:r>
    </w:p>
    <w:p w14:paraId="17269627" w14:textId="77777777" w:rsidR="00855CB3" w:rsidRDefault="00855CB3" w:rsidP="00F82227">
      <w:pPr>
        <w:pStyle w:val="Exercise1"/>
      </w:pPr>
      <w:r>
        <w:t>1. Use the map on your worksheet and the reading on the previous page to answer the questions that follow.</w:t>
      </w:r>
    </w:p>
    <w:p w14:paraId="3E5B0812" w14:textId="77777777" w:rsidR="00855CB3" w:rsidRDefault="00855CB3" w:rsidP="00F82227">
      <w:pPr>
        <w:pStyle w:val="Exercise1"/>
      </w:pPr>
      <w:r>
        <w:t>2. Highlight or circle where you find the information in the passage.</w:t>
      </w:r>
    </w:p>
    <w:p w14:paraId="45517354" w14:textId="77777777" w:rsidR="00855CB3" w:rsidRDefault="00855CB3" w:rsidP="00F82227">
      <w:pPr>
        <w:pStyle w:val="Exercise1"/>
      </w:pPr>
      <w:r>
        <w:t>3. After you highlight the information, write the number for the question it answers.</w:t>
      </w:r>
    </w:p>
    <w:p w14:paraId="60C240B8" w14:textId="77777777" w:rsidR="00855CB3" w:rsidRDefault="00855CB3" w:rsidP="00F82227">
      <w:pPr>
        <w:pStyle w:val="Exercise1"/>
      </w:pPr>
      <w:r>
        <w:t>4. Discuss with a partner.</w:t>
      </w:r>
    </w:p>
    <w:p w14:paraId="1D76E6A9" w14:textId="5079E382" w:rsidR="00855CB3" w:rsidRDefault="00855CB3" w:rsidP="00F82227">
      <w:pPr>
        <w:pStyle w:val="Heading3"/>
      </w:pPr>
      <w:r>
        <w:br w:type="page"/>
      </w:r>
      <w:r>
        <w:lastRenderedPageBreak/>
        <w:t>What’s the Story?</w:t>
      </w:r>
    </w:p>
    <w:p w14:paraId="757B91B8" w14:textId="77777777" w:rsidR="00855CB3" w:rsidRDefault="00855CB3" w:rsidP="00F82227">
      <w:pPr>
        <w:pStyle w:val="Heading3"/>
      </w:pPr>
      <w:r>
        <w:t>Exit Ticket</w:t>
      </w:r>
    </w:p>
    <w:p w14:paraId="2698B38F" w14:textId="0B69C1AE" w:rsidR="00855CB3" w:rsidRDefault="00855CB3" w:rsidP="00F82227">
      <w:pPr>
        <w:pStyle w:val="Heading3"/>
      </w:pPr>
      <w:r>
        <w:br w:type="page"/>
      </w:r>
      <w:r>
        <w:lastRenderedPageBreak/>
        <w:t>Exit Ticket:</w:t>
      </w:r>
    </w:p>
    <w:p w14:paraId="4B2D3370" w14:textId="77777777" w:rsidR="00855CB3" w:rsidRDefault="00855CB3" w:rsidP="00F82227">
      <w:pPr>
        <w:pStyle w:val="1-1"/>
      </w:pPr>
      <w:r>
        <w:t>Follow the directions below to complete your warm-up</w:t>
      </w:r>
    </w:p>
    <w:p w14:paraId="201B3C43" w14:textId="77777777" w:rsidR="00855CB3" w:rsidRDefault="00855CB3" w:rsidP="00F82227">
      <w:pPr>
        <w:pStyle w:val="1-1"/>
      </w:pPr>
      <w:r>
        <w:t>The lesson today told us about the many American Indian tribes that lived in Texas for thousands of years before anyone else arrived. It mentioned that in the 1500s, people from Europe begin entering and exploring Texas. How do you think the arrival of the Europeans might affect the lives of American Indians in Texas?</w:t>
      </w:r>
    </w:p>
    <w:p w14:paraId="4FE39162" w14:textId="77777777" w:rsidR="00855CB3" w:rsidRDefault="00855CB3" w:rsidP="00493056">
      <w:pPr>
        <w:pStyle w:val="Directions"/>
      </w:pPr>
      <w:r>
        <w:t>Write your answer.</w:t>
      </w:r>
    </w:p>
    <w:p w14:paraId="684D3B89" w14:textId="77777777" w:rsidR="00855CB3" w:rsidRDefault="00855CB3" w:rsidP="00493056">
      <w:pPr>
        <w:pStyle w:val="Directions"/>
      </w:pPr>
      <w:r>
        <w:t>Discuss your response with a partner.</w:t>
      </w:r>
    </w:p>
    <w:p w14:paraId="59A8D929" w14:textId="2E4377C4" w:rsidR="00855CB3" w:rsidRDefault="00855CB3" w:rsidP="00493056">
      <w:pPr>
        <w:pStyle w:val="Heading3"/>
      </w:pPr>
      <w:r>
        <w:br w:type="page"/>
      </w:r>
      <w:r>
        <w:lastRenderedPageBreak/>
        <w:t>Exit Ticket:</w:t>
      </w:r>
    </w:p>
    <w:p w14:paraId="3D9FE1AC" w14:textId="77777777" w:rsidR="00855CB3" w:rsidRDefault="00855CB3" w:rsidP="00493056">
      <w:pPr>
        <w:pStyle w:val="1-1"/>
      </w:pPr>
      <w:r>
        <w:t>Share with the class</w:t>
      </w:r>
    </w:p>
    <w:p w14:paraId="39A14CEA" w14:textId="77777777" w:rsidR="00855CB3" w:rsidRDefault="00855CB3" w:rsidP="00493056">
      <w:pPr>
        <w:pStyle w:val="Directions"/>
      </w:pPr>
      <w:r>
        <w:t>Directions: Use the sentence stem below to share your answer with the class</w:t>
      </w:r>
    </w:p>
    <w:p w14:paraId="7C108725" w14:textId="77777777" w:rsidR="00855CB3" w:rsidRDefault="00855CB3" w:rsidP="00682E8E">
      <w:pPr>
        <w:pStyle w:val="Exercise1"/>
      </w:pPr>
      <w:r>
        <w:t>“I think the arrival of the Spanish might affect the lives of American Indians in Texas by _.”</w:t>
      </w:r>
    </w:p>
    <w:p w14:paraId="204D5495" w14:textId="77777777" w:rsidR="002628AE" w:rsidRDefault="002628AE" w:rsidP="006943E5">
      <w:pPr>
        <w:pStyle w:val="BodyText"/>
      </w:pPr>
    </w:p>
    <w:sectPr w:rsidR="002628AE" w:rsidSect="00855C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93075402">
    <w:abstractNumId w:val="10"/>
  </w:num>
  <w:num w:numId="2" w16cid:durableId="1048266893">
    <w:abstractNumId w:val="2"/>
  </w:num>
  <w:num w:numId="3" w16cid:durableId="9263259">
    <w:abstractNumId w:val="11"/>
  </w:num>
  <w:num w:numId="4" w16cid:durableId="104808461">
    <w:abstractNumId w:val="1"/>
  </w:num>
  <w:num w:numId="5" w16cid:durableId="2004746697">
    <w:abstractNumId w:val="9"/>
  </w:num>
  <w:num w:numId="6" w16cid:durableId="487015121">
    <w:abstractNumId w:val="7"/>
  </w:num>
  <w:num w:numId="7" w16cid:durableId="2146000855">
    <w:abstractNumId w:val="15"/>
  </w:num>
  <w:num w:numId="8" w16cid:durableId="249584823">
    <w:abstractNumId w:val="4"/>
  </w:num>
  <w:num w:numId="9" w16cid:durableId="420221819">
    <w:abstractNumId w:val="6"/>
  </w:num>
  <w:num w:numId="10" w16cid:durableId="301082962">
    <w:abstractNumId w:val="3"/>
  </w:num>
  <w:num w:numId="11" w16cid:durableId="1483308614">
    <w:abstractNumId w:val="0"/>
  </w:num>
  <w:num w:numId="12" w16cid:durableId="584534181">
    <w:abstractNumId w:val="11"/>
  </w:num>
  <w:num w:numId="13" w16cid:durableId="888030959">
    <w:abstractNumId w:val="10"/>
  </w:num>
  <w:num w:numId="14" w16cid:durableId="107627766">
    <w:abstractNumId w:val="2"/>
  </w:num>
  <w:num w:numId="15" w16cid:durableId="1096822519">
    <w:abstractNumId w:val="8"/>
  </w:num>
  <w:num w:numId="16" w16cid:durableId="1661349025">
    <w:abstractNumId w:val="1"/>
  </w:num>
  <w:num w:numId="17" w16cid:durableId="1350990025">
    <w:abstractNumId w:val="9"/>
  </w:num>
  <w:num w:numId="18" w16cid:durableId="326523020">
    <w:abstractNumId w:val="13"/>
  </w:num>
  <w:num w:numId="19" w16cid:durableId="1226524607">
    <w:abstractNumId w:val="12"/>
  </w:num>
  <w:num w:numId="20" w16cid:durableId="895706326">
    <w:abstractNumId w:val="5"/>
  </w:num>
  <w:num w:numId="21" w16cid:durableId="726880401">
    <w:abstractNumId w:val="14"/>
  </w:num>
  <w:num w:numId="22" w16cid:durableId="44396101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48175B"/>
    <w:rsid w:val="00056151"/>
    <w:rsid w:val="0006590A"/>
    <w:rsid w:val="000B4A57"/>
    <w:rsid w:val="000D1F13"/>
    <w:rsid w:val="00100C58"/>
    <w:rsid w:val="00111278"/>
    <w:rsid w:val="00114498"/>
    <w:rsid w:val="0017251B"/>
    <w:rsid w:val="001845B2"/>
    <w:rsid w:val="00186434"/>
    <w:rsid w:val="001B5BF2"/>
    <w:rsid w:val="001C08EA"/>
    <w:rsid w:val="001C1834"/>
    <w:rsid w:val="001D6A08"/>
    <w:rsid w:val="001E09F7"/>
    <w:rsid w:val="001F20DD"/>
    <w:rsid w:val="001F7B9F"/>
    <w:rsid w:val="00212914"/>
    <w:rsid w:val="00215848"/>
    <w:rsid w:val="00221A8C"/>
    <w:rsid w:val="00221E49"/>
    <w:rsid w:val="0022251F"/>
    <w:rsid w:val="00233005"/>
    <w:rsid w:val="002450C1"/>
    <w:rsid w:val="002628AE"/>
    <w:rsid w:val="002B7905"/>
    <w:rsid w:val="002D65AF"/>
    <w:rsid w:val="002E6341"/>
    <w:rsid w:val="002F4F9C"/>
    <w:rsid w:val="00303810"/>
    <w:rsid w:val="00305646"/>
    <w:rsid w:val="003145CD"/>
    <w:rsid w:val="00325566"/>
    <w:rsid w:val="00342727"/>
    <w:rsid w:val="0034365C"/>
    <w:rsid w:val="0037380E"/>
    <w:rsid w:val="00375CFA"/>
    <w:rsid w:val="00381CC0"/>
    <w:rsid w:val="00383BFD"/>
    <w:rsid w:val="00386A03"/>
    <w:rsid w:val="003973B0"/>
    <w:rsid w:val="003A1288"/>
    <w:rsid w:val="003B2A63"/>
    <w:rsid w:val="003B7A66"/>
    <w:rsid w:val="003D1F7D"/>
    <w:rsid w:val="003E3B84"/>
    <w:rsid w:val="003F7387"/>
    <w:rsid w:val="004000FB"/>
    <w:rsid w:val="004166A6"/>
    <w:rsid w:val="0041692B"/>
    <w:rsid w:val="00423DE3"/>
    <w:rsid w:val="004637E4"/>
    <w:rsid w:val="00467001"/>
    <w:rsid w:val="00467982"/>
    <w:rsid w:val="00471028"/>
    <w:rsid w:val="0048175B"/>
    <w:rsid w:val="00493056"/>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56BDC"/>
    <w:rsid w:val="00671649"/>
    <w:rsid w:val="00682E8E"/>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67CC"/>
    <w:rsid w:val="00820A1E"/>
    <w:rsid w:val="00824C51"/>
    <w:rsid w:val="00840346"/>
    <w:rsid w:val="0085242A"/>
    <w:rsid w:val="008533B6"/>
    <w:rsid w:val="00855CB3"/>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E36BD"/>
    <w:rsid w:val="00A03CE8"/>
    <w:rsid w:val="00A107E7"/>
    <w:rsid w:val="00A13C36"/>
    <w:rsid w:val="00A20ABD"/>
    <w:rsid w:val="00A37D00"/>
    <w:rsid w:val="00A427E1"/>
    <w:rsid w:val="00A43ECB"/>
    <w:rsid w:val="00A61A0A"/>
    <w:rsid w:val="00A63BEE"/>
    <w:rsid w:val="00A64A34"/>
    <w:rsid w:val="00A666B8"/>
    <w:rsid w:val="00A66D80"/>
    <w:rsid w:val="00A716AC"/>
    <w:rsid w:val="00A83668"/>
    <w:rsid w:val="00A879A5"/>
    <w:rsid w:val="00AB48CD"/>
    <w:rsid w:val="00AD3E6E"/>
    <w:rsid w:val="00AE16FE"/>
    <w:rsid w:val="00AF267E"/>
    <w:rsid w:val="00B4095F"/>
    <w:rsid w:val="00B5153C"/>
    <w:rsid w:val="00B66F60"/>
    <w:rsid w:val="00B66F8F"/>
    <w:rsid w:val="00B74989"/>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745B6"/>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C7700"/>
    <w:rsid w:val="00DF1651"/>
    <w:rsid w:val="00E306FB"/>
    <w:rsid w:val="00E515B9"/>
    <w:rsid w:val="00E52144"/>
    <w:rsid w:val="00E60706"/>
    <w:rsid w:val="00E6467D"/>
    <w:rsid w:val="00E65568"/>
    <w:rsid w:val="00E746DE"/>
    <w:rsid w:val="00E81329"/>
    <w:rsid w:val="00E92D37"/>
    <w:rsid w:val="00EC48F4"/>
    <w:rsid w:val="00EC6848"/>
    <w:rsid w:val="00F154A9"/>
    <w:rsid w:val="00F347CA"/>
    <w:rsid w:val="00F3776C"/>
    <w:rsid w:val="00F470C4"/>
    <w:rsid w:val="00F53285"/>
    <w:rsid w:val="00F62188"/>
    <w:rsid w:val="00F6654D"/>
    <w:rsid w:val="00F805C9"/>
    <w:rsid w:val="00F82227"/>
    <w:rsid w:val="00F86454"/>
    <w:rsid w:val="00F86EFC"/>
    <w:rsid w:val="00F94805"/>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423B0D"/>
  <w15:chartTrackingRefBased/>
  <w15:docId w15:val="{2581740C-E99C-49C5-91BE-48FCC32BC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Default Paragraph Font" w:uiPriority="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5CB3"/>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1B741C7B-B647-4392-860B-681C29EE6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5360DA-3F8F-4673-B83F-1B73B1E37A0C}">
  <ds:schemaRefs>
    <ds:schemaRef ds:uri="http://schemas.microsoft.com/sharepoint/v3/contenttype/forms"/>
  </ds:schemaRefs>
</ds:datastoreItem>
</file>

<file path=customXml/itemProps3.xml><?xml version="1.0" encoding="utf-8"?>
<ds:datastoreItem xmlns:ds="http://schemas.openxmlformats.org/officeDocument/2006/customXml" ds:itemID="{85F4CD2F-6EFA-428D-BF2B-9F2CD0ABEB1D}">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64</TotalTime>
  <Pages>14</Pages>
  <Words>519</Words>
  <Characters>2499</Characters>
  <Application>Microsoft Office Word</Application>
  <DocSecurity>0</DocSecurity>
  <Lines>51</Lines>
  <Paragraphs>23</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21</cp:revision>
  <dcterms:created xsi:type="dcterms:W3CDTF">2025-10-28T17:35:00Z</dcterms:created>
  <dcterms:modified xsi:type="dcterms:W3CDTF">2025-11-04T21:34:00Z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MSIP_Label_37f4b8a2-ad4f-41b5-9a91-284d2cc38f56_Enabled">
    <vt:lpwstr>true</vt:lpwstr>
  </property>
  <property fmtid="{D5CDD505-2E9C-101B-9397-08002B2CF9AE}" pid="4" name="MSIP_Label_37f4b8a2-ad4f-41b5-9a91-284d2cc38f56_SetDate">
    <vt:lpwstr>2025-10-28T17:35:05Z</vt:lpwstr>
  </property>
  <property fmtid="{D5CDD505-2E9C-101B-9397-08002B2CF9AE}" pid="5" name="MSIP_Label_37f4b8a2-ad4f-41b5-9a91-284d2cc38f56_Method">
    <vt:lpwstr>Standard</vt:lpwstr>
  </property>
  <property fmtid="{D5CDD505-2E9C-101B-9397-08002B2CF9AE}" pid="6" name="MSIP_Label_37f4b8a2-ad4f-41b5-9a91-284d2cc38f56_Name">
    <vt:lpwstr>Internal-HSC</vt:lpwstr>
  </property>
  <property fmtid="{D5CDD505-2E9C-101B-9397-08002B2CF9AE}" pid="7" name="MSIP_Label_37f4b8a2-ad4f-41b5-9a91-284d2cc38f56_SiteId">
    <vt:lpwstr>70de1992-07c6-480f-a318-a1afcba03983</vt:lpwstr>
  </property>
  <property fmtid="{D5CDD505-2E9C-101B-9397-08002B2CF9AE}" pid="8" name="MSIP_Label_37f4b8a2-ad4f-41b5-9a91-284d2cc38f56_ActionId">
    <vt:lpwstr>aee48d5f-2c68-4be4-a928-dfb099b68646</vt:lpwstr>
  </property>
  <property fmtid="{D5CDD505-2E9C-101B-9397-08002B2CF9AE}" pid="9" name="MSIP_Label_37f4b8a2-ad4f-41b5-9a91-284d2cc38f56_ContentBits">
    <vt:lpwstr>0</vt:lpwstr>
  </property>
  <property fmtid="{D5CDD505-2E9C-101B-9397-08002B2CF9AE}" pid="10" name="MSIP_Label_37f4b8a2-ad4f-41b5-9a91-284d2cc38f56_Tag">
    <vt:lpwstr>10, 3, 0, 1</vt:lpwstr>
  </property>
  <property fmtid="{D5CDD505-2E9C-101B-9397-08002B2CF9AE}" pid="11" name="ContentTypeId">
    <vt:lpwstr>0x010100EB0A8DCC8F544446B22E24D6E812C780</vt:lpwstr>
  </property>
  <property fmtid="{D5CDD505-2E9C-101B-9397-08002B2CF9AE}" pid="12" name="MediaServiceImageTags">
    <vt:lpwstr/>
  </property>
</Properties>
</file>