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5CD6" w14:textId="77777777" w:rsidR="005B285C" w:rsidRPr="004A5801" w:rsidRDefault="005B285C" w:rsidP="00852670">
      <w:pPr>
        <w:pStyle w:val="Heading1"/>
      </w:pPr>
      <w:r w:rsidRPr="004A5801">
        <w:t>Texas Missions Exit Ticket</w:t>
      </w:r>
    </w:p>
    <w:p w14:paraId="6F4C34A9" w14:textId="77777777" w:rsidR="005B285C" w:rsidRPr="004A5801" w:rsidRDefault="005B285C" w:rsidP="00852670">
      <w:pPr>
        <w:pStyle w:val="Exercise1"/>
      </w:pPr>
      <w:r w:rsidRPr="004A5801">
        <w:t xml:space="preserve">One challenge at the missions that we have learned about is: (blank) </w:t>
      </w:r>
    </w:p>
    <w:p w14:paraId="598D3D11" w14:textId="77777777" w:rsidR="005B285C" w:rsidRPr="004A5801" w:rsidRDefault="005B285C" w:rsidP="00852670">
      <w:pPr>
        <w:pStyle w:val="Exercise1"/>
      </w:pPr>
      <w:r w:rsidRPr="004A5801">
        <w:t xml:space="preserve">One achievement at the missions that we have learned about is: (blank) </w:t>
      </w:r>
    </w:p>
    <w:p w14:paraId="316BD4A2" w14:textId="1F869A5B" w:rsidR="002628AE" w:rsidRDefault="005B285C" w:rsidP="006943E5">
      <w:pPr>
        <w:pStyle w:val="Exercise1"/>
      </w:pPr>
      <w:r w:rsidRPr="004A5801">
        <w:t xml:space="preserve">I think the Mission Presidio System in Texas will ultimately </w:t>
      </w:r>
      <w:r w:rsidRPr="004A5801">
        <w:rPr>
          <w:u w:val="single"/>
        </w:rPr>
        <w:t>succeed</w:t>
      </w:r>
      <w:r w:rsidRPr="004A5801">
        <w:t xml:space="preserve"> / </w:t>
      </w:r>
      <w:r w:rsidRPr="004A5801">
        <w:rPr>
          <w:u w:val="single"/>
        </w:rPr>
        <w:t>fail</w:t>
      </w:r>
      <w:r w:rsidRPr="004A5801">
        <w:t>. Evidence that supports my claim is (blank).</w:t>
      </w: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0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3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4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5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1370566500">
    <w:abstractNumId w:val="10"/>
  </w:num>
  <w:num w:numId="2" w16cid:durableId="1237665406">
    <w:abstractNumId w:val="2"/>
  </w:num>
  <w:num w:numId="3" w16cid:durableId="471942215">
    <w:abstractNumId w:val="11"/>
  </w:num>
  <w:num w:numId="4" w16cid:durableId="161744823">
    <w:abstractNumId w:val="1"/>
  </w:num>
  <w:num w:numId="5" w16cid:durableId="665134387">
    <w:abstractNumId w:val="9"/>
  </w:num>
  <w:num w:numId="6" w16cid:durableId="1094398301">
    <w:abstractNumId w:val="7"/>
  </w:num>
  <w:num w:numId="7" w16cid:durableId="1744254974">
    <w:abstractNumId w:val="15"/>
  </w:num>
  <w:num w:numId="8" w16cid:durableId="1221555407">
    <w:abstractNumId w:val="4"/>
  </w:num>
  <w:num w:numId="9" w16cid:durableId="1963223518">
    <w:abstractNumId w:val="6"/>
  </w:num>
  <w:num w:numId="10" w16cid:durableId="1000160810">
    <w:abstractNumId w:val="3"/>
  </w:num>
  <w:num w:numId="11" w16cid:durableId="340551476">
    <w:abstractNumId w:val="0"/>
  </w:num>
  <w:num w:numId="12" w16cid:durableId="2133134228">
    <w:abstractNumId w:val="11"/>
  </w:num>
  <w:num w:numId="13" w16cid:durableId="1569724872">
    <w:abstractNumId w:val="10"/>
  </w:num>
  <w:num w:numId="14" w16cid:durableId="1322197436">
    <w:abstractNumId w:val="2"/>
  </w:num>
  <w:num w:numId="15" w16cid:durableId="1499417035">
    <w:abstractNumId w:val="8"/>
  </w:num>
  <w:num w:numId="16" w16cid:durableId="835611032">
    <w:abstractNumId w:val="1"/>
  </w:num>
  <w:num w:numId="17" w16cid:durableId="679819424">
    <w:abstractNumId w:val="9"/>
  </w:num>
  <w:num w:numId="18" w16cid:durableId="118259384">
    <w:abstractNumId w:val="13"/>
  </w:num>
  <w:num w:numId="19" w16cid:durableId="467481010">
    <w:abstractNumId w:val="12"/>
  </w:num>
  <w:num w:numId="20" w16cid:durableId="1228030270">
    <w:abstractNumId w:val="5"/>
  </w:num>
  <w:num w:numId="21" w16cid:durableId="953639340">
    <w:abstractNumId w:val="14"/>
  </w:num>
  <w:num w:numId="22" w16cid:durableId="1482844610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5B285C"/>
    <w:rsid w:val="00056151"/>
    <w:rsid w:val="0006590A"/>
    <w:rsid w:val="000B4A57"/>
    <w:rsid w:val="000D1F13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B285C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E5847"/>
    <w:rsid w:val="007E760C"/>
    <w:rsid w:val="007E7B60"/>
    <w:rsid w:val="007F734A"/>
    <w:rsid w:val="008067CC"/>
    <w:rsid w:val="00820A1E"/>
    <w:rsid w:val="00824C51"/>
    <w:rsid w:val="0085242A"/>
    <w:rsid w:val="00852670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C0902"/>
    <w:rsid w:val="009E36BD"/>
    <w:rsid w:val="00A03CE8"/>
    <w:rsid w:val="00A107E7"/>
    <w:rsid w:val="00A13C36"/>
    <w:rsid w:val="00A20ABD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66F60"/>
    <w:rsid w:val="00B7697C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CE00AA"/>
  <w15:chartTrackingRefBased/>
  <w15:docId w15:val="{45C374C1-615C-4885-B1E4-904D7D09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285C"/>
    <w:pPr>
      <w:spacing w:after="120" w:line="264" w:lineRule="auto"/>
    </w:pPr>
    <w:rPr>
      <w:rFonts w:ascii="Aptos" w:hAnsi="Aptos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F478724E-421B-4EBF-A408-0EF8E02867BE}"/>
</file>

<file path=customXml/itemProps2.xml><?xml version="1.0" encoding="utf-8"?>
<ds:datastoreItem xmlns:ds="http://schemas.openxmlformats.org/officeDocument/2006/customXml" ds:itemID="{EFA05ADB-1BE7-484C-99E1-91C0C69066B0}"/>
</file>

<file path=customXml/itemProps3.xml><?xml version="1.0" encoding="utf-8"?>
<ds:datastoreItem xmlns:ds="http://schemas.openxmlformats.org/officeDocument/2006/customXml" ds:itemID="{809C4B27-6653-4AFC-8A2F-6AF6217F6683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0</TotalTime>
  <Pages>1</Pages>
  <Words>36</Words>
  <Characters>254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2</cp:revision>
  <dcterms:created xsi:type="dcterms:W3CDTF">2026-01-22T17:35:00Z</dcterms:created>
  <dcterms:modified xsi:type="dcterms:W3CDTF">2026-01-22T17:40:00Z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2026-01-22T17:39:36Z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53caa212-8881-4937-a6b0-4930b40c71fa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