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9DC8" w14:textId="77777777" w:rsidR="00C641EC" w:rsidRPr="006E62F2" w:rsidRDefault="00C641EC" w:rsidP="00664E1A">
      <w:pPr>
        <w:pStyle w:val="Heading1"/>
      </w:pPr>
      <w:r>
        <w:t>Unit 3:</w:t>
      </w:r>
    </w:p>
    <w:p w14:paraId="2E25DF8B" w14:textId="77777777" w:rsidR="00C641EC" w:rsidRPr="006E62F2" w:rsidRDefault="00C641EC" w:rsidP="00664E1A">
      <w:pPr>
        <w:pStyle w:val="Heading1"/>
      </w:pPr>
      <w:r>
        <w:t>The Spanish Colonial Era</w:t>
      </w:r>
    </w:p>
    <w:p w14:paraId="7DFDA1D2" w14:textId="77777777" w:rsidR="00C641EC" w:rsidRPr="00855AEF" w:rsidRDefault="00C641EC" w:rsidP="00664E1A">
      <w:pPr>
        <w:pStyle w:val="Heading2"/>
      </w:pPr>
      <w:r>
        <w:t xml:space="preserve">Lesson 6: </w:t>
      </w:r>
    </w:p>
    <w:p w14:paraId="0635FCB0" w14:textId="77777777" w:rsidR="00C641EC" w:rsidRPr="00855AEF" w:rsidRDefault="00C641EC" w:rsidP="00664E1A">
      <w:pPr>
        <w:pStyle w:val="Heading2"/>
      </w:pPr>
      <w:r>
        <w:t>Texas Missions</w:t>
      </w:r>
    </w:p>
    <w:p w14:paraId="602BA81A" w14:textId="229AD5EF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3A6E3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alt="A close up photograph of carvings on the church at Mission San Jose showing a statue of Mary and angels." style="width:359.3pt;height:413.3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">
            <v:imagedata r:id="rId5" o:title=""/>
          </v:shape>
        </w:pict>
      </w:r>
    </w:p>
    <w:p w14:paraId="06C3F46C" w14:textId="0DA4607A" w:rsidR="00C641EC" w:rsidRDefault="00C641EC" w:rsidP="00603727">
      <w:pPr>
        <w:pStyle w:val="Heading3"/>
      </w:pPr>
      <w:r w:rsidRPr="006E62F2">
        <w:br w:type="page"/>
      </w:r>
      <w:r>
        <w:lastRenderedPageBreak/>
        <w:t>Warm-up</w:t>
      </w:r>
    </w:p>
    <w:p w14:paraId="26848031" w14:textId="6F373AC8" w:rsidR="00C641EC" w:rsidRPr="006E62F2" w:rsidRDefault="00C641EC" w:rsidP="00603727">
      <w:pPr>
        <w:pStyle w:val="Directions"/>
      </w:pPr>
      <w:r>
        <w:t>Follow the directions to complete your warm-up</w:t>
      </w:r>
      <w:r w:rsidR="00603727">
        <w:t>.</w:t>
      </w:r>
    </w:p>
    <w:p w14:paraId="4436B10A" w14:textId="77777777" w:rsidR="00C641EC" w:rsidRPr="006D1B2B" w:rsidRDefault="00C641EC" w:rsidP="00603727">
      <w:pPr>
        <w:pStyle w:val="Directions"/>
      </w:pPr>
      <w:r>
        <w:t>Respond to the prompts on your warm-up.</w:t>
      </w:r>
    </w:p>
    <w:p w14:paraId="0132B34A" w14:textId="56B4C004" w:rsidR="00C641EC" w:rsidRPr="006D1B2B" w:rsidRDefault="00C641EC" w:rsidP="00603727">
      <w:pPr>
        <w:pStyle w:val="Directions"/>
      </w:pPr>
      <w:r>
        <w:t>Discuss with a partner</w:t>
      </w:r>
      <w:r w:rsidR="00603727">
        <w:t>.</w:t>
      </w:r>
    </w:p>
    <w:p w14:paraId="65D0522E" w14:textId="362F4532" w:rsidR="00C641EC" w:rsidRPr="006E62F2" w:rsidRDefault="00C641EC" w:rsidP="00D40445">
      <w:pPr>
        <w:pStyle w:val="Heading3"/>
      </w:pPr>
      <w:r w:rsidRPr="006E62F2">
        <w:br w:type="page"/>
      </w:r>
      <w:r>
        <w:lastRenderedPageBreak/>
        <w:t>Share with the class</w:t>
      </w:r>
    </w:p>
    <w:p w14:paraId="03EDA224" w14:textId="77777777" w:rsidR="00C641EC" w:rsidRPr="00EA095D" w:rsidRDefault="00C641EC" w:rsidP="00D40445">
      <w:pPr>
        <w:pStyle w:val="Exercise1"/>
      </w:pPr>
      <w:r w:rsidRPr="00EA095D">
        <w:t xml:space="preserve">One thing we know about the Mission Presidio System in Texas is </w:t>
      </w:r>
      <w:r>
        <w:t>(blank)</w:t>
      </w:r>
    </w:p>
    <w:p w14:paraId="4E71FEC4" w14:textId="77777777" w:rsidR="00C641EC" w:rsidRPr="00EA095D" w:rsidRDefault="00C641EC" w:rsidP="00D40445">
      <w:pPr>
        <w:pStyle w:val="Exercise1"/>
      </w:pPr>
      <w:r w:rsidRPr="00EA095D">
        <w:t xml:space="preserve">One problem we know that occurred at some Texas missions was </w:t>
      </w:r>
      <w:r>
        <w:t>(blank)</w:t>
      </w:r>
      <w:r w:rsidRPr="00EA095D">
        <w:t xml:space="preserve"> </w:t>
      </w:r>
    </w:p>
    <w:p w14:paraId="06478E2E" w14:textId="77777777" w:rsidR="00C641EC" w:rsidRPr="00EA095D" w:rsidRDefault="00C641EC" w:rsidP="00D40445">
      <w:pPr>
        <w:pStyle w:val="Exercise1"/>
      </w:pPr>
      <w:r w:rsidRPr="00EA095D">
        <w:t xml:space="preserve">One question I have about the Texas missions is </w:t>
      </w:r>
      <w:r>
        <w:t>(blank)</w:t>
      </w:r>
    </w:p>
    <w:p w14:paraId="1086F96D" w14:textId="1B2F6BCD" w:rsidR="00C641EC" w:rsidRPr="006E62F2" w:rsidRDefault="00C641EC" w:rsidP="00D40445">
      <w:pPr>
        <w:pStyle w:val="Heading3"/>
      </w:pPr>
      <w:r w:rsidRPr="006E62F2">
        <w:br w:type="page"/>
      </w:r>
      <w:r>
        <w:lastRenderedPageBreak/>
        <w:t>Essential Question</w:t>
      </w:r>
    </w:p>
    <w:p w14:paraId="251B97C7" w14:textId="77777777" w:rsidR="00C641EC" w:rsidRPr="00FE1FF9" w:rsidRDefault="00C641EC" w:rsidP="004B1087">
      <w:pPr>
        <w:pStyle w:val="List1"/>
      </w:pPr>
      <w:r>
        <w:t>What are the key people, places, events, and information related to significant Spanish missions in Texas?</w:t>
      </w:r>
    </w:p>
    <w:p w14:paraId="7775E995" w14:textId="0A122759" w:rsidR="00C641EC" w:rsidRPr="006E62F2" w:rsidRDefault="00C641EC" w:rsidP="004B1087">
      <w:pPr>
        <w:pStyle w:val="Heading3"/>
      </w:pPr>
      <w:r w:rsidRPr="006E62F2">
        <w:br w:type="page"/>
      </w:r>
      <w:r>
        <w:lastRenderedPageBreak/>
        <w:t>In today’s lesson…</w:t>
      </w:r>
    </w:p>
    <w:p w14:paraId="018EFBF5" w14:textId="77777777" w:rsidR="00000000" w:rsidRPr="00FE1FF9" w:rsidRDefault="00C641EC" w:rsidP="004B1087">
      <w:pPr>
        <w:pStyle w:val="List1"/>
      </w:pPr>
      <w:r>
        <w:t xml:space="preserve">1. </w:t>
      </w:r>
      <w:r w:rsidR="00000000">
        <w:t>We will</w:t>
      </w:r>
      <w:r w:rsidR="00000000">
        <w:t xml:space="preserve"> examine significant information related to seven prominent Spanish missions established in Texas during the Spanish Colonial era.</w:t>
      </w:r>
    </w:p>
    <w:p w14:paraId="65649F2C" w14:textId="77777777" w:rsidR="00000000" w:rsidRPr="00FE1FF9" w:rsidRDefault="00C641EC" w:rsidP="004B1087">
      <w:pPr>
        <w:pStyle w:val="List1"/>
      </w:pPr>
      <w:r>
        <w:t xml:space="preserve">2. </w:t>
      </w:r>
      <w:r w:rsidR="00000000">
        <w:t>I will</w:t>
      </w:r>
      <w:r w:rsidR="00000000">
        <w:t xml:space="preserve"> work with my group to research one mission. I will present my findings to the class and take notes on the significant information when other groups present.</w:t>
      </w:r>
    </w:p>
    <w:p w14:paraId="5DCD589A" w14:textId="79EF74FC" w:rsidR="00C641EC" w:rsidRPr="00A15E34" w:rsidRDefault="00C641EC" w:rsidP="004B1087">
      <w:pPr>
        <w:pStyle w:val="Heading3"/>
      </w:pPr>
      <w:r w:rsidRPr="006E62F2">
        <w:br w:type="page"/>
      </w:r>
      <w:r>
        <w:lastRenderedPageBreak/>
        <w:t>This Assignment has two parts:</w:t>
      </w:r>
    </w:p>
    <w:p w14:paraId="29CCEEA1" w14:textId="77777777" w:rsidR="00C641EC" w:rsidRPr="00E70C16" w:rsidRDefault="00C641EC" w:rsidP="004B1087">
      <w:pPr>
        <w:pStyle w:val="Heading3"/>
      </w:pPr>
      <w:r w:rsidRPr="00E70C16">
        <w:rPr>
          <w:rFonts w:eastAsia="Aptos"/>
        </w:rPr>
        <w:t>Part One: Group Project &amp; Presentation.</w:t>
      </w:r>
    </w:p>
    <w:p w14:paraId="35EB526F" w14:textId="77777777" w:rsidR="00000000" w:rsidRPr="00E70C16" w:rsidRDefault="00C641EC" w:rsidP="00E11E90">
      <w:pPr>
        <w:pStyle w:val="List1"/>
      </w:pPr>
      <w:r>
        <w:t xml:space="preserve">1. </w:t>
      </w:r>
      <w:r w:rsidR="00000000" w:rsidRPr="00E70C16">
        <w:rPr>
          <w:rFonts w:eastAsia="Aptos"/>
        </w:rPr>
        <w:t>You will be assigned to a group. Your group will be assigned one Spanish mission in Texas. As a group you will read a passage about your mission and use the reading to create a slideshow presentation about your mission.</w:t>
      </w:r>
    </w:p>
    <w:p w14:paraId="1FC62BCA" w14:textId="77777777" w:rsidR="00000000" w:rsidRPr="00E70C16" w:rsidRDefault="00C641EC" w:rsidP="00E11E90">
      <w:pPr>
        <w:pStyle w:val="List1"/>
      </w:pPr>
      <w:r>
        <w:t xml:space="preserve">2. </w:t>
      </w:r>
      <w:r w:rsidR="00000000" w:rsidRPr="00E70C16">
        <w:rPr>
          <w:rFonts w:eastAsia="Aptos"/>
        </w:rPr>
        <w:t>You will follow the directions on the slideshow to complete this presentation. You will then present your mission to the class.</w:t>
      </w:r>
    </w:p>
    <w:p w14:paraId="108AB875" w14:textId="77777777" w:rsidR="00C641EC" w:rsidRPr="00E70C16" w:rsidRDefault="00C641EC" w:rsidP="004B1087">
      <w:pPr>
        <w:pStyle w:val="Heading3"/>
      </w:pPr>
      <w:r w:rsidRPr="00E70C16">
        <w:rPr>
          <w:rFonts w:eastAsia="Aptos"/>
        </w:rPr>
        <w:t>Part Two: Individual Note Taking &amp; Engagement</w:t>
      </w:r>
    </w:p>
    <w:p w14:paraId="34D30C57" w14:textId="77777777" w:rsidR="00000000" w:rsidRPr="00E70C16" w:rsidRDefault="00C641EC" w:rsidP="00E11E90">
      <w:pPr>
        <w:pStyle w:val="List1"/>
      </w:pPr>
      <w:r>
        <w:t xml:space="preserve">1. </w:t>
      </w:r>
      <w:r w:rsidR="00000000" w:rsidRPr="00E70C16">
        <w:rPr>
          <w:rFonts w:eastAsia="Aptos"/>
        </w:rPr>
        <w:t xml:space="preserve">While other groups are presenting, you will take notes on key information about each mission. You will be respectful and attentive </w:t>
      </w:r>
      <w:proofErr w:type="gramStart"/>
      <w:r w:rsidR="00000000" w:rsidRPr="00E70C16">
        <w:rPr>
          <w:rFonts w:eastAsia="Aptos"/>
        </w:rPr>
        <w:t>of</w:t>
      </w:r>
      <w:proofErr w:type="gramEnd"/>
      <w:r w:rsidR="00000000" w:rsidRPr="00E70C16">
        <w:rPr>
          <w:rFonts w:eastAsia="Aptos"/>
        </w:rPr>
        <w:t xml:space="preserve"> each presentation and take accurate notes, asking questions when appropriate.</w:t>
      </w:r>
    </w:p>
    <w:p w14:paraId="04865B1B" w14:textId="62658447" w:rsidR="00C641EC" w:rsidRPr="00A15E34" w:rsidRDefault="00C641EC" w:rsidP="00E11E90">
      <w:pPr>
        <w:pStyle w:val="Heading3"/>
      </w:pPr>
      <w:r w:rsidRPr="006E62F2">
        <w:br w:type="page"/>
      </w:r>
      <w:r>
        <w:lastRenderedPageBreak/>
        <w:t>Student Group Presentation Slideshow Instructions for Part One:</w:t>
      </w:r>
    </w:p>
    <w:p w14:paraId="3161C2D2" w14:textId="77777777" w:rsidR="00C641EC" w:rsidRPr="00E70C16" w:rsidRDefault="00C641EC" w:rsidP="000D6C5A">
      <w:pPr>
        <w:pStyle w:val="Directions"/>
      </w:pPr>
      <w:r>
        <w:t>You have been assigned to report on one Spanish mission in Texas. Follow the instructions to complete this group project.</w:t>
      </w:r>
    </w:p>
    <w:p w14:paraId="0E7BCBFB" w14:textId="77777777" w:rsidR="00C641EC" w:rsidRPr="00E70C16" w:rsidRDefault="00C641EC" w:rsidP="000D6C5A">
      <w:pPr>
        <w:pStyle w:val="List1"/>
      </w:pPr>
      <w:r>
        <w:t>Step 1: Group Role Assignments</w:t>
      </w:r>
    </w:p>
    <w:p w14:paraId="3E4D1FEB" w14:textId="77777777" w:rsidR="00000000" w:rsidRPr="00E70C16" w:rsidRDefault="00000000" w:rsidP="000D6C5A">
      <w:pPr>
        <w:pStyle w:val="ListBullet"/>
      </w:pPr>
      <w:r>
        <w:t>Each person in your group will choose one of the elements of Texas history on the next slide.</w:t>
      </w:r>
    </w:p>
    <w:p w14:paraId="2FCE5C01" w14:textId="77777777" w:rsidR="00000000" w:rsidRPr="00E70C16" w:rsidRDefault="00000000" w:rsidP="000D6C5A">
      <w:pPr>
        <w:pStyle w:val="ListBullet"/>
      </w:pPr>
      <w:r>
        <w:t xml:space="preserve">Type the name of each group member under their choice. </w:t>
      </w:r>
    </w:p>
    <w:p w14:paraId="61E58DE6" w14:textId="143BCF96" w:rsidR="00C641EC" w:rsidRPr="006E62F2" w:rsidRDefault="00C641EC" w:rsidP="00B81012">
      <w:pPr>
        <w:pStyle w:val="Directions"/>
      </w:pPr>
      <w:r w:rsidRPr="006E62F2">
        <w:br w:type="page"/>
      </w:r>
      <w:r>
        <w:lastRenderedPageBreak/>
        <w:t>Choose one image below from Texas history and type your name in the box beneath it.</w:t>
      </w:r>
    </w:p>
    <w:p w14:paraId="3E81A5BE" w14:textId="3B41FBD1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00A451FC">
          <v:shape id="_x0000_i1034" type="#_x0000_t75" alt="Wall art from the Tigua Cultural Center at the Ysleta del Sur Pueblo showing a Tigua man dressed in traditional clothing. He is wearing clothing that look like wings and dancing. " style="width:287.3pt;height:191.75pt;visibility:visible;mso-wrap-style:square">
            <v:imagedata r:id="rId6" o:title="Wall art from the Tigua Cultural Center at the Ysleta del Sur Pueblo showing a Tigua man dressed in traditional clothing. He is wearing clothing that look like wings and dancing"/>
          </v:shape>
        </w:pict>
      </w:r>
    </w:p>
    <w:p w14:paraId="0EC0472A" w14:textId="77777777" w:rsidR="00C641EC" w:rsidRPr="006E62F2" w:rsidRDefault="00C641EC" w:rsidP="00B81012">
      <w:pPr>
        <w:pStyle w:val="List1"/>
      </w:pPr>
      <w:r w:rsidRPr="006E62F2">
        <w:t>Student name</w:t>
      </w:r>
    </w:p>
    <w:p w14:paraId="0176C145" w14:textId="68AE9596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7E034DBC">
          <v:shape id="_x0000_i1033" type="#_x0000_t75" alt="A photograph of presidio La Bahia. " style="width:204.25pt;height:191.75pt;visibility:visible;mso-wrap-style:square">
            <v:imagedata r:id="rId7" o:title="A photograph of presidio La Bahia"/>
          </v:shape>
        </w:pict>
      </w:r>
    </w:p>
    <w:p w14:paraId="43E13195" w14:textId="77777777" w:rsidR="00C641EC" w:rsidRPr="006E62F2" w:rsidRDefault="00C641EC" w:rsidP="00B81012">
      <w:pPr>
        <w:pStyle w:val="List1"/>
      </w:pPr>
      <w:r w:rsidRPr="006E62F2">
        <w:t>Student name</w:t>
      </w:r>
    </w:p>
    <w:p w14:paraId="3137FFD7" w14:textId="2E1C09FC" w:rsidR="00C641EC" w:rsidRPr="006E62F2" w:rsidRDefault="00C641EC" w:rsidP="00C641EC">
      <w:pPr>
        <w:spacing w:after="0" w:line="240" w:lineRule="auto"/>
      </w:pPr>
      <w:r>
        <w:rPr>
          <w:noProof/>
        </w:rPr>
      </w:r>
      <w:r>
        <w:pict w14:anchorId="21859F38">
          <v:shape id="Picture 7" o:spid="_x0000_s1027" type="#_x0000_t75" alt="An armadillo " style="width:373.7pt;height:245.3pt;rotation:-1404325fd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An armadillo "/>
            <w10:anchorlock/>
          </v:shape>
        </w:pict>
      </w:r>
    </w:p>
    <w:p w14:paraId="4C5EB0D3" w14:textId="77777777" w:rsidR="00C641EC" w:rsidRPr="006E62F2" w:rsidRDefault="00C641EC" w:rsidP="00B81012">
      <w:pPr>
        <w:pStyle w:val="List1"/>
      </w:pPr>
      <w:r w:rsidRPr="006E62F2">
        <w:t>Student name</w:t>
      </w:r>
    </w:p>
    <w:p w14:paraId="67B260B2" w14:textId="767B4710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4E504649">
          <v:shape id="_x0000_i1031" type="#_x0000_t75" alt="A model of a ship" style="width:283.15pt;height:212.55pt;visibility:visible;mso-wrap-style:square">
            <v:imagedata r:id="rId9" o:title="A model of a ship"/>
          </v:shape>
        </w:pict>
      </w:r>
    </w:p>
    <w:p w14:paraId="413488E5" w14:textId="77777777" w:rsidR="00C641EC" w:rsidRPr="006E62F2" w:rsidRDefault="00C641EC" w:rsidP="00B81012">
      <w:pPr>
        <w:pStyle w:val="List1"/>
      </w:pPr>
      <w:r w:rsidRPr="006E62F2">
        <w:t>Student name</w:t>
      </w:r>
    </w:p>
    <w:p w14:paraId="6F2520F9" w14:textId="1B40C612" w:rsidR="00C641EC" w:rsidRDefault="00C641EC" w:rsidP="001A10B4">
      <w:pPr>
        <w:pStyle w:val="Directions"/>
      </w:pPr>
      <w:r w:rsidRPr="006E62F2">
        <w:br w:type="page"/>
      </w:r>
      <w:r>
        <w:lastRenderedPageBreak/>
        <w:t>What are your assigned slides?</w:t>
      </w:r>
    </w:p>
    <w:p w14:paraId="7E6ED130" w14:textId="77777777" w:rsidR="00C641EC" w:rsidRPr="006E62F2" w:rsidRDefault="00C641EC" w:rsidP="001A10B4">
      <w:pPr>
        <w:pStyle w:val="Directions"/>
      </w:pPr>
      <w:r>
        <w:t>Type your 2 slide numbers into the box below your name.</w:t>
      </w:r>
    </w:p>
    <w:p w14:paraId="7C5C0B74" w14:textId="6DD9517D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40B923B1">
          <v:shape id="Picture 2" o:spid="_x0000_i1030" type="#_x0000_t75" alt="Wall art from the Tigua Cultural Center at the Ysleta del Sur Pueblo showing a Tigua man dressed in traditional clothing. He is wearing clothing that look like wings and dancing." style="width:256.85pt;height:171pt;visibility:visible;mso-wrap-style:square">
            <v:imagedata r:id="rId6" o:title="Wall art from the Tigua Cultural Center at the Ysleta del Sur Pueblo showing a Tigua man dressed in traditional clothing. He is wearing clothing that look like wings and dancing"/>
          </v:shape>
        </w:pict>
      </w:r>
    </w:p>
    <w:p w14:paraId="72306C6E" w14:textId="77777777" w:rsidR="00C641EC" w:rsidRPr="0083699D" w:rsidRDefault="00C641EC" w:rsidP="001A10B4">
      <w:pPr>
        <w:pStyle w:val="List1"/>
      </w:pPr>
      <w:r>
        <w:t>Slides 8 &amp; 9</w:t>
      </w:r>
    </w:p>
    <w:p w14:paraId="46BCAB93" w14:textId="77777777" w:rsidR="00C641EC" w:rsidRPr="0083699D" w:rsidRDefault="00C641EC" w:rsidP="00D11589">
      <w:pPr>
        <w:pStyle w:val="List2"/>
      </w:pPr>
      <w:r>
        <w:rPr>
          <w:rFonts w:hint="cs"/>
        </w:rPr>
        <w:t>Name of Missions</w:t>
      </w:r>
    </w:p>
    <w:p w14:paraId="4F0F0ABB" w14:textId="77777777" w:rsidR="00C641EC" w:rsidRPr="0083699D" w:rsidRDefault="00C641EC" w:rsidP="00D11589">
      <w:pPr>
        <w:pStyle w:val="List2"/>
      </w:pPr>
      <w:r>
        <w:rPr>
          <w:rFonts w:hint="cs"/>
        </w:rPr>
        <w:t xml:space="preserve">Images </w:t>
      </w:r>
    </w:p>
    <w:p w14:paraId="0F1B8A18" w14:textId="3A3385C7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0187776C">
          <v:shape id="Picture 12" o:spid="_x0000_i1029" type="#_x0000_t75" alt="A photograph of presidio La Bahia. " style="width:200.1pt;height:187.6pt;visibility:visible;mso-wrap-style:square">
            <v:imagedata r:id="rId7" o:title="A photograph of presidio La Bahia"/>
          </v:shape>
        </w:pict>
      </w:r>
    </w:p>
    <w:p w14:paraId="2E8D6C3F" w14:textId="77777777" w:rsidR="00C641EC" w:rsidRPr="008B2DB0" w:rsidRDefault="00C641EC" w:rsidP="00D11589">
      <w:pPr>
        <w:pStyle w:val="List1"/>
      </w:pPr>
      <w:r>
        <w:t>Slides 10 &amp; 11</w:t>
      </w:r>
    </w:p>
    <w:p w14:paraId="027E8934" w14:textId="77777777" w:rsidR="00C641EC" w:rsidRPr="008B2DB0" w:rsidRDefault="00C641EC" w:rsidP="00D11589">
      <w:pPr>
        <w:pStyle w:val="List2"/>
      </w:pPr>
      <w:r>
        <w:t>People at the mission</w:t>
      </w:r>
    </w:p>
    <w:p w14:paraId="4B623AF9" w14:textId="23651DD6" w:rsidR="00C641EC" w:rsidRPr="006E62F2" w:rsidRDefault="00C641EC" w:rsidP="00C641EC">
      <w:pPr>
        <w:spacing w:after="0" w:line="240" w:lineRule="auto"/>
      </w:pPr>
      <w:r>
        <w:rPr>
          <w:noProof/>
        </w:rPr>
      </w:r>
      <w:r>
        <w:pict w14:anchorId="74C9AD75">
          <v:shape id="_x0000_s1026" type="#_x0000_t75" alt="An armadillo " style="width:305.2pt;height:200.3pt;rotation:-1404325fd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An armadillo "/>
            <w10:anchorlock/>
          </v:shape>
        </w:pict>
      </w:r>
    </w:p>
    <w:p w14:paraId="127D4D4F" w14:textId="77777777" w:rsidR="00C641EC" w:rsidRPr="008B2DB0" w:rsidRDefault="00C641EC" w:rsidP="00D11589">
      <w:pPr>
        <w:pStyle w:val="List1"/>
      </w:pPr>
      <w:r>
        <w:t>Slides 12 &amp; 13</w:t>
      </w:r>
    </w:p>
    <w:p w14:paraId="6C0B9AED" w14:textId="77777777" w:rsidR="00C641EC" w:rsidRPr="008B2DB0" w:rsidRDefault="00C641EC" w:rsidP="00D11589">
      <w:pPr>
        <w:pStyle w:val="List2"/>
      </w:pPr>
      <w:r>
        <w:t>Challenges at the mission</w:t>
      </w:r>
    </w:p>
    <w:p w14:paraId="14435E07" w14:textId="77777777" w:rsidR="00C641EC" w:rsidRPr="008B2DB0" w:rsidRDefault="00C641EC" w:rsidP="00D11589">
      <w:pPr>
        <w:pStyle w:val="List2"/>
      </w:pPr>
      <w:r>
        <w:t>Achievements at the mission</w:t>
      </w:r>
    </w:p>
    <w:p w14:paraId="777AE39E" w14:textId="66BCB33D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23087344">
          <v:shape id="Picture 5" o:spid="_x0000_i1027" type="#_x0000_t75" alt="A model of a ship" style="width:240.9pt;height:180.7pt;visibility:visible;mso-wrap-style:square">
            <v:imagedata r:id="rId9" o:title="A model of a ship"/>
          </v:shape>
        </w:pict>
      </w:r>
    </w:p>
    <w:p w14:paraId="407B23A1" w14:textId="77777777" w:rsidR="00C641EC" w:rsidRPr="008B2DB0" w:rsidRDefault="00C641EC" w:rsidP="00D11589">
      <w:pPr>
        <w:pStyle w:val="List1"/>
      </w:pPr>
      <w:r>
        <w:t>Slides 14 &amp; 15</w:t>
      </w:r>
    </w:p>
    <w:p w14:paraId="4F129B73" w14:textId="77777777" w:rsidR="00C641EC" w:rsidRPr="008B2DB0" w:rsidRDefault="00C641EC" w:rsidP="00D11589">
      <w:pPr>
        <w:pStyle w:val="List2"/>
      </w:pPr>
      <w:r>
        <w:t>Interesting Facts</w:t>
      </w:r>
    </w:p>
    <w:p w14:paraId="17E25AF4" w14:textId="77777777" w:rsidR="00C641EC" w:rsidRPr="006E62F2" w:rsidRDefault="00C641EC" w:rsidP="00D11589">
      <w:pPr>
        <w:pStyle w:val="List2"/>
      </w:pPr>
      <w:r>
        <w:t>Outcome</w:t>
      </w:r>
    </w:p>
    <w:p w14:paraId="5144D708" w14:textId="16828A57" w:rsidR="00C641EC" w:rsidRPr="00EC0AF2" w:rsidRDefault="00C641EC" w:rsidP="00D11589">
      <w:pPr>
        <w:pStyle w:val="Heading3"/>
      </w:pPr>
      <w:r w:rsidRPr="006E62F2">
        <w:br w:type="page"/>
      </w:r>
      <w:r>
        <w:lastRenderedPageBreak/>
        <w:t>Student Group Presentation Slideshow Instructions 2</w:t>
      </w:r>
    </w:p>
    <w:p w14:paraId="58FA3887" w14:textId="77777777" w:rsidR="00C641EC" w:rsidRPr="00721A35" w:rsidRDefault="00C641EC" w:rsidP="00B54D92">
      <w:pPr>
        <w:pStyle w:val="List1"/>
      </w:pPr>
      <w:r>
        <w:t xml:space="preserve">Step 2: </w:t>
      </w:r>
      <w:proofErr w:type="gramStart"/>
      <w:r>
        <w:t>The Reading</w:t>
      </w:r>
      <w:proofErr w:type="gramEnd"/>
    </w:p>
    <w:p w14:paraId="12577F18" w14:textId="77777777" w:rsidR="00000000" w:rsidRPr="00721A35" w:rsidRDefault="00000000" w:rsidP="00B54D92">
      <w:pPr>
        <w:pStyle w:val="ListBullet"/>
      </w:pPr>
      <w:r>
        <w:t xml:space="preserve">As a group, read the passage that goes </w:t>
      </w:r>
      <w:r>
        <w:t>with your assigned mission.</w:t>
      </w:r>
    </w:p>
    <w:p w14:paraId="41B36C59" w14:textId="77777777" w:rsidR="00000000" w:rsidRPr="00721A35" w:rsidRDefault="00000000" w:rsidP="00B54D92">
      <w:pPr>
        <w:pStyle w:val="ListBullet"/>
        <w:ind w:left="720"/>
      </w:pPr>
      <w:r>
        <w:t>The passage is NOT included in these slides</w:t>
      </w:r>
    </w:p>
    <w:p w14:paraId="1B5067C1" w14:textId="77777777" w:rsidR="00000000" w:rsidRPr="00721A35" w:rsidRDefault="00000000" w:rsidP="00B54D92">
      <w:pPr>
        <w:pStyle w:val="ListBullet"/>
      </w:pPr>
      <w:r>
        <w:t xml:space="preserve">Each person can take turns reading one sentence or one paragraph at a time. </w:t>
      </w:r>
    </w:p>
    <w:p w14:paraId="76A90D49" w14:textId="77777777" w:rsidR="00000000" w:rsidRPr="00721A35" w:rsidRDefault="00000000" w:rsidP="00B54D92">
      <w:pPr>
        <w:pStyle w:val="ListBullet"/>
      </w:pPr>
      <w:r>
        <w:t>You are encouraged to take quick notes, specifically about the portion of the presentation which you are assigned to cover.</w:t>
      </w:r>
      <w:r>
        <w:t xml:space="preserve"> </w:t>
      </w:r>
    </w:p>
    <w:p w14:paraId="28EF3CA6" w14:textId="32BE3422" w:rsidR="00C641EC" w:rsidRPr="00E87CE7" w:rsidRDefault="00C641EC" w:rsidP="00C014D1">
      <w:pPr>
        <w:pStyle w:val="Heading3"/>
      </w:pPr>
      <w:r w:rsidRPr="006E62F2">
        <w:br w:type="page"/>
      </w:r>
      <w:r>
        <w:lastRenderedPageBreak/>
        <w:t>Student Group Presentation Slideshow Instructions 3</w:t>
      </w:r>
    </w:p>
    <w:p w14:paraId="7CF66F96" w14:textId="378911BD" w:rsidR="00C641EC" w:rsidRPr="005F21DA" w:rsidRDefault="00C641EC" w:rsidP="00C014D1">
      <w:pPr>
        <w:pStyle w:val="List1"/>
      </w:pPr>
      <w:r>
        <w:t>Step 3: Completing Your Slides</w:t>
      </w:r>
    </w:p>
    <w:p w14:paraId="1523D20B" w14:textId="77777777" w:rsidR="00000000" w:rsidRPr="005F21DA" w:rsidRDefault="00000000" w:rsidP="00C014D1">
      <w:pPr>
        <w:pStyle w:val="ListBullet"/>
      </w:pPr>
      <w:r>
        <w:t>Look at your assigned slides (refer to your slide #3)</w:t>
      </w:r>
    </w:p>
    <w:p w14:paraId="1A3DAFEA" w14:textId="77777777" w:rsidR="00000000" w:rsidRPr="005F21DA" w:rsidRDefault="00000000" w:rsidP="00C014D1">
      <w:pPr>
        <w:pStyle w:val="ListBullet"/>
      </w:pPr>
      <w:r>
        <w:t xml:space="preserve">The directions for each of your slides are to the left of your slide. </w:t>
      </w:r>
    </w:p>
    <w:p w14:paraId="4B925529" w14:textId="77777777" w:rsidR="00000000" w:rsidRPr="005F21DA" w:rsidRDefault="00000000" w:rsidP="00C014D1">
      <w:pPr>
        <w:pStyle w:val="ListBullet"/>
      </w:pPr>
      <w:r>
        <w:t xml:space="preserve">Follow the directions to complete your slide. </w:t>
      </w:r>
    </w:p>
    <w:p w14:paraId="47D9E5BA" w14:textId="77777777" w:rsidR="00000000" w:rsidRPr="005F21DA" w:rsidRDefault="00000000" w:rsidP="00C014D1">
      <w:pPr>
        <w:pStyle w:val="ListBullet"/>
      </w:pPr>
      <w:r>
        <w:t>You will present your information to the class. Review your information so you are comfortable with your part of the presentation.</w:t>
      </w:r>
    </w:p>
    <w:p w14:paraId="29581ABD" w14:textId="63FE3D7B" w:rsidR="00C641EC" w:rsidRPr="006E62F2" w:rsidRDefault="00C641EC" w:rsidP="0039680F">
      <w:pPr>
        <w:pStyle w:val="Heading3"/>
      </w:pPr>
      <w:r w:rsidRPr="006E62F2">
        <w:br w:type="page"/>
      </w:r>
      <w:r>
        <w:lastRenderedPageBreak/>
        <w:t>Grading Rubric</w:t>
      </w:r>
    </w:p>
    <w:p w14:paraId="34068A7F" w14:textId="77777777" w:rsidR="00C641EC" w:rsidRPr="005F21DA" w:rsidRDefault="00C641EC" w:rsidP="0039680F">
      <w:pPr>
        <w:pStyle w:val="Directions"/>
      </w:pPr>
      <w:r>
        <w:t xml:space="preserve">The grade is based on individual work. There is no group grade. </w:t>
      </w:r>
    </w:p>
    <w:p w14:paraId="79FBE8B3" w14:textId="77777777" w:rsidR="00C641EC" w:rsidRPr="005F21DA" w:rsidRDefault="00C641EC" w:rsidP="0039680F">
      <w:pPr>
        <w:pStyle w:val="Directions"/>
      </w:pPr>
      <w:r>
        <w:t>Grades are earned according to the following criteria:</w:t>
      </w:r>
    </w:p>
    <w:p w14:paraId="501B0E91" w14:textId="77777777" w:rsidR="00C641EC" w:rsidRPr="0029048F" w:rsidRDefault="00C641EC" w:rsidP="0039680F">
      <w:pPr>
        <w:pStyle w:val="List1"/>
      </w:pPr>
      <w:r>
        <w:t>Component</w:t>
      </w:r>
    </w:p>
    <w:p w14:paraId="390AAE1D" w14:textId="77777777" w:rsidR="00C641EC" w:rsidRPr="0029048F" w:rsidRDefault="00C641EC" w:rsidP="0039680F">
      <w:pPr>
        <w:pStyle w:val="List2"/>
      </w:pPr>
      <w:r>
        <w:t>Information</w:t>
      </w:r>
    </w:p>
    <w:p w14:paraId="69C6556A" w14:textId="77777777" w:rsidR="00C641EC" w:rsidRPr="0029048F" w:rsidRDefault="00C641EC" w:rsidP="0039680F">
      <w:pPr>
        <w:pStyle w:val="List1"/>
      </w:pPr>
      <w:r>
        <w:t>Description</w:t>
      </w:r>
    </w:p>
    <w:p w14:paraId="78C7BD43" w14:textId="77777777" w:rsidR="00C641EC" w:rsidRPr="002C4284" w:rsidRDefault="00C641EC" w:rsidP="0039680F">
      <w:pPr>
        <w:pStyle w:val="List2"/>
      </w:pPr>
      <w:r>
        <w:t>The information in your presentation should be accurate, informative, and as detailed as possible.</w:t>
      </w:r>
    </w:p>
    <w:p w14:paraId="21B4B9EA" w14:textId="77777777" w:rsidR="00C641EC" w:rsidRPr="002C4284" w:rsidRDefault="00C641EC" w:rsidP="00066A57">
      <w:pPr>
        <w:pStyle w:val="List1"/>
      </w:pPr>
      <w:r>
        <w:t>Points</w:t>
      </w:r>
    </w:p>
    <w:p w14:paraId="2D4D022D" w14:textId="77777777" w:rsidR="00C641EC" w:rsidRDefault="00C641EC" w:rsidP="00066A57">
      <w:pPr>
        <w:pStyle w:val="List2"/>
      </w:pPr>
      <w:r w:rsidRPr="006E62F2">
        <w:t>5</w:t>
      </w:r>
    </w:p>
    <w:p w14:paraId="624A5A1F" w14:textId="2544B555" w:rsidR="005A34AB" w:rsidRPr="006E62F2" w:rsidRDefault="005A34AB" w:rsidP="00066A57">
      <w:pPr>
        <w:pStyle w:val="List1"/>
      </w:pPr>
      <w:r>
        <w:t>Component</w:t>
      </w:r>
    </w:p>
    <w:p w14:paraId="7E594CB7" w14:textId="77777777" w:rsidR="00C641EC" w:rsidRPr="005A34AB" w:rsidRDefault="00C641EC" w:rsidP="00066A57">
      <w:pPr>
        <w:pStyle w:val="List2"/>
      </w:pPr>
      <w:r>
        <w:t>Material Presentation</w:t>
      </w:r>
    </w:p>
    <w:p w14:paraId="57199AFD" w14:textId="6C536241" w:rsidR="005A34AB" w:rsidRPr="002C4284" w:rsidRDefault="005A34AB" w:rsidP="00066A57">
      <w:pPr>
        <w:pStyle w:val="List1"/>
      </w:pPr>
      <w:r>
        <w:t>Description</w:t>
      </w:r>
    </w:p>
    <w:p w14:paraId="42E0F68D" w14:textId="77777777" w:rsidR="00C641EC" w:rsidRPr="002C4284" w:rsidRDefault="00C641EC" w:rsidP="00066A57">
      <w:pPr>
        <w:pStyle w:val="List2"/>
      </w:pPr>
      <w:r>
        <w:t xml:space="preserve">Each person in the group should have slides that are neat and organized. </w:t>
      </w:r>
    </w:p>
    <w:p w14:paraId="6B33CA0B" w14:textId="377835C3" w:rsidR="005A34AB" w:rsidRDefault="005A34AB" w:rsidP="00066A57">
      <w:pPr>
        <w:pStyle w:val="List1"/>
      </w:pPr>
      <w:r>
        <w:t>Points</w:t>
      </w:r>
    </w:p>
    <w:p w14:paraId="4B5F529E" w14:textId="0E3A3C9B" w:rsidR="00C641EC" w:rsidRPr="006E62F2" w:rsidRDefault="00C641EC" w:rsidP="00066A57">
      <w:pPr>
        <w:pStyle w:val="List2"/>
      </w:pPr>
      <w:r w:rsidRPr="006E62F2">
        <w:t>5</w:t>
      </w:r>
    </w:p>
    <w:p w14:paraId="392BA24B" w14:textId="68DB7097" w:rsidR="005A34AB" w:rsidRDefault="005A34AB" w:rsidP="00066A57">
      <w:pPr>
        <w:pStyle w:val="List1"/>
      </w:pPr>
      <w:r>
        <w:t>Component</w:t>
      </w:r>
    </w:p>
    <w:p w14:paraId="22F1579C" w14:textId="035A4592" w:rsidR="00C641EC" w:rsidRDefault="00C641EC" w:rsidP="00066A57">
      <w:pPr>
        <w:pStyle w:val="List2"/>
      </w:pPr>
      <w:r>
        <w:t>Oral Presentation</w:t>
      </w:r>
    </w:p>
    <w:p w14:paraId="255A8FB6" w14:textId="4EA6B4F7" w:rsidR="005A34AB" w:rsidRPr="002C4284" w:rsidRDefault="005A34AB" w:rsidP="00066A57">
      <w:pPr>
        <w:pStyle w:val="List1"/>
        <w:rPr>
          <w:sz w:val="24"/>
          <w:szCs w:val="24"/>
        </w:rPr>
      </w:pPr>
      <w:r>
        <w:t>Description</w:t>
      </w:r>
    </w:p>
    <w:p w14:paraId="1FBAB7D7" w14:textId="77777777" w:rsidR="00C641EC" w:rsidRDefault="00C641EC" w:rsidP="00066A57">
      <w:pPr>
        <w:pStyle w:val="List2"/>
      </w:pPr>
      <w:r>
        <w:t>Each person who presents should speak loudly, slowly, and clearly for their portion of the presentation.</w:t>
      </w:r>
    </w:p>
    <w:p w14:paraId="0502F6A0" w14:textId="37FFA777" w:rsidR="005A34AB" w:rsidRPr="002C4284" w:rsidRDefault="005A34AB" w:rsidP="00066A57">
      <w:pPr>
        <w:pStyle w:val="List1"/>
        <w:rPr>
          <w:sz w:val="24"/>
          <w:szCs w:val="24"/>
        </w:rPr>
      </w:pPr>
      <w:r>
        <w:t>Points</w:t>
      </w:r>
    </w:p>
    <w:p w14:paraId="592B8779" w14:textId="77777777" w:rsidR="00C641EC" w:rsidRDefault="00C641EC" w:rsidP="00066A57">
      <w:pPr>
        <w:pStyle w:val="List2"/>
      </w:pPr>
      <w:r w:rsidRPr="006E62F2">
        <w:t>5</w:t>
      </w:r>
    </w:p>
    <w:p w14:paraId="519EBCEF" w14:textId="38D2ECA4" w:rsidR="005A34AB" w:rsidRPr="006E62F2" w:rsidRDefault="005A34AB" w:rsidP="00066A57">
      <w:pPr>
        <w:pStyle w:val="List1"/>
        <w:rPr>
          <w:sz w:val="24"/>
          <w:szCs w:val="24"/>
        </w:rPr>
      </w:pPr>
      <w:r>
        <w:t>Component</w:t>
      </w:r>
    </w:p>
    <w:p w14:paraId="75F91B06" w14:textId="77777777" w:rsidR="00C641EC" w:rsidRDefault="00C641EC" w:rsidP="00066A57">
      <w:pPr>
        <w:pStyle w:val="List2"/>
      </w:pPr>
      <w:r>
        <w:t>Engagement</w:t>
      </w:r>
    </w:p>
    <w:p w14:paraId="6BCFA3AE" w14:textId="77FC5467" w:rsidR="005A34AB" w:rsidRPr="000B2345" w:rsidRDefault="005A34AB" w:rsidP="00066A57">
      <w:pPr>
        <w:pStyle w:val="List1"/>
        <w:rPr>
          <w:sz w:val="24"/>
          <w:szCs w:val="24"/>
        </w:rPr>
      </w:pPr>
      <w:r>
        <w:t>Description</w:t>
      </w:r>
    </w:p>
    <w:p w14:paraId="708EAEDC" w14:textId="77777777" w:rsidR="00C641EC" w:rsidRDefault="00C641EC" w:rsidP="00066A57">
      <w:pPr>
        <w:pStyle w:val="List2"/>
      </w:pPr>
      <w:r>
        <w:t>When other students are presenting, you are listening closely, taking notes, and completing your work for each mission being presented.</w:t>
      </w:r>
    </w:p>
    <w:p w14:paraId="570C7868" w14:textId="323DB5A0" w:rsidR="005A34AB" w:rsidRPr="000B2345" w:rsidRDefault="005A34AB" w:rsidP="00066A57">
      <w:pPr>
        <w:pStyle w:val="List1"/>
        <w:rPr>
          <w:sz w:val="24"/>
          <w:szCs w:val="24"/>
        </w:rPr>
      </w:pPr>
      <w:r>
        <w:t>Points</w:t>
      </w:r>
    </w:p>
    <w:p w14:paraId="2CD72D87" w14:textId="77777777" w:rsidR="00C641EC" w:rsidRPr="006E62F2" w:rsidRDefault="00C641EC" w:rsidP="00066A57">
      <w:pPr>
        <w:pStyle w:val="List2"/>
      </w:pPr>
      <w:r w:rsidRPr="006E62F2">
        <w:t>5</w:t>
      </w:r>
    </w:p>
    <w:p w14:paraId="7F84F4BE" w14:textId="4E07D2E4" w:rsidR="00C641EC" w:rsidRPr="006E62F2" w:rsidRDefault="00C641EC" w:rsidP="00A33F3A">
      <w:pPr>
        <w:pStyle w:val="Heading3"/>
      </w:pPr>
      <w:r w:rsidRPr="006E62F2">
        <w:br w:type="page"/>
      </w:r>
      <w:r>
        <w:lastRenderedPageBreak/>
        <w:t>Group Presentations!</w:t>
      </w:r>
    </w:p>
    <w:p w14:paraId="71D56C25" w14:textId="0ACF6374" w:rsidR="00C641EC" w:rsidRPr="006E62F2" w:rsidRDefault="00C641EC" w:rsidP="00A33F3A">
      <w:pPr>
        <w:pStyle w:val="Heading3"/>
      </w:pPr>
      <w:r w:rsidRPr="006E62F2">
        <w:br w:type="page"/>
      </w:r>
      <w:r>
        <w:lastRenderedPageBreak/>
        <w:t>Part Two:</w:t>
      </w:r>
      <w:r>
        <w:rPr>
          <w:b/>
          <w:bCs/>
        </w:rPr>
        <w:t xml:space="preserve"> </w:t>
      </w:r>
      <w:r>
        <w:t>Individual Note Taking &amp; Engagement</w:t>
      </w:r>
    </w:p>
    <w:p w14:paraId="36F734EF" w14:textId="543CEB04" w:rsidR="00C641EC" w:rsidRPr="00D14FCA" w:rsidRDefault="00C641EC" w:rsidP="00A33F3A">
      <w:pPr>
        <w:pStyle w:val="Heading3"/>
      </w:pPr>
      <w:r w:rsidRPr="006E62F2">
        <w:br w:type="page"/>
      </w:r>
      <w:r>
        <w:lastRenderedPageBreak/>
        <w:t>Individual Note Taking &amp; Engagement</w:t>
      </w:r>
    </w:p>
    <w:p w14:paraId="44B67F01" w14:textId="77777777" w:rsidR="00C641EC" w:rsidRPr="00DF3CB7" w:rsidRDefault="00C641EC" w:rsidP="00A33F3A">
      <w:pPr>
        <w:pStyle w:val="Directions"/>
      </w:pPr>
      <w:r>
        <w:t>As each group presents their mission to the class, you will listen and take notes on the significant information of each mission.</w:t>
      </w:r>
    </w:p>
    <w:p w14:paraId="28331C76" w14:textId="77777777" w:rsidR="00000000" w:rsidRPr="00DF3CB7" w:rsidRDefault="00C641EC" w:rsidP="00A33F3A">
      <w:pPr>
        <w:pStyle w:val="List1"/>
      </w:pPr>
      <w:r>
        <w:t xml:space="preserve">1. </w:t>
      </w:r>
      <w:r w:rsidR="00000000">
        <w:t>The mission’s name and date of founding</w:t>
      </w:r>
    </w:p>
    <w:p w14:paraId="4BD79F34" w14:textId="77777777" w:rsidR="00000000" w:rsidRPr="00DF3CB7" w:rsidRDefault="00C641EC" w:rsidP="00A33F3A">
      <w:pPr>
        <w:pStyle w:val="List1"/>
      </w:pPr>
      <w:r>
        <w:t xml:space="preserve">2. </w:t>
      </w:r>
      <w:r w:rsidR="00000000">
        <w:t>The specific goal for the mission</w:t>
      </w:r>
    </w:p>
    <w:p w14:paraId="2A035A8B" w14:textId="77777777" w:rsidR="00000000" w:rsidRPr="00DF3CB7" w:rsidRDefault="00C641EC" w:rsidP="00A33F3A">
      <w:pPr>
        <w:pStyle w:val="List1"/>
      </w:pPr>
      <w:r>
        <w:t xml:space="preserve">3. </w:t>
      </w:r>
      <w:r w:rsidR="00000000">
        <w:t>The people of the mission</w:t>
      </w:r>
    </w:p>
    <w:p w14:paraId="5DB5595E" w14:textId="77777777" w:rsidR="00000000" w:rsidRPr="00DF3CB7" w:rsidRDefault="00C641EC" w:rsidP="00A33F3A">
      <w:pPr>
        <w:pStyle w:val="List1"/>
      </w:pPr>
      <w:r>
        <w:t xml:space="preserve">4. </w:t>
      </w:r>
      <w:r w:rsidR="00000000">
        <w:t>The challenges and achievements of the mission</w:t>
      </w:r>
    </w:p>
    <w:p w14:paraId="113240F2" w14:textId="77777777" w:rsidR="00000000" w:rsidRPr="00DF3CB7" w:rsidRDefault="00C641EC" w:rsidP="00A33F3A">
      <w:pPr>
        <w:pStyle w:val="List1"/>
      </w:pPr>
      <w:r>
        <w:t xml:space="preserve">5. </w:t>
      </w:r>
      <w:r w:rsidR="00000000">
        <w:t>An interesting fact about the mission</w:t>
      </w:r>
    </w:p>
    <w:p w14:paraId="4FF23691" w14:textId="77777777" w:rsidR="00000000" w:rsidRPr="00DF3CB7" w:rsidRDefault="00C641EC" w:rsidP="00A33F3A">
      <w:pPr>
        <w:pStyle w:val="List1"/>
      </w:pPr>
      <w:r>
        <w:t xml:space="preserve">6. </w:t>
      </w:r>
      <w:r w:rsidR="00000000">
        <w:t>The outcome of the mission</w:t>
      </w:r>
    </w:p>
    <w:p w14:paraId="787C5197" w14:textId="094332BD" w:rsidR="00C641EC" w:rsidRPr="00967FBB" w:rsidRDefault="00C641EC" w:rsidP="00A33F3A">
      <w:pPr>
        <w:pStyle w:val="Heading3"/>
      </w:pPr>
      <w:r w:rsidRPr="006E62F2">
        <w:br w:type="page"/>
      </w:r>
      <w:r>
        <w:lastRenderedPageBreak/>
        <w:t>Mapping the Missions</w:t>
      </w:r>
    </w:p>
    <w:p w14:paraId="5452FE52" w14:textId="77777777" w:rsidR="00C641EC" w:rsidRPr="00DF3CB7" w:rsidRDefault="00C641EC" w:rsidP="00A33F3A">
      <w:pPr>
        <w:pStyle w:val="Directions"/>
      </w:pPr>
      <w:r>
        <w:t>You will mark the approximate location of each mission on your map and label the mission with its most common name.</w:t>
      </w:r>
    </w:p>
    <w:p w14:paraId="0EF3825C" w14:textId="1FD853D8" w:rsidR="00C641EC" w:rsidRPr="006E62F2" w:rsidRDefault="00C641EC" w:rsidP="00C641EC">
      <w:pPr>
        <w:spacing w:after="0" w:line="240" w:lineRule="auto"/>
      </w:pPr>
      <w:r w:rsidRPr="002F7516">
        <w:rPr>
          <w:noProof/>
        </w:rPr>
        <w:pict w14:anchorId="59830D45">
          <v:shape id="Picture 1" o:spid="_x0000_i1025" type="#_x0000_t75" alt="A blank map of Texas, showing bodies of water and bordering locations." style="width:381.45pt;height:380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">
            <v:imagedata r:id="rId10" o:title=""/>
          </v:shape>
        </w:pict>
      </w:r>
    </w:p>
    <w:p w14:paraId="62D1D933" w14:textId="5D052886" w:rsidR="00C641EC" w:rsidRDefault="00C641EC" w:rsidP="0022430E">
      <w:pPr>
        <w:pStyle w:val="Heading3"/>
      </w:pPr>
      <w:r w:rsidRPr="006E62F2">
        <w:br w:type="page"/>
      </w:r>
      <w:r>
        <w:lastRenderedPageBreak/>
        <w:t>Exit Ticket</w:t>
      </w:r>
    </w:p>
    <w:p w14:paraId="278676A9" w14:textId="6DEA1F37" w:rsidR="00C641EC" w:rsidRPr="006E62F2" w:rsidRDefault="00C641EC" w:rsidP="0022430E">
      <w:pPr>
        <w:pStyle w:val="Directions"/>
      </w:pPr>
      <w:r>
        <w:t>Follow the directions to complete your exit ticket</w:t>
      </w:r>
      <w:r w:rsidR="0022430E">
        <w:t>.</w:t>
      </w:r>
    </w:p>
    <w:p w14:paraId="6C82F1E8" w14:textId="77777777" w:rsidR="00C641EC" w:rsidRPr="005849FC" w:rsidRDefault="00C641EC" w:rsidP="0022430E">
      <w:pPr>
        <w:pStyle w:val="Directions"/>
      </w:pPr>
      <w:r>
        <w:t>Respond to the prompts on your exit ticket.</w:t>
      </w:r>
    </w:p>
    <w:p w14:paraId="76873A2E" w14:textId="5387A367" w:rsidR="00C641EC" w:rsidRPr="005849FC" w:rsidRDefault="00C641EC" w:rsidP="0022430E">
      <w:pPr>
        <w:pStyle w:val="Directions"/>
      </w:pPr>
      <w:r>
        <w:t>Discuss with a partner</w:t>
      </w:r>
      <w:r w:rsidR="0022430E">
        <w:t>.</w:t>
      </w:r>
    </w:p>
    <w:p w14:paraId="0D356F51" w14:textId="4AE53DF0" w:rsidR="00C641EC" w:rsidRPr="006E62F2" w:rsidRDefault="00C641EC" w:rsidP="00195AB6">
      <w:pPr>
        <w:pStyle w:val="Heading3"/>
      </w:pPr>
      <w:r w:rsidRPr="006E62F2">
        <w:br w:type="page"/>
      </w:r>
      <w:r>
        <w:lastRenderedPageBreak/>
        <w:t xml:space="preserve">Share with </w:t>
      </w:r>
      <w:proofErr w:type="gramStart"/>
      <w:r>
        <w:t>the class</w:t>
      </w:r>
      <w:proofErr w:type="gramEnd"/>
      <w:r>
        <w:t xml:space="preserve"> 2</w:t>
      </w:r>
    </w:p>
    <w:p w14:paraId="55FC23D5" w14:textId="77777777" w:rsidR="00C641EC" w:rsidRPr="005849FC" w:rsidRDefault="00C641EC" w:rsidP="00195AB6">
      <w:pPr>
        <w:pStyle w:val="Exercise1"/>
      </w:pPr>
      <w:r w:rsidRPr="005849FC">
        <w:t xml:space="preserve">One challenge that we have learned about at the missions is </w:t>
      </w:r>
      <w:r w:rsidRPr="006E62F2">
        <w:t>(blank)</w:t>
      </w:r>
    </w:p>
    <w:p w14:paraId="44F77F11" w14:textId="77777777" w:rsidR="00C641EC" w:rsidRPr="005849FC" w:rsidRDefault="00C641EC" w:rsidP="00195AB6">
      <w:pPr>
        <w:pStyle w:val="Exercise1"/>
      </w:pPr>
      <w:r w:rsidRPr="005849FC">
        <w:t xml:space="preserve">One achievement that we have learned about at the missions is </w:t>
      </w:r>
      <w:r w:rsidRPr="006E62F2">
        <w:t>(blank)</w:t>
      </w:r>
      <w:r w:rsidRPr="005849FC">
        <w:t xml:space="preserve"> </w:t>
      </w:r>
    </w:p>
    <w:p w14:paraId="65D27D19" w14:textId="77777777" w:rsidR="00C641EC" w:rsidRPr="00916DF2" w:rsidRDefault="00C641EC" w:rsidP="00195AB6">
      <w:pPr>
        <w:pStyle w:val="Exercise1"/>
      </w:pPr>
      <w:r w:rsidRPr="00916DF2">
        <w:t xml:space="preserve">I think the Mission Presidio System in Texas will ultimately succeed / fail. Evidence that supports my claim is </w:t>
      </w:r>
      <w:r>
        <w:t>(blank)</w:t>
      </w:r>
    </w:p>
    <w:p w14:paraId="18937D86" w14:textId="77777777" w:rsidR="002628AE" w:rsidRDefault="002628AE" w:rsidP="006943E5">
      <w:pPr>
        <w:pStyle w:val="BodyText"/>
      </w:pP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4C2F84"/>
    <w:multiLevelType w:val="hybridMultilevel"/>
    <w:tmpl w:val="282436CC"/>
    <w:lvl w:ilvl="0" w:tplc="9ACC3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067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AA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38D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00E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62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E24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F8C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E4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B7942F5"/>
    <w:multiLevelType w:val="hybridMultilevel"/>
    <w:tmpl w:val="00A2AFE4"/>
    <w:lvl w:ilvl="0" w:tplc="4A480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C4E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625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3E3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36C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0F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0A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340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F09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2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3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5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7" w15:restartNumberingAfterBreak="0">
    <w:nsid w:val="6F09089B"/>
    <w:multiLevelType w:val="hybridMultilevel"/>
    <w:tmpl w:val="AB9AB236"/>
    <w:lvl w:ilvl="0" w:tplc="3DDA67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04D1E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FCB9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22C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C04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4A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C08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3EF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CA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1961448342">
    <w:abstractNumId w:val="12"/>
  </w:num>
  <w:num w:numId="2" w16cid:durableId="1806041716">
    <w:abstractNumId w:val="2"/>
  </w:num>
  <w:num w:numId="3" w16cid:durableId="946081714">
    <w:abstractNumId w:val="13"/>
  </w:num>
  <w:num w:numId="4" w16cid:durableId="1485897873">
    <w:abstractNumId w:val="1"/>
  </w:num>
  <w:num w:numId="5" w16cid:durableId="1531070695">
    <w:abstractNumId w:val="11"/>
  </w:num>
  <w:num w:numId="6" w16cid:durableId="1999841494">
    <w:abstractNumId w:val="7"/>
  </w:num>
  <w:num w:numId="7" w16cid:durableId="1620797045">
    <w:abstractNumId w:val="18"/>
  </w:num>
  <w:num w:numId="8" w16cid:durableId="1886986658">
    <w:abstractNumId w:val="4"/>
  </w:num>
  <w:num w:numId="9" w16cid:durableId="1842238570">
    <w:abstractNumId w:val="6"/>
  </w:num>
  <w:num w:numId="10" w16cid:durableId="986663149">
    <w:abstractNumId w:val="3"/>
  </w:num>
  <w:num w:numId="11" w16cid:durableId="2097940095">
    <w:abstractNumId w:val="0"/>
  </w:num>
  <w:num w:numId="12" w16cid:durableId="1777796761">
    <w:abstractNumId w:val="13"/>
  </w:num>
  <w:num w:numId="13" w16cid:durableId="992761628">
    <w:abstractNumId w:val="12"/>
  </w:num>
  <w:num w:numId="14" w16cid:durableId="159933344">
    <w:abstractNumId w:val="2"/>
  </w:num>
  <w:num w:numId="15" w16cid:durableId="1178234294">
    <w:abstractNumId w:val="9"/>
  </w:num>
  <w:num w:numId="16" w16cid:durableId="561989242">
    <w:abstractNumId w:val="1"/>
  </w:num>
  <w:num w:numId="17" w16cid:durableId="2053458846">
    <w:abstractNumId w:val="11"/>
  </w:num>
  <w:num w:numId="18" w16cid:durableId="859322804">
    <w:abstractNumId w:val="15"/>
  </w:num>
  <w:num w:numId="19" w16cid:durableId="1732073520">
    <w:abstractNumId w:val="14"/>
  </w:num>
  <w:num w:numId="20" w16cid:durableId="64689100">
    <w:abstractNumId w:val="5"/>
  </w:num>
  <w:num w:numId="21" w16cid:durableId="684788085">
    <w:abstractNumId w:val="16"/>
  </w:num>
  <w:num w:numId="22" w16cid:durableId="1836604090">
    <w:abstractNumId w:val="11"/>
  </w:num>
  <w:num w:numId="23" w16cid:durableId="1214543146">
    <w:abstractNumId w:val="8"/>
  </w:num>
  <w:num w:numId="24" w16cid:durableId="550966331">
    <w:abstractNumId w:val="17"/>
  </w:num>
  <w:num w:numId="25" w16cid:durableId="43629458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D847F9"/>
    <w:rsid w:val="00056151"/>
    <w:rsid w:val="0006590A"/>
    <w:rsid w:val="00066A57"/>
    <w:rsid w:val="000B4A57"/>
    <w:rsid w:val="000C71EF"/>
    <w:rsid w:val="000D1F13"/>
    <w:rsid w:val="000D6C5A"/>
    <w:rsid w:val="00100C58"/>
    <w:rsid w:val="00111278"/>
    <w:rsid w:val="00114498"/>
    <w:rsid w:val="0017251B"/>
    <w:rsid w:val="001845B2"/>
    <w:rsid w:val="00186434"/>
    <w:rsid w:val="00195AB6"/>
    <w:rsid w:val="001A10B4"/>
    <w:rsid w:val="001C08EA"/>
    <w:rsid w:val="001C1834"/>
    <w:rsid w:val="001E09F7"/>
    <w:rsid w:val="001F20DD"/>
    <w:rsid w:val="001F7B9F"/>
    <w:rsid w:val="00212914"/>
    <w:rsid w:val="00221A8C"/>
    <w:rsid w:val="0022251F"/>
    <w:rsid w:val="0022430E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680F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087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34AB"/>
    <w:rsid w:val="005A7BBA"/>
    <w:rsid w:val="005B0960"/>
    <w:rsid w:val="005C4130"/>
    <w:rsid w:val="005D443F"/>
    <w:rsid w:val="005E692C"/>
    <w:rsid w:val="005F520B"/>
    <w:rsid w:val="005F66C7"/>
    <w:rsid w:val="00603727"/>
    <w:rsid w:val="006168BD"/>
    <w:rsid w:val="00617301"/>
    <w:rsid w:val="006237E5"/>
    <w:rsid w:val="00632744"/>
    <w:rsid w:val="00641187"/>
    <w:rsid w:val="00656BDC"/>
    <w:rsid w:val="00664E1A"/>
    <w:rsid w:val="006874B6"/>
    <w:rsid w:val="006943E5"/>
    <w:rsid w:val="006A05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8763D"/>
    <w:rsid w:val="00794CF6"/>
    <w:rsid w:val="00796717"/>
    <w:rsid w:val="007B1829"/>
    <w:rsid w:val="007B5F11"/>
    <w:rsid w:val="007B7246"/>
    <w:rsid w:val="007C0752"/>
    <w:rsid w:val="007E5847"/>
    <w:rsid w:val="007E760C"/>
    <w:rsid w:val="007E7B60"/>
    <w:rsid w:val="007F734A"/>
    <w:rsid w:val="008067CC"/>
    <w:rsid w:val="00820A1E"/>
    <w:rsid w:val="00824C51"/>
    <w:rsid w:val="0085242A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81396"/>
    <w:rsid w:val="009C0902"/>
    <w:rsid w:val="009E36BD"/>
    <w:rsid w:val="00A03CE8"/>
    <w:rsid w:val="00A107E7"/>
    <w:rsid w:val="00A13C36"/>
    <w:rsid w:val="00A20ABD"/>
    <w:rsid w:val="00A33F3A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54D92"/>
    <w:rsid w:val="00B66F60"/>
    <w:rsid w:val="00B7697C"/>
    <w:rsid w:val="00B81012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14D1"/>
    <w:rsid w:val="00C07A49"/>
    <w:rsid w:val="00C1119A"/>
    <w:rsid w:val="00C17812"/>
    <w:rsid w:val="00C205C6"/>
    <w:rsid w:val="00C25D3C"/>
    <w:rsid w:val="00C47DE6"/>
    <w:rsid w:val="00C641EC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1589"/>
    <w:rsid w:val="00D1466A"/>
    <w:rsid w:val="00D22519"/>
    <w:rsid w:val="00D24049"/>
    <w:rsid w:val="00D25A9B"/>
    <w:rsid w:val="00D3221A"/>
    <w:rsid w:val="00D37ED5"/>
    <w:rsid w:val="00D40445"/>
    <w:rsid w:val="00D60E8C"/>
    <w:rsid w:val="00D847F9"/>
    <w:rsid w:val="00D866EE"/>
    <w:rsid w:val="00DF1651"/>
    <w:rsid w:val="00E11E90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3875A6E0"/>
  <w15:chartTrackingRefBased/>
  <w15:docId w15:val="{2A044509-925F-4E49-8A0A-E5B58436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1EC"/>
    <w:pPr>
      <w:spacing w:after="160" w:line="278" w:lineRule="auto"/>
    </w:pPr>
    <w:rPr>
      <w:rFonts w:ascii="Aptos" w:eastAsia="Aptos" w:hAnsi="Aptos"/>
      <w:kern w:val="2"/>
      <w:sz w:val="24"/>
      <w:szCs w:val="24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  <w:szCs w:val="20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  <w:szCs w:val="2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  <w:szCs w:val="2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553556BC-EE0E-42C3-8918-0E6A939FDE00}"/>
</file>

<file path=customXml/itemProps2.xml><?xml version="1.0" encoding="utf-8"?>
<ds:datastoreItem xmlns:ds="http://schemas.openxmlformats.org/officeDocument/2006/customXml" ds:itemID="{8AA42A1F-2157-4763-9AC8-409C8AB6809A}"/>
</file>

<file path=customXml/itemProps3.xml><?xml version="1.0" encoding="utf-8"?>
<ds:datastoreItem xmlns:ds="http://schemas.openxmlformats.org/officeDocument/2006/customXml" ds:itemID="{3AC5BD3D-2F8F-454A-A163-24E2E6F0113E}"/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16</TotalTime>
  <Pages>20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23</cp:revision>
  <dcterms:created xsi:type="dcterms:W3CDTF">2026-02-04T16:43:00Z</dcterms:created>
  <dcterms:modified xsi:type="dcterms:W3CDTF">2026-02-04T17:23:00Z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2026-02-04T16:43:03Z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da2f8994-c5c3-4068-bfd4-d2d333285722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